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6092F" w14:textId="77777777" w:rsidR="00EE783D" w:rsidRPr="00EE783D" w:rsidRDefault="00EE783D" w:rsidP="00EE783D">
      <w:pPr>
        <w:ind w:left="-1134"/>
        <w:rPr>
          <w:b/>
          <w:sz w:val="22"/>
          <w:szCs w:val="22"/>
        </w:rPr>
      </w:pPr>
    </w:p>
    <w:p w14:paraId="74EB3992" w14:textId="77777777" w:rsidR="00EE783D" w:rsidRPr="00EE783D" w:rsidRDefault="00EE783D" w:rsidP="00EE783D">
      <w:pPr>
        <w:ind w:left="-1134"/>
        <w:jc w:val="both"/>
        <w:rPr>
          <w:b/>
          <w:i/>
          <w:iCs/>
          <w:sz w:val="20"/>
          <w:szCs w:val="20"/>
        </w:rPr>
      </w:pPr>
      <w:r w:rsidRPr="00EE783D">
        <w:rPr>
          <w:i/>
          <w:iCs/>
        </w:rPr>
        <w:t>Типовая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Участником долевого строительства нежилого помещения, в случае использования Участником долевого строительства кредитных средств, предоставленных конкретным Банком, в случае участия несовершеннолетних лиц и т. д.</w:t>
      </w:r>
    </w:p>
    <w:p w14:paraId="62CD34AE" w14:textId="4919F632" w:rsidR="00D462F9" w:rsidRPr="00EE783D" w:rsidRDefault="00D462F9" w:rsidP="0006361D">
      <w:pPr>
        <w:ind w:left="-1134"/>
        <w:jc w:val="center"/>
        <w:rPr>
          <w:b/>
          <w:sz w:val="22"/>
          <w:szCs w:val="22"/>
        </w:rPr>
      </w:pPr>
      <w:bookmarkStart w:id="0" w:name="_GoBack"/>
      <w:bookmarkEnd w:id="0"/>
      <w:r w:rsidRPr="00EE783D">
        <w:rPr>
          <w:noProof/>
          <w:sz w:val="22"/>
          <w:szCs w:val="22"/>
        </w:rPr>
        <w:drawing>
          <wp:anchor distT="0" distB="0" distL="114300" distR="114300" simplePos="0" relativeHeight="251657216" behindDoc="0" locked="0" layoutInCell="1" allowOverlap="1" wp14:anchorId="44077000" wp14:editId="6CD17451">
            <wp:simplePos x="0" y="0"/>
            <wp:positionH relativeFrom="margin">
              <wp:posOffset>5591175</wp:posOffset>
            </wp:positionH>
            <wp:positionV relativeFrom="paragraph">
              <wp:posOffset>12065</wp:posOffset>
            </wp:positionV>
            <wp:extent cx="409575" cy="4038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403860"/>
                    </a:xfrm>
                    <a:prstGeom prst="rect">
                      <a:avLst/>
                    </a:prstGeom>
                    <a:noFill/>
                    <a:ln>
                      <a:noFill/>
                    </a:ln>
                  </pic:spPr>
                </pic:pic>
              </a:graphicData>
            </a:graphic>
          </wp:anchor>
        </w:drawing>
      </w:r>
    </w:p>
    <w:p w14:paraId="21F90252" w14:textId="77777777" w:rsidR="00D462F9" w:rsidRPr="00EE783D" w:rsidRDefault="00D462F9" w:rsidP="0006361D">
      <w:pPr>
        <w:ind w:left="-1134"/>
        <w:jc w:val="center"/>
        <w:rPr>
          <w:b/>
          <w:sz w:val="22"/>
          <w:szCs w:val="22"/>
        </w:rPr>
      </w:pPr>
    </w:p>
    <w:p w14:paraId="2ED44267" w14:textId="77777777" w:rsidR="00D462F9" w:rsidRPr="00EE783D" w:rsidRDefault="00D462F9" w:rsidP="0006361D">
      <w:pPr>
        <w:ind w:left="-1134"/>
        <w:jc w:val="center"/>
        <w:rPr>
          <w:b/>
          <w:sz w:val="22"/>
          <w:szCs w:val="22"/>
        </w:rPr>
      </w:pPr>
    </w:p>
    <w:p w14:paraId="6E363000" w14:textId="68DAD96E" w:rsidR="0036605A" w:rsidRPr="00EE783D" w:rsidRDefault="0036605A" w:rsidP="0006361D">
      <w:pPr>
        <w:ind w:left="-1134"/>
        <w:jc w:val="center"/>
        <w:rPr>
          <w:b/>
          <w:sz w:val="22"/>
          <w:szCs w:val="22"/>
        </w:rPr>
      </w:pPr>
      <w:r w:rsidRPr="00EE783D">
        <w:rPr>
          <w:b/>
          <w:sz w:val="22"/>
          <w:szCs w:val="22"/>
        </w:rPr>
        <w:t>ДОГОВОР</w:t>
      </w:r>
    </w:p>
    <w:p w14:paraId="2FDC5C46" w14:textId="2455918E" w:rsidR="0036605A" w:rsidRPr="00EE783D" w:rsidRDefault="0036605A" w:rsidP="0006361D">
      <w:pPr>
        <w:ind w:left="-1134"/>
        <w:jc w:val="center"/>
        <w:rPr>
          <w:sz w:val="22"/>
          <w:szCs w:val="22"/>
        </w:rPr>
      </w:pPr>
      <w:r w:rsidRPr="00EE783D">
        <w:rPr>
          <w:sz w:val="22"/>
          <w:szCs w:val="22"/>
        </w:rPr>
        <w:t xml:space="preserve">участия в </w:t>
      </w:r>
      <w:r w:rsidR="00D43E2F" w:rsidRPr="00EE783D">
        <w:rPr>
          <w:sz w:val="22"/>
          <w:szCs w:val="22"/>
        </w:rPr>
        <w:t xml:space="preserve">долевом </w:t>
      </w:r>
      <w:r w:rsidRPr="00EE783D">
        <w:rPr>
          <w:sz w:val="22"/>
          <w:szCs w:val="22"/>
        </w:rPr>
        <w:t>строительстве</w:t>
      </w:r>
      <w:r w:rsidR="009D1B54" w:rsidRPr="00EE783D">
        <w:rPr>
          <w:sz w:val="22"/>
          <w:szCs w:val="22"/>
        </w:rPr>
        <w:t xml:space="preserve"> № </w:t>
      </w:r>
      <w:r w:rsidR="00BC3F07" w:rsidRPr="00EE783D">
        <w:rPr>
          <w:sz w:val="22"/>
          <w:szCs w:val="22"/>
        </w:rPr>
        <w:t>${</w:t>
      </w:r>
      <w:proofErr w:type="spellStart"/>
      <w:r w:rsidR="00BC3F07" w:rsidRPr="00EE783D">
        <w:rPr>
          <w:sz w:val="22"/>
          <w:szCs w:val="22"/>
        </w:rPr>
        <w:t>estate_deal.agreement_number</w:t>
      </w:r>
      <w:proofErr w:type="spellEnd"/>
      <w:r w:rsidR="00BC3F07" w:rsidRPr="00EE783D">
        <w:rPr>
          <w:sz w:val="22"/>
          <w:szCs w:val="22"/>
        </w:rPr>
        <w:t>}</w:t>
      </w:r>
    </w:p>
    <w:p w14:paraId="33CCAF0A" w14:textId="77777777" w:rsidR="00007AE4" w:rsidRPr="00EE783D" w:rsidRDefault="00007AE4" w:rsidP="0006361D">
      <w:pPr>
        <w:ind w:left="-1134"/>
        <w:jc w:val="center"/>
        <w:rPr>
          <w:sz w:val="22"/>
          <w:szCs w:val="22"/>
        </w:rPr>
      </w:pPr>
    </w:p>
    <w:tbl>
      <w:tblPr>
        <w:tblStyle w:val="af3"/>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025"/>
      </w:tblGrid>
      <w:tr w:rsidR="00EE783D" w:rsidRPr="00EE783D" w14:paraId="051D5D34" w14:textId="77777777" w:rsidTr="009D1B54">
        <w:tc>
          <w:tcPr>
            <w:tcW w:w="5465" w:type="dxa"/>
          </w:tcPr>
          <w:p w14:paraId="4E63E2A8" w14:textId="77777777" w:rsidR="009D1B54" w:rsidRPr="00EE783D" w:rsidRDefault="009D1B54" w:rsidP="0006361D">
            <w:pPr>
              <w:ind w:left="-107" w:hanging="2"/>
              <w:rPr>
                <w:sz w:val="22"/>
                <w:szCs w:val="22"/>
              </w:rPr>
            </w:pPr>
            <w:r w:rsidRPr="00EE783D">
              <w:rPr>
                <w:sz w:val="22"/>
                <w:szCs w:val="22"/>
              </w:rPr>
              <w:t>г. Екатеринбург</w:t>
            </w:r>
          </w:p>
        </w:tc>
        <w:tc>
          <w:tcPr>
            <w:tcW w:w="5025" w:type="dxa"/>
          </w:tcPr>
          <w:p w14:paraId="68FB2092" w14:textId="56D5270E" w:rsidR="009D1B54" w:rsidRPr="00EE783D" w:rsidRDefault="00BC3F07" w:rsidP="0006361D">
            <w:pPr>
              <w:tabs>
                <w:tab w:val="left" w:pos="7244"/>
              </w:tabs>
              <w:ind w:left="-1134"/>
              <w:jc w:val="right"/>
              <w:rPr>
                <w:sz w:val="22"/>
                <w:szCs w:val="22"/>
                <w:lang w:val="en-US"/>
              </w:rPr>
            </w:pPr>
            <w:r w:rsidRPr="00EE783D">
              <w:rPr>
                <w:sz w:val="22"/>
                <w:szCs w:val="22"/>
                <w:lang w:val="en-US"/>
              </w:rPr>
              <w:t>${</w:t>
            </w:r>
            <w:proofErr w:type="spellStart"/>
            <w:r w:rsidRPr="00EE783D">
              <w:rPr>
                <w:sz w:val="22"/>
                <w:szCs w:val="22"/>
                <w:lang w:val="en-US"/>
              </w:rPr>
              <w:t>estate_deal.agreement_date_propis</w:t>
            </w:r>
            <w:proofErr w:type="spellEnd"/>
            <w:r w:rsidRPr="00EE783D">
              <w:rPr>
                <w:sz w:val="22"/>
                <w:szCs w:val="22"/>
                <w:lang w:val="en-US"/>
              </w:rPr>
              <w:t>}</w:t>
            </w:r>
          </w:p>
        </w:tc>
      </w:tr>
    </w:tbl>
    <w:p w14:paraId="528D5766" w14:textId="77777777" w:rsidR="00BF0517" w:rsidRPr="00EE783D" w:rsidRDefault="00BF0517" w:rsidP="0006361D">
      <w:pPr>
        <w:ind w:left="-1134"/>
        <w:jc w:val="center"/>
        <w:rPr>
          <w:sz w:val="22"/>
          <w:szCs w:val="22"/>
          <w:lang w:val="en-US"/>
        </w:rPr>
      </w:pPr>
    </w:p>
    <w:p w14:paraId="135ED726" w14:textId="613A7CFF" w:rsidR="00BF0517" w:rsidRPr="00EE783D" w:rsidRDefault="00B7709E" w:rsidP="0006361D">
      <w:pPr>
        <w:ind w:left="-1134" w:firstLine="567"/>
        <w:jc w:val="both"/>
        <w:rPr>
          <w:sz w:val="22"/>
          <w:szCs w:val="22"/>
        </w:rPr>
      </w:pPr>
      <w:r w:rsidRPr="00EE783D">
        <w:rPr>
          <w:b/>
          <w:sz w:val="22"/>
          <w:szCs w:val="22"/>
        </w:rPr>
        <w:t xml:space="preserve">Общество с ограниченной ответственностью </w:t>
      </w:r>
      <w:r w:rsidR="00DC4EA8" w:rsidRPr="00EE783D">
        <w:rPr>
          <w:b/>
          <w:sz w:val="22"/>
          <w:szCs w:val="22"/>
        </w:rPr>
        <w:t>«</w:t>
      </w:r>
      <w:r w:rsidRPr="00EE783D">
        <w:rPr>
          <w:b/>
          <w:sz w:val="22"/>
          <w:szCs w:val="22"/>
        </w:rPr>
        <w:t>Специализированный застройщик «</w:t>
      </w:r>
      <w:r w:rsidR="00467CE4" w:rsidRPr="00EE783D">
        <w:rPr>
          <w:b/>
          <w:sz w:val="22"/>
          <w:szCs w:val="22"/>
        </w:rPr>
        <w:t>Энергия</w:t>
      </w:r>
      <w:r w:rsidRPr="00EE783D">
        <w:rPr>
          <w:b/>
          <w:sz w:val="22"/>
          <w:szCs w:val="22"/>
        </w:rPr>
        <w:t xml:space="preserve">», </w:t>
      </w:r>
      <w:r w:rsidRPr="00EE783D">
        <w:rPr>
          <w:bCs/>
          <w:sz w:val="22"/>
          <w:szCs w:val="22"/>
        </w:rPr>
        <w:t xml:space="preserve">именуемое в дальнейшем «Застройщик», в лице Директора </w:t>
      </w:r>
      <w:r w:rsidR="00467CE4" w:rsidRPr="00EE783D">
        <w:rPr>
          <w:bCs/>
          <w:sz w:val="22"/>
          <w:szCs w:val="22"/>
        </w:rPr>
        <w:t>Дягилевой Юлии Анатольевны</w:t>
      </w:r>
      <w:r w:rsidR="00BF0517" w:rsidRPr="00EE783D">
        <w:rPr>
          <w:bCs/>
          <w:sz w:val="22"/>
          <w:szCs w:val="22"/>
        </w:rPr>
        <w:t>,</w:t>
      </w:r>
      <w:r w:rsidR="00BF0517" w:rsidRPr="00EE783D">
        <w:rPr>
          <w:sz w:val="22"/>
          <w:szCs w:val="22"/>
        </w:rPr>
        <w:t xml:space="preserve"> действующего на основании Устава, с одной стороны, </w:t>
      </w:r>
      <w:r w:rsidR="00953F36" w:rsidRPr="00EE783D">
        <w:rPr>
          <w:sz w:val="22"/>
          <w:szCs w:val="22"/>
        </w:rPr>
        <w:t xml:space="preserve">и </w:t>
      </w:r>
    </w:p>
    <w:p w14:paraId="66B6968F" w14:textId="77777777" w:rsidR="00BC3F07" w:rsidRPr="00EE783D" w:rsidRDefault="00BC3F07" w:rsidP="00BC3F07">
      <w:pPr>
        <w:ind w:left="-1134" w:firstLine="567"/>
        <w:jc w:val="both"/>
        <w:rPr>
          <w:sz w:val="22"/>
          <w:szCs w:val="22"/>
        </w:rPr>
      </w:pPr>
      <w:r w:rsidRPr="00EE783D">
        <w:rPr>
          <w:b/>
          <w:sz w:val="22"/>
          <w:szCs w:val="22"/>
        </w:rPr>
        <w:t>гр. ${</w:t>
      </w:r>
      <w:proofErr w:type="spellStart"/>
      <w:r w:rsidRPr="00EE783D">
        <w:rPr>
          <w:b/>
          <w:sz w:val="22"/>
          <w:szCs w:val="22"/>
        </w:rPr>
        <w:t>contacts.allnames</w:t>
      </w:r>
      <w:proofErr w:type="spellEnd"/>
      <w:r w:rsidRPr="00EE783D">
        <w:rPr>
          <w:b/>
          <w:sz w:val="22"/>
          <w:szCs w:val="22"/>
        </w:rPr>
        <w:t>}</w:t>
      </w:r>
      <w:r w:rsidRPr="00EE783D">
        <w:rPr>
          <w:sz w:val="22"/>
          <w:szCs w:val="22"/>
        </w:rPr>
        <w:t>, ${</w:t>
      </w:r>
      <w:proofErr w:type="spellStart"/>
      <w:r w:rsidRPr="00EE783D">
        <w:rPr>
          <w:sz w:val="22"/>
          <w:szCs w:val="22"/>
        </w:rPr>
        <w:t>imenuem</w:t>
      </w:r>
      <w:proofErr w:type="spellEnd"/>
      <w:r w:rsidRPr="00EE783D">
        <w:rPr>
          <w:sz w:val="22"/>
          <w:szCs w:val="22"/>
        </w:rPr>
        <w:t>} в дальнейшем «${</w:t>
      </w:r>
      <w:proofErr w:type="spellStart"/>
      <w:r w:rsidRPr="00EE783D">
        <w:rPr>
          <w:sz w:val="22"/>
          <w:szCs w:val="22"/>
        </w:rPr>
        <w:t>uchastnik</w:t>
      </w:r>
      <w:proofErr w:type="spellEnd"/>
      <w:r w:rsidRPr="00EE783D">
        <w:rPr>
          <w:sz w:val="22"/>
          <w:szCs w:val="22"/>
        </w:rPr>
        <w:t>} долевого строительства», с другой стороны, совместно именуемые «Стороны», заключили настоящий Договор (далее – «Договор») о нижеследующем:</w:t>
      </w:r>
    </w:p>
    <w:p w14:paraId="4EF61BD4" w14:textId="77777777" w:rsidR="00BF0517" w:rsidRPr="00EE783D" w:rsidRDefault="00BF0517" w:rsidP="0006361D">
      <w:pPr>
        <w:ind w:left="-1134" w:firstLine="567"/>
        <w:jc w:val="both"/>
        <w:rPr>
          <w:sz w:val="22"/>
          <w:szCs w:val="22"/>
        </w:rPr>
      </w:pPr>
    </w:p>
    <w:p w14:paraId="52966D67" w14:textId="77777777" w:rsidR="0036605A" w:rsidRPr="00EE783D" w:rsidRDefault="0036605A" w:rsidP="0006361D">
      <w:pPr>
        <w:ind w:left="-1134" w:firstLine="567"/>
        <w:jc w:val="center"/>
        <w:rPr>
          <w:b/>
          <w:sz w:val="22"/>
          <w:szCs w:val="22"/>
        </w:rPr>
      </w:pPr>
      <w:r w:rsidRPr="00EE783D">
        <w:rPr>
          <w:b/>
          <w:sz w:val="22"/>
          <w:szCs w:val="22"/>
        </w:rPr>
        <w:t>1. ПРЕДМЕТ ДОГОВОРА</w:t>
      </w:r>
    </w:p>
    <w:p w14:paraId="6FEFFD01" w14:textId="77777777" w:rsidR="00C4422D" w:rsidRPr="00EE783D" w:rsidRDefault="00C4422D" w:rsidP="0006361D">
      <w:pPr>
        <w:ind w:left="-1134" w:firstLine="567"/>
        <w:jc w:val="center"/>
        <w:rPr>
          <w:b/>
          <w:sz w:val="22"/>
          <w:szCs w:val="22"/>
        </w:rPr>
      </w:pPr>
    </w:p>
    <w:p w14:paraId="64CA017A" w14:textId="4C251BF5" w:rsidR="00E45361" w:rsidRPr="00EE783D" w:rsidRDefault="00C82297" w:rsidP="00467CE4">
      <w:pPr>
        <w:pStyle w:val="af"/>
        <w:numPr>
          <w:ilvl w:val="1"/>
          <w:numId w:val="19"/>
        </w:numPr>
        <w:ind w:left="-1134" w:right="-1" w:firstLine="567"/>
        <w:jc w:val="both"/>
        <w:rPr>
          <w:sz w:val="22"/>
          <w:szCs w:val="22"/>
        </w:rPr>
      </w:pPr>
      <w:r w:rsidRPr="00EE783D">
        <w:rPr>
          <w:sz w:val="22"/>
          <w:szCs w:val="22"/>
        </w:rPr>
        <w:t>Застройщик обязуется в предусмотренный Договором срок своими силами и (или) с привлечением других лиц построить</w:t>
      </w:r>
      <w:r w:rsidR="00D151AA" w:rsidRPr="00EE783D">
        <w:rPr>
          <w:sz w:val="22"/>
          <w:szCs w:val="22"/>
        </w:rPr>
        <w:t xml:space="preserve"> объект недвижимости: </w:t>
      </w:r>
      <w:r w:rsidR="00A13BE0" w:rsidRPr="00EE783D">
        <w:rPr>
          <w:sz w:val="22"/>
          <w:szCs w:val="22"/>
        </w:rPr>
        <w:t>Многоэтажный многоквартирный жилой дом</w:t>
      </w:r>
      <w:r w:rsidR="00467CE4" w:rsidRPr="00EE783D">
        <w:rPr>
          <w:sz w:val="22"/>
          <w:szCs w:val="22"/>
        </w:rPr>
        <w:t xml:space="preserve"> со встроенными помещениями общественного назначения и встроенно-пристроенной подземной автостоянкой (№ 1 по ПЗУ), </w:t>
      </w:r>
      <w:r w:rsidR="00E85B62" w:rsidRPr="00EE783D">
        <w:rPr>
          <w:sz w:val="22"/>
          <w:szCs w:val="22"/>
        </w:rPr>
        <w:t>расположенные на земельном участке с кадастровым номером 66:41:</w:t>
      </w:r>
      <w:r w:rsidR="00DC4EA8" w:rsidRPr="00EE783D">
        <w:rPr>
          <w:sz w:val="22"/>
          <w:szCs w:val="22"/>
        </w:rPr>
        <w:t>0</w:t>
      </w:r>
      <w:r w:rsidR="00467CE4" w:rsidRPr="00EE783D">
        <w:rPr>
          <w:sz w:val="22"/>
          <w:szCs w:val="22"/>
        </w:rPr>
        <w:t>303004:458</w:t>
      </w:r>
      <w:r w:rsidR="00A13BE0" w:rsidRPr="00EE783D">
        <w:rPr>
          <w:sz w:val="22"/>
          <w:szCs w:val="22"/>
        </w:rPr>
        <w:t xml:space="preserve"> </w:t>
      </w:r>
      <w:r w:rsidRPr="00EE783D">
        <w:rPr>
          <w:sz w:val="22"/>
          <w:szCs w:val="22"/>
        </w:rPr>
        <w:t>по строительному адресу: Свердловская область,</w:t>
      </w:r>
      <w:r w:rsidR="00A13BE0" w:rsidRPr="00EE783D">
        <w:rPr>
          <w:sz w:val="22"/>
          <w:szCs w:val="22"/>
        </w:rPr>
        <w:t xml:space="preserve"> </w:t>
      </w:r>
      <w:r w:rsidRPr="00EE783D">
        <w:rPr>
          <w:sz w:val="22"/>
          <w:szCs w:val="22"/>
        </w:rPr>
        <w:t>город Екатеринбург</w:t>
      </w:r>
      <w:r w:rsidR="00ED33FC" w:rsidRPr="00EE783D">
        <w:rPr>
          <w:sz w:val="22"/>
          <w:szCs w:val="22"/>
        </w:rPr>
        <w:t xml:space="preserve"> </w:t>
      </w:r>
      <w:r w:rsidR="006250AF" w:rsidRPr="00EE783D">
        <w:rPr>
          <w:sz w:val="22"/>
          <w:szCs w:val="22"/>
        </w:rPr>
        <w:t>(далее</w:t>
      </w:r>
      <w:r w:rsidR="00B7709E" w:rsidRPr="00EE783D">
        <w:rPr>
          <w:sz w:val="22"/>
          <w:szCs w:val="22"/>
        </w:rPr>
        <w:t> – </w:t>
      </w:r>
      <w:r w:rsidR="006250AF" w:rsidRPr="00EE783D">
        <w:rPr>
          <w:sz w:val="22"/>
          <w:szCs w:val="22"/>
        </w:rPr>
        <w:t>МКД)</w:t>
      </w:r>
      <w:r w:rsidR="00C2756A" w:rsidRPr="00EE783D">
        <w:rPr>
          <w:sz w:val="22"/>
          <w:szCs w:val="22"/>
        </w:rPr>
        <w:t>,</w:t>
      </w:r>
      <w:r w:rsidRPr="00EE783D">
        <w:rPr>
          <w:sz w:val="22"/>
          <w:szCs w:val="22"/>
        </w:rPr>
        <w:t xml:space="preserve"> и после получения разрешения на ввод </w:t>
      </w:r>
      <w:r w:rsidR="00953F36" w:rsidRPr="00EE783D">
        <w:rPr>
          <w:sz w:val="22"/>
          <w:szCs w:val="22"/>
        </w:rPr>
        <w:t>МКД</w:t>
      </w:r>
      <w:r w:rsidR="005A5D9C" w:rsidRPr="00EE783D">
        <w:rPr>
          <w:sz w:val="22"/>
          <w:szCs w:val="22"/>
        </w:rPr>
        <w:t xml:space="preserve"> в эксплуатацию</w:t>
      </w:r>
      <w:r w:rsidRPr="00EE783D">
        <w:rPr>
          <w:sz w:val="22"/>
          <w:szCs w:val="22"/>
        </w:rPr>
        <w:t xml:space="preserve"> передать Объект долевого строительства Участнику долевого строительства </w:t>
      </w:r>
      <w:r w:rsidR="00BF0517" w:rsidRPr="00EE783D">
        <w:rPr>
          <w:sz w:val="22"/>
          <w:szCs w:val="22"/>
        </w:rPr>
        <w:t xml:space="preserve">в </w:t>
      </w:r>
      <w:r w:rsidRPr="00EE783D">
        <w:rPr>
          <w:sz w:val="22"/>
          <w:szCs w:val="22"/>
        </w:rPr>
        <w:t xml:space="preserve">собственность, а Участник долевого строительства обязуется </w:t>
      </w:r>
      <w:r w:rsidR="000352CE" w:rsidRPr="00EE783D">
        <w:rPr>
          <w:sz w:val="22"/>
          <w:szCs w:val="22"/>
        </w:rPr>
        <w:t xml:space="preserve">своевременно </w:t>
      </w:r>
      <w:r w:rsidRPr="00EE783D">
        <w:rPr>
          <w:sz w:val="22"/>
          <w:szCs w:val="22"/>
        </w:rPr>
        <w:t>оплатить обусловленную Договором цену и принять Объект долевого строительства в порядке, предусмотренном Договором</w:t>
      </w:r>
      <w:r w:rsidR="006250AF" w:rsidRPr="00EE783D">
        <w:rPr>
          <w:sz w:val="22"/>
          <w:szCs w:val="22"/>
        </w:rPr>
        <w:t>.</w:t>
      </w:r>
    </w:p>
    <w:p w14:paraId="34A797BD" w14:textId="77777777" w:rsidR="009A2697" w:rsidRPr="00EE783D" w:rsidRDefault="009A2697" w:rsidP="0006361D">
      <w:pPr>
        <w:ind w:left="-1134" w:right="-1" w:firstLine="567"/>
        <w:jc w:val="both"/>
        <w:rPr>
          <w:sz w:val="22"/>
          <w:szCs w:val="22"/>
          <w:u w:val="single"/>
        </w:rPr>
      </w:pPr>
      <w:r w:rsidRPr="00EE783D">
        <w:rPr>
          <w:sz w:val="22"/>
          <w:szCs w:val="22"/>
          <w:u w:val="single"/>
        </w:rPr>
        <w:t>Основные характеристики МКД в соответствии с проектной документацией:</w:t>
      </w:r>
    </w:p>
    <w:p w14:paraId="4D075534" w14:textId="77777777" w:rsidR="009A2697" w:rsidRPr="00EE783D" w:rsidRDefault="009A2697" w:rsidP="0006361D">
      <w:pPr>
        <w:ind w:left="-1134" w:right="-1" w:firstLine="567"/>
        <w:jc w:val="both"/>
        <w:rPr>
          <w:sz w:val="22"/>
          <w:szCs w:val="22"/>
        </w:rPr>
      </w:pPr>
      <w:r w:rsidRPr="00EE783D">
        <w:rPr>
          <w:sz w:val="22"/>
          <w:szCs w:val="22"/>
        </w:rPr>
        <w:t xml:space="preserve">- вид: </w:t>
      </w:r>
      <w:r w:rsidR="009C56CF" w:rsidRPr="00EE783D">
        <w:rPr>
          <w:sz w:val="22"/>
          <w:szCs w:val="22"/>
        </w:rPr>
        <w:t>здание</w:t>
      </w:r>
      <w:r w:rsidRPr="00EE783D">
        <w:rPr>
          <w:sz w:val="22"/>
          <w:szCs w:val="22"/>
        </w:rPr>
        <w:t>;</w:t>
      </w:r>
    </w:p>
    <w:p w14:paraId="2D5C81E9" w14:textId="77777777" w:rsidR="009A2697" w:rsidRPr="00EE783D" w:rsidRDefault="009A2697" w:rsidP="0006361D">
      <w:pPr>
        <w:ind w:left="-1134" w:right="-1" w:firstLine="567"/>
        <w:jc w:val="both"/>
        <w:rPr>
          <w:sz w:val="22"/>
          <w:szCs w:val="22"/>
        </w:rPr>
      </w:pPr>
      <w:r w:rsidRPr="00EE783D">
        <w:rPr>
          <w:sz w:val="22"/>
          <w:szCs w:val="22"/>
        </w:rPr>
        <w:t>- назначение: жилое;</w:t>
      </w:r>
    </w:p>
    <w:p w14:paraId="50F08F33" w14:textId="1F522281" w:rsidR="009A2697" w:rsidRPr="00EE783D" w:rsidRDefault="009A2697" w:rsidP="0006361D">
      <w:pPr>
        <w:ind w:left="-1134" w:right="-1" w:firstLine="567"/>
        <w:jc w:val="both"/>
        <w:rPr>
          <w:sz w:val="22"/>
          <w:szCs w:val="22"/>
        </w:rPr>
      </w:pPr>
      <w:r w:rsidRPr="00EE783D">
        <w:rPr>
          <w:sz w:val="22"/>
          <w:szCs w:val="22"/>
        </w:rPr>
        <w:t xml:space="preserve">- этажность: </w:t>
      </w:r>
      <w:r w:rsidR="009C56CF" w:rsidRPr="00EE783D">
        <w:rPr>
          <w:sz w:val="22"/>
          <w:szCs w:val="22"/>
        </w:rPr>
        <w:t>2</w:t>
      </w:r>
      <w:r w:rsidR="00ED33FC" w:rsidRPr="00EE783D">
        <w:rPr>
          <w:sz w:val="22"/>
          <w:szCs w:val="22"/>
        </w:rPr>
        <w:t>5</w:t>
      </w:r>
      <w:r w:rsidRPr="00EE783D">
        <w:rPr>
          <w:sz w:val="22"/>
          <w:szCs w:val="22"/>
        </w:rPr>
        <w:t xml:space="preserve">, </w:t>
      </w:r>
      <w:r w:rsidR="009C56CF" w:rsidRPr="00EE783D">
        <w:rPr>
          <w:sz w:val="22"/>
          <w:szCs w:val="22"/>
        </w:rPr>
        <w:t xml:space="preserve">в том числе, </w:t>
      </w:r>
      <w:r w:rsidRPr="00EE783D">
        <w:rPr>
          <w:sz w:val="22"/>
          <w:szCs w:val="22"/>
        </w:rPr>
        <w:t>количество подземных этажей</w:t>
      </w:r>
      <w:r w:rsidR="009C56CF" w:rsidRPr="00EE783D">
        <w:rPr>
          <w:sz w:val="22"/>
          <w:szCs w:val="22"/>
        </w:rPr>
        <w:t>:</w:t>
      </w:r>
      <w:r w:rsidRPr="00EE783D">
        <w:rPr>
          <w:sz w:val="22"/>
          <w:szCs w:val="22"/>
        </w:rPr>
        <w:t xml:space="preserve"> </w:t>
      </w:r>
      <w:r w:rsidR="00467CE4" w:rsidRPr="00EE783D">
        <w:rPr>
          <w:sz w:val="22"/>
          <w:szCs w:val="22"/>
        </w:rPr>
        <w:t>2</w:t>
      </w:r>
      <w:r w:rsidRPr="00EE783D">
        <w:rPr>
          <w:sz w:val="22"/>
          <w:szCs w:val="22"/>
        </w:rPr>
        <w:t>;</w:t>
      </w:r>
    </w:p>
    <w:p w14:paraId="37B28346" w14:textId="4F16A19A" w:rsidR="001C1B1F" w:rsidRPr="00EE783D" w:rsidRDefault="009A2697" w:rsidP="0006361D">
      <w:pPr>
        <w:ind w:left="-1134" w:right="-1" w:firstLine="567"/>
        <w:jc w:val="both"/>
        <w:rPr>
          <w:sz w:val="22"/>
          <w:szCs w:val="22"/>
        </w:rPr>
      </w:pPr>
      <w:r w:rsidRPr="00EE783D">
        <w:rPr>
          <w:sz w:val="22"/>
          <w:szCs w:val="22"/>
        </w:rPr>
        <w:t xml:space="preserve">- </w:t>
      </w:r>
      <w:r w:rsidR="00D742CB" w:rsidRPr="00EE783D">
        <w:rPr>
          <w:sz w:val="22"/>
          <w:szCs w:val="22"/>
        </w:rPr>
        <w:t>проектная площадь:</w:t>
      </w:r>
      <w:r w:rsidR="00ED33FC" w:rsidRPr="00EE783D">
        <w:rPr>
          <w:sz w:val="22"/>
          <w:szCs w:val="22"/>
        </w:rPr>
        <w:t>32</w:t>
      </w:r>
      <w:r w:rsidR="00467CE4" w:rsidRPr="00EE783D">
        <w:rPr>
          <w:sz w:val="22"/>
          <w:szCs w:val="22"/>
        </w:rPr>
        <w:t xml:space="preserve"> </w:t>
      </w:r>
      <w:r w:rsidR="00ED33FC" w:rsidRPr="00EE783D">
        <w:rPr>
          <w:sz w:val="22"/>
          <w:szCs w:val="22"/>
        </w:rPr>
        <w:t>634,39</w:t>
      </w:r>
      <w:r w:rsidR="00467CE4" w:rsidRPr="00EE783D">
        <w:rPr>
          <w:sz w:val="22"/>
          <w:szCs w:val="22"/>
        </w:rPr>
        <w:t xml:space="preserve"> </w:t>
      </w:r>
      <w:proofErr w:type="spellStart"/>
      <w:r w:rsidR="000F3C82" w:rsidRPr="00EE783D">
        <w:rPr>
          <w:sz w:val="22"/>
          <w:szCs w:val="22"/>
        </w:rPr>
        <w:t>кв.м</w:t>
      </w:r>
      <w:proofErr w:type="spellEnd"/>
      <w:r w:rsidR="000F3C82" w:rsidRPr="00EE783D">
        <w:rPr>
          <w:sz w:val="22"/>
          <w:szCs w:val="22"/>
        </w:rPr>
        <w:t>.</w:t>
      </w:r>
      <w:r w:rsidR="001C1B1F" w:rsidRPr="00EE783D">
        <w:rPr>
          <w:sz w:val="22"/>
          <w:szCs w:val="22"/>
        </w:rPr>
        <w:t>;</w:t>
      </w:r>
    </w:p>
    <w:p w14:paraId="5662F5E9" w14:textId="77777777" w:rsidR="009A2697" w:rsidRPr="00EE783D" w:rsidRDefault="001C1B1F" w:rsidP="0006361D">
      <w:pPr>
        <w:ind w:left="-1134" w:right="-1" w:firstLine="567"/>
        <w:jc w:val="both"/>
        <w:rPr>
          <w:sz w:val="22"/>
          <w:szCs w:val="22"/>
        </w:rPr>
      </w:pPr>
      <w:r w:rsidRPr="00EE783D">
        <w:rPr>
          <w:sz w:val="22"/>
          <w:szCs w:val="22"/>
        </w:rPr>
        <w:t>- </w:t>
      </w:r>
      <w:r w:rsidR="009A2697" w:rsidRPr="00EE783D">
        <w:rPr>
          <w:sz w:val="22"/>
          <w:szCs w:val="22"/>
        </w:rPr>
        <w:t xml:space="preserve">материал наружных стен: </w:t>
      </w:r>
      <w:r w:rsidR="000F0657" w:rsidRPr="00EE783D">
        <w:rPr>
          <w:sz w:val="22"/>
          <w:szCs w:val="22"/>
        </w:rPr>
        <w:t>с монолитным железобетонным каркасом и стенами из мелкоштучных каменных материалов (кирпич, керамические камни, блоки и др.)</w:t>
      </w:r>
      <w:r w:rsidRPr="00EE783D">
        <w:rPr>
          <w:sz w:val="22"/>
          <w:szCs w:val="22"/>
        </w:rPr>
        <w:t>;</w:t>
      </w:r>
    </w:p>
    <w:p w14:paraId="2D80D18C" w14:textId="77777777" w:rsidR="009A2697" w:rsidRPr="00EE783D" w:rsidRDefault="0031210F" w:rsidP="0006361D">
      <w:pPr>
        <w:ind w:left="-1134" w:right="-1" w:firstLine="567"/>
        <w:jc w:val="both"/>
        <w:rPr>
          <w:sz w:val="22"/>
          <w:szCs w:val="22"/>
        </w:rPr>
      </w:pPr>
      <w:r w:rsidRPr="00EE783D">
        <w:rPr>
          <w:sz w:val="22"/>
          <w:szCs w:val="22"/>
        </w:rPr>
        <w:t>- материал межэтажных</w:t>
      </w:r>
      <w:r w:rsidR="009A2697" w:rsidRPr="00EE783D">
        <w:rPr>
          <w:sz w:val="22"/>
          <w:szCs w:val="22"/>
        </w:rPr>
        <w:t xml:space="preserve"> перекрытий: монолитные железобетонные;</w:t>
      </w:r>
    </w:p>
    <w:p w14:paraId="41F3C2E6" w14:textId="5FF4980F" w:rsidR="009A2697" w:rsidRPr="00EE783D" w:rsidRDefault="000F3C82" w:rsidP="0006361D">
      <w:pPr>
        <w:ind w:left="-1134" w:right="-1" w:firstLine="567"/>
        <w:jc w:val="both"/>
        <w:rPr>
          <w:sz w:val="22"/>
          <w:szCs w:val="22"/>
        </w:rPr>
      </w:pPr>
      <w:r w:rsidRPr="00EE783D">
        <w:rPr>
          <w:sz w:val="22"/>
          <w:szCs w:val="22"/>
        </w:rPr>
        <w:t xml:space="preserve">- </w:t>
      </w:r>
      <w:r w:rsidR="002520D7" w:rsidRPr="00EE783D">
        <w:rPr>
          <w:sz w:val="22"/>
          <w:szCs w:val="22"/>
        </w:rPr>
        <w:t>класс энерго</w:t>
      </w:r>
      <w:r w:rsidR="000F0657" w:rsidRPr="00EE783D">
        <w:rPr>
          <w:sz w:val="22"/>
          <w:szCs w:val="22"/>
        </w:rPr>
        <w:t>эффективности</w:t>
      </w:r>
      <w:r w:rsidR="009A2697" w:rsidRPr="00EE783D">
        <w:rPr>
          <w:sz w:val="22"/>
          <w:szCs w:val="22"/>
        </w:rPr>
        <w:t xml:space="preserve">: </w:t>
      </w:r>
      <w:r w:rsidR="00ED33FC" w:rsidRPr="00EE783D">
        <w:rPr>
          <w:sz w:val="22"/>
          <w:szCs w:val="22"/>
        </w:rPr>
        <w:t>А+</w:t>
      </w:r>
      <w:r w:rsidR="00467CE4" w:rsidRPr="00EE783D">
        <w:rPr>
          <w:sz w:val="22"/>
          <w:szCs w:val="22"/>
        </w:rPr>
        <w:t>+</w:t>
      </w:r>
      <w:r w:rsidR="009A2697" w:rsidRPr="00EE783D">
        <w:rPr>
          <w:sz w:val="22"/>
          <w:szCs w:val="22"/>
        </w:rPr>
        <w:t>;</w:t>
      </w:r>
    </w:p>
    <w:p w14:paraId="3F88BFA1" w14:textId="77777777" w:rsidR="00D742CB" w:rsidRPr="00EE783D" w:rsidRDefault="009A2697" w:rsidP="0006361D">
      <w:pPr>
        <w:ind w:left="-1134" w:right="-1" w:firstLine="567"/>
        <w:jc w:val="both"/>
        <w:rPr>
          <w:sz w:val="22"/>
          <w:szCs w:val="22"/>
        </w:rPr>
      </w:pPr>
      <w:r w:rsidRPr="00EE783D">
        <w:rPr>
          <w:sz w:val="22"/>
          <w:szCs w:val="22"/>
        </w:rPr>
        <w:t xml:space="preserve">- данные о сейсмостойкости: </w:t>
      </w:r>
      <w:r w:rsidR="002520D7" w:rsidRPr="00EE783D">
        <w:rPr>
          <w:sz w:val="22"/>
          <w:szCs w:val="22"/>
        </w:rPr>
        <w:t>6</w:t>
      </w:r>
      <w:r w:rsidR="000F3C82" w:rsidRPr="00EE783D">
        <w:rPr>
          <w:sz w:val="22"/>
          <w:szCs w:val="22"/>
        </w:rPr>
        <w:t xml:space="preserve"> баллов по шкале MSK</w:t>
      </w:r>
      <w:r w:rsidR="002520D7" w:rsidRPr="00EE783D">
        <w:rPr>
          <w:sz w:val="22"/>
          <w:szCs w:val="22"/>
        </w:rPr>
        <w:t>-</w:t>
      </w:r>
      <w:r w:rsidR="000F3C82" w:rsidRPr="00EE783D">
        <w:rPr>
          <w:sz w:val="22"/>
          <w:szCs w:val="22"/>
        </w:rPr>
        <w:t>64</w:t>
      </w:r>
      <w:r w:rsidRPr="00EE783D">
        <w:rPr>
          <w:sz w:val="22"/>
          <w:szCs w:val="22"/>
        </w:rPr>
        <w:t>.</w:t>
      </w:r>
    </w:p>
    <w:p w14:paraId="7C2C67AA" w14:textId="77777777" w:rsidR="00E45361" w:rsidRPr="00EE783D" w:rsidRDefault="00E45361" w:rsidP="0006361D">
      <w:pPr>
        <w:ind w:left="-1134" w:right="-1" w:firstLine="567"/>
        <w:jc w:val="both"/>
        <w:rPr>
          <w:sz w:val="22"/>
          <w:szCs w:val="22"/>
        </w:rPr>
      </w:pPr>
    </w:p>
    <w:p w14:paraId="4E91DF57" w14:textId="77777777" w:rsidR="00AE757A" w:rsidRPr="00EE783D" w:rsidRDefault="00AE757A" w:rsidP="0006361D">
      <w:pPr>
        <w:ind w:left="-1134" w:right="-1" w:firstLine="567"/>
        <w:jc w:val="both"/>
        <w:rPr>
          <w:sz w:val="22"/>
          <w:szCs w:val="22"/>
        </w:rPr>
      </w:pPr>
      <w:r w:rsidRPr="00EE783D">
        <w:rPr>
          <w:sz w:val="22"/>
          <w:szCs w:val="22"/>
        </w:rPr>
        <w:t xml:space="preserve">Вышеуказанный адрес МКД является строительным, почтовый адрес будет присвоен после ввода МКД в эксплуатацию. </w:t>
      </w:r>
    </w:p>
    <w:p w14:paraId="4D31ECBD" w14:textId="77777777" w:rsidR="00C82297" w:rsidRPr="00EE783D" w:rsidRDefault="00C82297" w:rsidP="0006361D">
      <w:pPr>
        <w:ind w:left="-1134" w:right="-1" w:firstLine="567"/>
        <w:jc w:val="both"/>
        <w:rPr>
          <w:sz w:val="22"/>
          <w:szCs w:val="22"/>
        </w:rPr>
      </w:pPr>
      <w:r w:rsidRPr="00EE783D">
        <w:rPr>
          <w:sz w:val="22"/>
          <w:szCs w:val="22"/>
        </w:rPr>
        <w:t>1.2. Основанием для заключения настоящего Договора является:</w:t>
      </w:r>
    </w:p>
    <w:p w14:paraId="0F53EA3A" w14:textId="6A5695DE" w:rsidR="00C82297" w:rsidRPr="00EE783D" w:rsidRDefault="00C82297" w:rsidP="0006361D">
      <w:pPr>
        <w:ind w:left="-1134" w:right="-1" w:firstLine="567"/>
        <w:jc w:val="both"/>
        <w:rPr>
          <w:sz w:val="22"/>
          <w:szCs w:val="22"/>
        </w:rPr>
      </w:pPr>
      <w:r w:rsidRPr="00EE783D">
        <w:rPr>
          <w:sz w:val="22"/>
          <w:szCs w:val="22"/>
        </w:rPr>
        <w:t xml:space="preserve">1.2.1 Разрешение на строительство № </w:t>
      </w:r>
      <w:r w:rsidR="00CC37B9" w:rsidRPr="00EE783D">
        <w:rPr>
          <w:sz w:val="22"/>
          <w:szCs w:val="22"/>
        </w:rPr>
        <w:t>66-41-438-2023</w:t>
      </w:r>
      <w:r w:rsidR="00ED33FC" w:rsidRPr="00EE783D">
        <w:rPr>
          <w:sz w:val="22"/>
          <w:szCs w:val="22"/>
        </w:rPr>
        <w:t xml:space="preserve"> (с изменениями от 10.06.2024г.)</w:t>
      </w:r>
      <w:r w:rsidR="000352CE" w:rsidRPr="00EE783D">
        <w:rPr>
          <w:sz w:val="22"/>
          <w:szCs w:val="22"/>
        </w:rPr>
        <w:t>,</w:t>
      </w:r>
      <w:r w:rsidRPr="00EE783D">
        <w:rPr>
          <w:sz w:val="22"/>
          <w:szCs w:val="22"/>
        </w:rPr>
        <w:t xml:space="preserve"> выдано Администрацией города Екатеринбурга </w:t>
      </w:r>
      <w:r w:rsidR="00CC37B9" w:rsidRPr="00EE783D">
        <w:rPr>
          <w:sz w:val="22"/>
          <w:szCs w:val="22"/>
        </w:rPr>
        <w:t>28.12.2023</w:t>
      </w:r>
      <w:r w:rsidRPr="00EE783D">
        <w:rPr>
          <w:sz w:val="22"/>
          <w:szCs w:val="22"/>
        </w:rPr>
        <w:t xml:space="preserve">. </w:t>
      </w:r>
    </w:p>
    <w:p w14:paraId="214D6533" w14:textId="0F07E1A9" w:rsidR="00C82297" w:rsidRPr="00EE783D" w:rsidRDefault="00C82297" w:rsidP="0006361D">
      <w:pPr>
        <w:ind w:left="-1134" w:right="-1" w:firstLine="567"/>
        <w:jc w:val="both"/>
        <w:rPr>
          <w:sz w:val="22"/>
          <w:szCs w:val="22"/>
        </w:rPr>
      </w:pPr>
      <w:r w:rsidRPr="00EE783D">
        <w:rPr>
          <w:sz w:val="22"/>
          <w:szCs w:val="22"/>
        </w:rPr>
        <w:t xml:space="preserve">1.2.2. Договор № </w:t>
      </w:r>
      <w:r w:rsidR="00FB680C" w:rsidRPr="00EE783D">
        <w:rPr>
          <w:sz w:val="22"/>
          <w:szCs w:val="22"/>
        </w:rPr>
        <w:t>б/н</w:t>
      </w:r>
      <w:r w:rsidR="00A13BE0" w:rsidRPr="00EE783D">
        <w:rPr>
          <w:sz w:val="22"/>
          <w:szCs w:val="22"/>
        </w:rPr>
        <w:t xml:space="preserve"> </w:t>
      </w:r>
      <w:r w:rsidR="006001E0" w:rsidRPr="00EE783D">
        <w:rPr>
          <w:sz w:val="22"/>
          <w:szCs w:val="22"/>
        </w:rPr>
        <w:t>аренды</w:t>
      </w:r>
      <w:r w:rsidRPr="00EE783D">
        <w:rPr>
          <w:sz w:val="22"/>
          <w:szCs w:val="22"/>
        </w:rPr>
        <w:t xml:space="preserve"> земельного участка от </w:t>
      </w:r>
      <w:r w:rsidR="00CC37B9" w:rsidRPr="00EE783D">
        <w:rPr>
          <w:sz w:val="22"/>
          <w:szCs w:val="22"/>
        </w:rPr>
        <w:t>25.08.2020</w:t>
      </w:r>
      <w:r w:rsidRPr="00EE783D">
        <w:rPr>
          <w:sz w:val="22"/>
          <w:szCs w:val="22"/>
        </w:rPr>
        <w:t xml:space="preserve"> г., о чем в Едином государственном реестре прав на недвижимое имущество и сделок с ним </w:t>
      </w:r>
      <w:r w:rsidR="00CC37B9" w:rsidRPr="00EE783D">
        <w:rPr>
          <w:sz w:val="22"/>
          <w:szCs w:val="22"/>
        </w:rPr>
        <w:t xml:space="preserve">22.09.2020 </w:t>
      </w:r>
      <w:r w:rsidRPr="00EE783D">
        <w:rPr>
          <w:sz w:val="22"/>
          <w:szCs w:val="22"/>
        </w:rPr>
        <w:t>г. произведена запись №</w:t>
      </w:r>
      <w:r w:rsidR="00A13BE0" w:rsidRPr="00EE783D">
        <w:rPr>
          <w:sz w:val="22"/>
          <w:szCs w:val="22"/>
        </w:rPr>
        <w:t xml:space="preserve"> </w:t>
      </w:r>
      <w:r w:rsidR="00FB680C" w:rsidRPr="00EE783D">
        <w:rPr>
          <w:sz w:val="22"/>
          <w:szCs w:val="22"/>
        </w:rPr>
        <w:t>66:41:0</w:t>
      </w:r>
      <w:r w:rsidR="00CC37B9" w:rsidRPr="00EE783D">
        <w:rPr>
          <w:sz w:val="22"/>
          <w:szCs w:val="22"/>
        </w:rPr>
        <w:t>303004</w:t>
      </w:r>
      <w:r w:rsidR="00FB680C" w:rsidRPr="00EE783D">
        <w:rPr>
          <w:sz w:val="22"/>
          <w:szCs w:val="22"/>
        </w:rPr>
        <w:t>:</w:t>
      </w:r>
      <w:r w:rsidR="00430CF9" w:rsidRPr="00EE783D">
        <w:rPr>
          <w:sz w:val="22"/>
          <w:szCs w:val="22"/>
        </w:rPr>
        <w:t>458-66/199/2020-31</w:t>
      </w:r>
      <w:r w:rsidR="00A13BE0" w:rsidRPr="00EE783D">
        <w:rPr>
          <w:sz w:val="22"/>
          <w:szCs w:val="22"/>
        </w:rPr>
        <w:t xml:space="preserve"> </w:t>
      </w:r>
      <w:r w:rsidR="006001E0" w:rsidRPr="00EE783D">
        <w:rPr>
          <w:sz w:val="22"/>
          <w:szCs w:val="22"/>
        </w:rPr>
        <w:t xml:space="preserve">о </w:t>
      </w:r>
      <w:r w:rsidRPr="00EE783D">
        <w:rPr>
          <w:sz w:val="22"/>
          <w:szCs w:val="22"/>
        </w:rPr>
        <w:t xml:space="preserve">регистрации </w:t>
      </w:r>
      <w:r w:rsidR="006001E0" w:rsidRPr="00EE783D">
        <w:rPr>
          <w:sz w:val="22"/>
          <w:szCs w:val="22"/>
        </w:rPr>
        <w:t xml:space="preserve">обременения (ограничения) </w:t>
      </w:r>
      <w:r w:rsidRPr="00EE783D">
        <w:rPr>
          <w:sz w:val="22"/>
          <w:szCs w:val="22"/>
        </w:rPr>
        <w:t>прав на земельный участок с кадастровым номером</w:t>
      </w:r>
      <w:r w:rsidR="00430CF9" w:rsidRPr="00EE783D">
        <w:rPr>
          <w:sz w:val="22"/>
          <w:szCs w:val="22"/>
        </w:rPr>
        <w:t xml:space="preserve"> 66:41:0303004:458</w:t>
      </w:r>
      <w:r w:rsidR="006001E0" w:rsidRPr="00EE783D">
        <w:rPr>
          <w:sz w:val="22"/>
          <w:szCs w:val="22"/>
        </w:rPr>
        <w:t>.</w:t>
      </w:r>
      <w:r w:rsidR="00A13BE0" w:rsidRPr="00EE783D">
        <w:rPr>
          <w:sz w:val="22"/>
          <w:szCs w:val="22"/>
        </w:rPr>
        <w:t xml:space="preserve"> </w:t>
      </w:r>
      <w:r w:rsidR="000F0657" w:rsidRPr="00EE783D">
        <w:rPr>
          <w:sz w:val="22"/>
          <w:szCs w:val="22"/>
        </w:rPr>
        <w:t xml:space="preserve">Дата окончания действия права </w:t>
      </w:r>
      <w:r w:rsidR="00094215" w:rsidRPr="00EE783D">
        <w:rPr>
          <w:sz w:val="22"/>
          <w:szCs w:val="22"/>
        </w:rPr>
        <w:t xml:space="preserve">аренды </w:t>
      </w:r>
      <w:r w:rsidR="000F0657" w:rsidRPr="00EE783D">
        <w:rPr>
          <w:sz w:val="22"/>
          <w:szCs w:val="22"/>
        </w:rPr>
        <w:t xml:space="preserve">Застройщика на земельный участок: </w:t>
      </w:r>
      <w:r w:rsidR="00430CF9" w:rsidRPr="00EE783D">
        <w:rPr>
          <w:sz w:val="22"/>
          <w:szCs w:val="22"/>
        </w:rPr>
        <w:t>25.08.202</w:t>
      </w:r>
      <w:r w:rsidR="00477363" w:rsidRPr="00EE783D">
        <w:rPr>
          <w:sz w:val="22"/>
          <w:szCs w:val="22"/>
        </w:rPr>
        <w:t>8</w:t>
      </w:r>
      <w:r w:rsidR="000F0657" w:rsidRPr="00EE783D">
        <w:rPr>
          <w:sz w:val="22"/>
          <w:szCs w:val="22"/>
        </w:rPr>
        <w:t xml:space="preserve"> г.</w:t>
      </w:r>
    </w:p>
    <w:p w14:paraId="31301CDC" w14:textId="77777777" w:rsidR="000352CE" w:rsidRPr="00EE783D" w:rsidRDefault="000352CE" w:rsidP="0006361D">
      <w:pPr>
        <w:ind w:left="-1134" w:right="-1" w:firstLine="567"/>
        <w:jc w:val="both"/>
        <w:rPr>
          <w:sz w:val="22"/>
          <w:szCs w:val="22"/>
        </w:rPr>
      </w:pPr>
      <w:r w:rsidRPr="00EE783D">
        <w:rPr>
          <w:sz w:val="22"/>
          <w:szCs w:val="22"/>
        </w:rPr>
        <w:t xml:space="preserve">1.2.3. 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w:t>
      </w:r>
      <w:hyperlink r:id="rId9" w:history="1">
        <w:proofErr w:type="spellStart"/>
        <w:r w:rsidRPr="00EE783D">
          <w:rPr>
            <w:sz w:val="22"/>
            <w:szCs w:val="22"/>
            <w:u w:val="single"/>
          </w:rPr>
          <w:t>Наш.дом.рф</w:t>
        </w:r>
        <w:proofErr w:type="spellEnd"/>
      </w:hyperlink>
      <w:r w:rsidRPr="00EE783D">
        <w:rPr>
          <w:sz w:val="22"/>
          <w:szCs w:val="22"/>
        </w:rPr>
        <w:t>).</w:t>
      </w:r>
    </w:p>
    <w:p w14:paraId="1DCFFAC4" w14:textId="77777777" w:rsidR="00D0766F" w:rsidRPr="00EE783D" w:rsidRDefault="00D0766F" w:rsidP="0006361D">
      <w:pPr>
        <w:ind w:left="-1134" w:right="-1" w:firstLine="567"/>
        <w:jc w:val="both"/>
        <w:rPr>
          <w:sz w:val="22"/>
          <w:szCs w:val="22"/>
        </w:rPr>
      </w:pPr>
      <w:r w:rsidRPr="00EE783D">
        <w:rPr>
          <w:sz w:val="22"/>
          <w:szCs w:val="22"/>
        </w:rPr>
        <w:t xml:space="preserve">1.3. При исполнении и заключении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 214-ФЗ от 30.12.2004 г. и требованиями действующего на территории Российской Федерации </w:t>
      </w:r>
      <w:r w:rsidR="00A90297" w:rsidRPr="00EE783D">
        <w:rPr>
          <w:sz w:val="22"/>
          <w:szCs w:val="22"/>
        </w:rPr>
        <w:t>законодательства</w:t>
      </w:r>
      <w:r w:rsidRPr="00EE783D">
        <w:rPr>
          <w:sz w:val="22"/>
          <w:szCs w:val="22"/>
        </w:rPr>
        <w:t>.</w:t>
      </w:r>
    </w:p>
    <w:p w14:paraId="4ED3F8AF" w14:textId="77777777" w:rsidR="008C48BD" w:rsidRPr="00EE783D" w:rsidRDefault="008C48BD" w:rsidP="0006361D">
      <w:pPr>
        <w:ind w:left="-1134" w:right="-1" w:firstLine="567"/>
        <w:jc w:val="both"/>
        <w:rPr>
          <w:sz w:val="22"/>
          <w:szCs w:val="22"/>
        </w:rPr>
      </w:pPr>
      <w:r w:rsidRPr="00EE783D">
        <w:rPr>
          <w:sz w:val="22"/>
          <w:szCs w:val="22"/>
        </w:rPr>
        <w:t xml:space="preserve">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w:t>
      </w:r>
      <w:proofErr w:type="spellStart"/>
      <w:r w:rsidRPr="00EE783D">
        <w:rPr>
          <w:sz w:val="22"/>
          <w:szCs w:val="22"/>
        </w:rPr>
        <w:t>эскроу</w:t>
      </w:r>
      <w:proofErr w:type="spellEnd"/>
      <w:r w:rsidRPr="00EE783D">
        <w:rPr>
          <w:sz w:val="22"/>
          <w:szCs w:val="22"/>
        </w:rPr>
        <w:t xml:space="preserve"> в порядке, предусмотренном статьей 15.4</w:t>
      </w:r>
      <w:r w:rsidR="006001E0" w:rsidRPr="00EE783D">
        <w:rPr>
          <w:sz w:val="22"/>
          <w:szCs w:val="22"/>
        </w:rPr>
        <w:t> </w:t>
      </w:r>
      <w:r w:rsidRPr="00EE783D">
        <w:rPr>
          <w:sz w:val="22"/>
          <w:szCs w:val="22"/>
        </w:rPr>
        <w:t>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34F8365B" w14:textId="77777777" w:rsidR="0036605A" w:rsidRPr="00EE783D" w:rsidRDefault="0036605A" w:rsidP="0006361D">
      <w:pPr>
        <w:ind w:left="-1134" w:firstLine="567"/>
        <w:jc w:val="both"/>
        <w:rPr>
          <w:sz w:val="22"/>
          <w:szCs w:val="22"/>
        </w:rPr>
      </w:pPr>
    </w:p>
    <w:p w14:paraId="314A004D" w14:textId="77777777" w:rsidR="0036605A" w:rsidRPr="00EE783D" w:rsidRDefault="0036605A" w:rsidP="0006361D">
      <w:pPr>
        <w:ind w:left="-1134" w:firstLine="567"/>
        <w:jc w:val="center"/>
        <w:rPr>
          <w:b/>
          <w:sz w:val="22"/>
          <w:szCs w:val="22"/>
        </w:rPr>
      </w:pPr>
      <w:r w:rsidRPr="00EE783D">
        <w:rPr>
          <w:b/>
          <w:sz w:val="22"/>
          <w:szCs w:val="22"/>
        </w:rPr>
        <w:lastRenderedPageBreak/>
        <w:t>2. ОБЪЕКТ ДОЛЕВОГО СТРОИТЕЛЬСТВА</w:t>
      </w:r>
      <w:r w:rsidR="00C4422D" w:rsidRPr="00EE783D">
        <w:rPr>
          <w:b/>
          <w:sz w:val="22"/>
          <w:szCs w:val="22"/>
        </w:rPr>
        <w:br/>
      </w:r>
    </w:p>
    <w:p w14:paraId="7EFA4922" w14:textId="77777777" w:rsidR="002302CE" w:rsidRPr="00EE783D" w:rsidRDefault="0036605A" w:rsidP="0006361D">
      <w:pPr>
        <w:ind w:left="-1134" w:firstLine="567"/>
        <w:jc w:val="both"/>
        <w:rPr>
          <w:sz w:val="22"/>
          <w:szCs w:val="22"/>
        </w:rPr>
      </w:pPr>
      <w:r w:rsidRPr="00EE783D">
        <w:rPr>
          <w:sz w:val="22"/>
          <w:szCs w:val="22"/>
        </w:rPr>
        <w:t xml:space="preserve">2.1. </w:t>
      </w:r>
      <w:r w:rsidR="002302CE" w:rsidRPr="00EE783D">
        <w:rPr>
          <w:sz w:val="22"/>
          <w:szCs w:val="22"/>
        </w:rPr>
        <w:t xml:space="preserve">Объект долевого строительства </w:t>
      </w:r>
      <w:r w:rsidR="00CE7CF3" w:rsidRPr="00EE783D">
        <w:rPr>
          <w:sz w:val="22"/>
          <w:szCs w:val="22"/>
        </w:rPr>
        <w:t xml:space="preserve">– </w:t>
      </w:r>
      <w:r w:rsidR="00F243D6" w:rsidRPr="00EE783D">
        <w:rPr>
          <w:sz w:val="22"/>
          <w:szCs w:val="22"/>
        </w:rPr>
        <w:t>Ж</w:t>
      </w:r>
      <w:r w:rsidR="002302CE" w:rsidRPr="00EE783D">
        <w:rPr>
          <w:sz w:val="22"/>
          <w:szCs w:val="22"/>
        </w:rPr>
        <w:t>илое помещение в МКД, подлежащее передаче Участнику долевого строительства после получения разрешения на ввод в эксплуатацию МКД, характеристики которого указаны</w:t>
      </w:r>
      <w:r w:rsidR="000352CE" w:rsidRPr="00EE783D">
        <w:rPr>
          <w:sz w:val="22"/>
          <w:szCs w:val="22"/>
        </w:rPr>
        <w:t xml:space="preserve"> в настоящем Договоре, включая П</w:t>
      </w:r>
      <w:r w:rsidR="002302CE" w:rsidRPr="00EE783D">
        <w:rPr>
          <w:sz w:val="22"/>
          <w:szCs w:val="22"/>
        </w:rPr>
        <w:t>риложение №1 к настоящему Договору (далее</w:t>
      </w:r>
      <w:r w:rsidR="00D678AA" w:rsidRPr="00EE783D">
        <w:rPr>
          <w:sz w:val="22"/>
          <w:szCs w:val="22"/>
        </w:rPr>
        <w:t xml:space="preserve"> – </w:t>
      </w:r>
      <w:r w:rsidR="002302CE" w:rsidRPr="00EE783D">
        <w:rPr>
          <w:sz w:val="22"/>
          <w:szCs w:val="22"/>
        </w:rPr>
        <w:t>Объект долевого строительства).</w:t>
      </w:r>
    </w:p>
    <w:p w14:paraId="12623A43" w14:textId="77777777" w:rsidR="00AB6B45" w:rsidRPr="00EE783D" w:rsidRDefault="00C15AE0" w:rsidP="0006361D">
      <w:pPr>
        <w:ind w:left="-1134" w:firstLine="567"/>
        <w:jc w:val="both"/>
        <w:rPr>
          <w:sz w:val="22"/>
          <w:szCs w:val="22"/>
        </w:rPr>
      </w:pPr>
      <w:r w:rsidRPr="00EE783D">
        <w:rPr>
          <w:sz w:val="22"/>
          <w:szCs w:val="22"/>
        </w:rPr>
        <w:t>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w:t>
      </w:r>
      <w:r w:rsidR="002302CE" w:rsidRPr="00EE783D">
        <w:rPr>
          <w:sz w:val="22"/>
          <w:szCs w:val="22"/>
        </w:rPr>
        <w:t>:</w:t>
      </w:r>
    </w:p>
    <w:p w14:paraId="109FD545" w14:textId="77777777" w:rsidR="00BC3F07" w:rsidRPr="00EE783D" w:rsidRDefault="00BC3F07" w:rsidP="00BC3F07">
      <w:pPr>
        <w:ind w:left="-1134" w:firstLine="567"/>
        <w:jc w:val="both"/>
        <w:rPr>
          <w:sz w:val="22"/>
          <w:szCs w:val="22"/>
        </w:rPr>
      </w:pPr>
      <w:r w:rsidRPr="00EE783D">
        <w:rPr>
          <w:sz w:val="22"/>
          <w:szCs w:val="22"/>
        </w:rPr>
        <w:t>Вид – Квартира</w:t>
      </w:r>
    </w:p>
    <w:p w14:paraId="5EC5731C" w14:textId="77777777" w:rsidR="00BC3F07" w:rsidRPr="00EE783D" w:rsidRDefault="00BC3F07" w:rsidP="00BC3F07">
      <w:pPr>
        <w:ind w:left="-1134" w:firstLine="567"/>
        <w:jc w:val="both"/>
        <w:rPr>
          <w:sz w:val="22"/>
          <w:szCs w:val="22"/>
        </w:rPr>
      </w:pPr>
      <w:r w:rsidRPr="00EE783D">
        <w:rPr>
          <w:sz w:val="22"/>
          <w:szCs w:val="22"/>
        </w:rPr>
        <w:t>Назначение – жилое</w:t>
      </w:r>
    </w:p>
    <w:p w14:paraId="74B862F7" w14:textId="77777777" w:rsidR="00BC3F07" w:rsidRPr="00EE783D" w:rsidRDefault="00BC3F07" w:rsidP="00BC3F07">
      <w:pPr>
        <w:ind w:left="-1134" w:firstLine="567"/>
        <w:jc w:val="both"/>
        <w:rPr>
          <w:sz w:val="22"/>
          <w:szCs w:val="22"/>
        </w:rPr>
      </w:pPr>
      <w:r w:rsidRPr="00EE783D">
        <w:rPr>
          <w:sz w:val="22"/>
          <w:szCs w:val="22"/>
        </w:rPr>
        <w:t>Этаж – ${</w:t>
      </w:r>
      <w:proofErr w:type="spellStart"/>
      <w:r w:rsidRPr="00EE783D">
        <w:rPr>
          <w:sz w:val="22"/>
          <w:szCs w:val="22"/>
        </w:rPr>
        <w:t>estate.estate_floor</w:t>
      </w:r>
      <w:proofErr w:type="spellEnd"/>
      <w:r w:rsidRPr="00EE783D">
        <w:rPr>
          <w:sz w:val="22"/>
          <w:szCs w:val="22"/>
        </w:rPr>
        <w:t>},</w:t>
      </w:r>
    </w:p>
    <w:p w14:paraId="60B991CB" w14:textId="77777777" w:rsidR="00BC3F07" w:rsidRPr="00EE783D" w:rsidRDefault="00BC3F07" w:rsidP="00BC3F07">
      <w:pPr>
        <w:ind w:left="-1134" w:firstLine="567"/>
        <w:jc w:val="both"/>
        <w:rPr>
          <w:sz w:val="22"/>
          <w:szCs w:val="22"/>
        </w:rPr>
      </w:pPr>
      <w:r w:rsidRPr="00EE783D">
        <w:rPr>
          <w:sz w:val="22"/>
          <w:szCs w:val="22"/>
        </w:rPr>
        <w:t>Строительный (условный) номер помещения – ${</w:t>
      </w:r>
      <w:proofErr w:type="spellStart"/>
      <w:r w:rsidRPr="00EE783D">
        <w:rPr>
          <w:sz w:val="22"/>
          <w:szCs w:val="22"/>
        </w:rPr>
        <w:t>estate_deal.deal_objectnum</w:t>
      </w:r>
      <w:proofErr w:type="spellEnd"/>
      <w:r w:rsidRPr="00EE783D">
        <w:rPr>
          <w:sz w:val="22"/>
          <w:szCs w:val="22"/>
        </w:rPr>
        <w:t>},</w:t>
      </w:r>
    </w:p>
    <w:p w14:paraId="4A1B0086" w14:textId="77777777" w:rsidR="00BC3F07" w:rsidRPr="00EE783D" w:rsidRDefault="00BC3F07" w:rsidP="00BC3F07">
      <w:pPr>
        <w:ind w:left="-1134" w:firstLine="567"/>
        <w:jc w:val="both"/>
        <w:rPr>
          <w:sz w:val="22"/>
          <w:szCs w:val="22"/>
        </w:rPr>
      </w:pPr>
      <w:r w:rsidRPr="00EE783D">
        <w:rPr>
          <w:sz w:val="22"/>
          <w:szCs w:val="22"/>
        </w:rPr>
        <w:t>Количество комнат – ${</w:t>
      </w:r>
      <w:proofErr w:type="spellStart"/>
      <w:r w:rsidRPr="00EE783D">
        <w:rPr>
          <w:sz w:val="22"/>
          <w:szCs w:val="22"/>
        </w:rPr>
        <w:t>estate.estate_rooms</w:t>
      </w:r>
      <w:proofErr w:type="spellEnd"/>
      <w:r w:rsidRPr="00EE783D">
        <w:rPr>
          <w:sz w:val="22"/>
          <w:szCs w:val="22"/>
        </w:rPr>
        <w:t>},</w:t>
      </w:r>
    </w:p>
    <w:p w14:paraId="08EFDE1D" w14:textId="1287EB05" w:rsidR="00BC3F07" w:rsidRPr="00EE783D" w:rsidRDefault="00BC3F07" w:rsidP="00BC3F07">
      <w:pPr>
        <w:ind w:left="-1134" w:firstLine="567"/>
        <w:jc w:val="both"/>
        <w:rPr>
          <w:sz w:val="22"/>
          <w:szCs w:val="22"/>
        </w:rPr>
      </w:pPr>
      <w:r w:rsidRPr="00EE783D">
        <w:rPr>
          <w:sz w:val="22"/>
          <w:szCs w:val="22"/>
        </w:rPr>
        <w:t>Общая проектная площадь Квартиры, с учетом лоджий, балконов, террас (при наличие), подсчитываемых со следующими понижающими коэффициентами: для лоджий – 0,5</w:t>
      </w:r>
      <w:r w:rsidR="00203B39" w:rsidRPr="00EE783D">
        <w:rPr>
          <w:sz w:val="22"/>
          <w:szCs w:val="22"/>
        </w:rPr>
        <w:t xml:space="preserve"> </w:t>
      </w:r>
      <w:r w:rsidRPr="00EE783D">
        <w:rPr>
          <w:sz w:val="22"/>
          <w:szCs w:val="22"/>
        </w:rPr>
        <w:t>– ${</w:t>
      </w:r>
      <w:proofErr w:type="spellStart"/>
      <w:r w:rsidRPr="00EE783D">
        <w:rPr>
          <w:sz w:val="22"/>
          <w:szCs w:val="22"/>
        </w:rPr>
        <w:t>estate.estate_area</w:t>
      </w:r>
      <w:proofErr w:type="spellEnd"/>
      <w:r w:rsidRPr="00EE783D">
        <w:rPr>
          <w:sz w:val="22"/>
          <w:szCs w:val="22"/>
        </w:rPr>
        <w:t>} кв. м.,</w:t>
      </w:r>
    </w:p>
    <w:p w14:paraId="718130D9" w14:textId="77777777" w:rsidR="002302CE" w:rsidRPr="00EE783D" w:rsidRDefault="002302CE" w:rsidP="0006361D">
      <w:pPr>
        <w:ind w:left="-1134" w:firstLine="567"/>
        <w:jc w:val="both"/>
        <w:rPr>
          <w:sz w:val="22"/>
          <w:szCs w:val="22"/>
        </w:rPr>
      </w:pPr>
      <w:r w:rsidRPr="00EE783D">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№3 к настоящему Договору.</w:t>
      </w:r>
    </w:p>
    <w:p w14:paraId="043BE621" w14:textId="77777777" w:rsidR="006B166E" w:rsidRPr="00EE783D" w:rsidRDefault="006B166E" w:rsidP="0006361D">
      <w:pPr>
        <w:autoSpaceDE w:val="0"/>
        <w:autoSpaceDN w:val="0"/>
        <w:adjustRightInd w:val="0"/>
        <w:ind w:left="-1134" w:firstLine="567"/>
        <w:jc w:val="both"/>
        <w:rPr>
          <w:sz w:val="22"/>
          <w:szCs w:val="22"/>
        </w:rPr>
      </w:pPr>
      <w:r w:rsidRPr="00EE783D">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08F825AE" w14:textId="55B9374E" w:rsidR="00011A3A" w:rsidRPr="00EE783D" w:rsidRDefault="00826CC1" w:rsidP="0006361D">
      <w:pPr>
        <w:ind w:left="-1134" w:firstLine="567"/>
        <w:jc w:val="both"/>
        <w:rPr>
          <w:sz w:val="22"/>
          <w:szCs w:val="22"/>
        </w:rPr>
      </w:pPr>
      <w:r w:rsidRPr="00EE783D">
        <w:rPr>
          <w:sz w:val="22"/>
          <w:szCs w:val="22"/>
        </w:rPr>
        <w:t>2.2</w:t>
      </w:r>
      <w:r w:rsidR="0036605A" w:rsidRPr="00EE783D">
        <w:rPr>
          <w:sz w:val="22"/>
          <w:szCs w:val="22"/>
        </w:rPr>
        <w:t xml:space="preserve">. </w:t>
      </w:r>
      <w:r w:rsidR="00011A3A" w:rsidRPr="00EE783D">
        <w:rPr>
          <w:sz w:val="22"/>
          <w:szCs w:val="22"/>
        </w:rPr>
        <w:t>Стороны установили, что</w:t>
      </w:r>
      <w:r w:rsidR="0018652D" w:rsidRPr="00EE783D">
        <w:rPr>
          <w:sz w:val="22"/>
          <w:szCs w:val="22"/>
        </w:rPr>
        <w:t xml:space="preserve"> О</w:t>
      </w:r>
      <w:r w:rsidR="00011A3A" w:rsidRPr="00EE783D">
        <w:rPr>
          <w:sz w:val="22"/>
          <w:szCs w:val="22"/>
        </w:rPr>
        <w:t xml:space="preserve">бщая площадь Объекта долевого </w:t>
      </w:r>
      <w:r w:rsidR="00582867" w:rsidRPr="00EE783D">
        <w:rPr>
          <w:sz w:val="22"/>
          <w:szCs w:val="22"/>
        </w:rPr>
        <w:t>строительства состоит</w:t>
      </w:r>
      <w:r w:rsidR="00011A3A" w:rsidRPr="00EE783D">
        <w:rPr>
          <w:sz w:val="22"/>
          <w:szCs w:val="22"/>
        </w:rPr>
        <w:t xml:space="preserve"> из суммы площадей всех жилых и нежилых помещений квартиры, встроенных шкафов, а также лоджий, </w:t>
      </w:r>
      <w:r w:rsidR="00582867" w:rsidRPr="00EE783D">
        <w:rPr>
          <w:sz w:val="22"/>
          <w:szCs w:val="22"/>
        </w:rPr>
        <w:t>балконов, террас</w:t>
      </w:r>
      <w:r w:rsidR="00933E84" w:rsidRPr="00EE783D">
        <w:rPr>
          <w:sz w:val="22"/>
          <w:szCs w:val="22"/>
        </w:rPr>
        <w:t>,</w:t>
      </w:r>
      <w:r w:rsidR="00011A3A" w:rsidRPr="00EE783D">
        <w:rPr>
          <w:sz w:val="22"/>
          <w:szCs w:val="22"/>
        </w:rPr>
        <w:t xml:space="preserve"> подсчитываемых со следующими понижающими коэффициентами: для лоджий </w:t>
      </w:r>
      <w:r w:rsidR="005113DA" w:rsidRPr="00EE783D">
        <w:rPr>
          <w:sz w:val="22"/>
          <w:szCs w:val="22"/>
        </w:rPr>
        <w:t xml:space="preserve">– </w:t>
      </w:r>
      <w:r w:rsidR="00011A3A" w:rsidRPr="00EE783D">
        <w:rPr>
          <w:sz w:val="22"/>
          <w:szCs w:val="22"/>
        </w:rPr>
        <w:t>0,5, для балконов</w:t>
      </w:r>
      <w:r w:rsidR="0018652D" w:rsidRPr="00EE783D">
        <w:rPr>
          <w:sz w:val="22"/>
          <w:szCs w:val="22"/>
        </w:rPr>
        <w:t>,</w:t>
      </w:r>
      <w:r w:rsidR="00011A3A" w:rsidRPr="00EE783D">
        <w:rPr>
          <w:sz w:val="22"/>
          <w:szCs w:val="22"/>
        </w:rPr>
        <w:t xml:space="preserve"> террас </w:t>
      </w:r>
      <w:r w:rsidR="005113DA" w:rsidRPr="00EE783D">
        <w:rPr>
          <w:sz w:val="22"/>
          <w:szCs w:val="22"/>
        </w:rPr>
        <w:t xml:space="preserve">– </w:t>
      </w:r>
      <w:r w:rsidR="00011A3A" w:rsidRPr="00EE783D">
        <w:rPr>
          <w:sz w:val="22"/>
          <w:szCs w:val="22"/>
        </w:rPr>
        <w:t>0,3</w:t>
      </w:r>
      <w:r w:rsidR="0018652D" w:rsidRPr="00EE783D">
        <w:rPr>
          <w:sz w:val="22"/>
          <w:szCs w:val="22"/>
        </w:rPr>
        <w:t>, веранд - 1</w:t>
      </w:r>
      <w:r w:rsidR="00011A3A" w:rsidRPr="00EE783D">
        <w:rPr>
          <w:sz w:val="22"/>
          <w:szCs w:val="22"/>
        </w:rPr>
        <w:t>.</w:t>
      </w:r>
    </w:p>
    <w:p w14:paraId="32CA45B3" w14:textId="77777777" w:rsidR="00011A3A" w:rsidRPr="00EE783D" w:rsidRDefault="0076716B" w:rsidP="0006361D">
      <w:pPr>
        <w:ind w:left="-1134" w:firstLine="567"/>
        <w:jc w:val="both"/>
        <w:rPr>
          <w:sz w:val="22"/>
          <w:szCs w:val="22"/>
        </w:rPr>
      </w:pPr>
      <w:r w:rsidRPr="00EE783D">
        <w:rPr>
          <w:sz w:val="22"/>
          <w:szCs w:val="22"/>
        </w:rPr>
        <w:t>О</w:t>
      </w:r>
      <w:r w:rsidR="00011A3A" w:rsidRPr="00EE783D">
        <w:rPr>
          <w:sz w:val="22"/>
          <w:szCs w:val="22"/>
        </w:rPr>
        <w:t>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r w:rsidR="0063413C" w:rsidRPr="00EE783D">
        <w:rPr>
          <w:sz w:val="22"/>
          <w:szCs w:val="22"/>
        </w:rPr>
        <w:t>.</w:t>
      </w:r>
    </w:p>
    <w:p w14:paraId="14E0B46E" w14:textId="77777777" w:rsidR="00551C2B" w:rsidRPr="00EE783D" w:rsidRDefault="002302CE" w:rsidP="0006361D">
      <w:pPr>
        <w:ind w:left="-1134" w:firstLine="567"/>
        <w:jc w:val="both"/>
        <w:rPr>
          <w:sz w:val="22"/>
          <w:szCs w:val="22"/>
        </w:rPr>
      </w:pPr>
      <w:r w:rsidRPr="00EE783D">
        <w:rPr>
          <w:sz w:val="22"/>
          <w:szCs w:val="22"/>
        </w:rPr>
        <w:t>2.2.1</w:t>
      </w:r>
      <w:r w:rsidR="00933E84" w:rsidRPr="00EE783D">
        <w:rPr>
          <w:sz w:val="22"/>
          <w:szCs w:val="22"/>
        </w:rPr>
        <w:t>.</w:t>
      </w:r>
      <w:r w:rsidR="00551C2B" w:rsidRPr="00EE783D">
        <w:rPr>
          <w:sz w:val="22"/>
          <w:szCs w:val="22"/>
        </w:rPr>
        <w:t>Стороны пришли к соглашению о том, что на момент окончания строительства возможно несовпадение размеров площади Объекта долевого строительства, указанной в Договоре (проектная площадь), и площади по результатам обмеров (технической инвентаризации) Объекта долевого строительства в виде технического плана МКД. При изменении обшей площади Объекта долевого строительства Стороны договорились о следующем:</w:t>
      </w:r>
    </w:p>
    <w:p w14:paraId="0B768F9E" w14:textId="77777777" w:rsidR="00551C2B" w:rsidRPr="00EE783D" w:rsidRDefault="00551C2B" w:rsidP="0006361D">
      <w:pPr>
        <w:ind w:left="-1134" w:firstLine="567"/>
        <w:jc w:val="both"/>
        <w:rPr>
          <w:sz w:val="22"/>
          <w:szCs w:val="22"/>
        </w:rPr>
      </w:pPr>
      <w:r w:rsidRPr="00EE783D">
        <w:rPr>
          <w:sz w:val="22"/>
          <w:szCs w:val="22"/>
        </w:rPr>
        <w:t>В случае, когда фактическая общая площадь Объекта долевого строительства по данным кадастрового учета будет отличаться от проектной (п. 2.1. Договора) в большую сторону, более чем на 1 (один) квадратный метр, Участник долевого строительства оплачивает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5E7067F4" w14:textId="77777777" w:rsidR="00551C2B" w:rsidRPr="00EE783D" w:rsidRDefault="00551C2B" w:rsidP="0006361D">
      <w:pPr>
        <w:ind w:left="-1134" w:firstLine="567"/>
        <w:jc w:val="both"/>
        <w:rPr>
          <w:sz w:val="22"/>
          <w:szCs w:val="22"/>
        </w:rPr>
      </w:pPr>
      <w:r w:rsidRPr="00EE783D">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1950E764" w14:textId="77777777" w:rsidR="00551C2B" w:rsidRPr="00EE783D" w:rsidRDefault="00551C2B" w:rsidP="0006361D">
      <w:pPr>
        <w:ind w:left="-1134" w:firstLine="567"/>
        <w:jc w:val="both"/>
        <w:rPr>
          <w:sz w:val="22"/>
          <w:szCs w:val="22"/>
        </w:rPr>
      </w:pPr>
      <w:r w:rsidRPr="00EE783D">
        <w:rPr>
          <w:sz w:val="22"/>
          <w:szCs w:val="22"/>
        </w:rPr>
        <w:t>•</w:t>
      </w:r>
      <w:r w:rsidRPr="00EE783D">
        <w:rPr>
          <w:sz w:val="22"/>
          <w:szCs w:val="22"/>
        </w:rPr>
        <w:tab/>
        <w:t>В случае, когда фактическая общая площадь Объекта долевого строительства по данным кадастрового учета будет отличаться от проектной (п. 2.1. Договора) в меньшую сторону, более чем 1 (один) квадратный метр, Застройщик возвращает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4FC9A272" w14:textId="77777777" w:rsidR="00551C2B" w:rsidRPr="00EE783D" w:rsidRDefault="00551C2B" w:rsidP="0006361D">
      <w:pPr>
        <w:ind w:left="-1134" w:firstLine="567"/>
        <w:jc w:val="both"/>
        <w:rPr>
          <w:sz w:val="22"/>
          <w:szCs w:val="22"/>
        </w:rPr>
      </w:pPr>
      <w:r w:rsidRPr="00EE783D">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r w:rsidRPr="00EE783D">
        <w:rPr>
          <w:sz w:val="22"/>
          <w:szCs w:val="22"/>
        </w:rPr>
        <w:tab/>
      </w:r>
    </w:p>
    <w:p w14:paraId="0569D552" w14:textId="77777777" w:rsidR="007F315A" w:rsidRPr="00EE783D" w:rsidRDefault="002302CE" w:rsidP="0006361D">
      <w:pPr>
        <w:pStyle w:val="af6"/>
        <w:ind w:left="-1134" w:firstLine="567"/>
        <w:jc w:val="both"/>
        <w:rPr>
          <w:rFonts w:eastAsia="Calibri"/>
          <w:sz w:val="22"/>
          <w:szCs w:val="22"/>
        </w:rPr>
      </w:pPr>
      <w:r w:rsidRPr="00EE783D">
        <w:rPr>
          <w:sz w:val="22"/>
          <w:szCs w:val="22"/>
        </w:rPr>
        <w:t xml:space="preserve">2.3. </w:t>
      </w:r>
      <w:r w:rsidR="007F315A" w:rsidRPr="00EE783D">
        <w:rPr>
          <w:rFonts w:eastAsia="Calibri"/>
          <w:sz w:val="22"/>
          <w:szCs w:val="22"/>
        </w:rPr>
        <w:t>Участник долевого строительства уведомлен и согласен с тем, что Объект долевого строительства, МКД может быть изменен по результатам изменения проектной документации, при этом площадь Объекта долевого строительства, МКД может быть увеличена или уменьшена, материал окон и дверей, сантехническое и иное оборудование, форма, вид и размер оконных и балконных проемов в МКД и в Объекте долевого строительства могут быть изменены по результатам изменения проектной документации, заменены на эквивалентные по качеству, не приводящие к ухудшению качества.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48295F77" w14:textId="77777777" w:rsidR="007F315A" w:rsidRPr="00EE783D" w:rsidRDefault="007F315A" w:rsidP="0006361D">
      <w:pPr>
        <w:ind w:left="-1134" w:firstLine="567"/>
        <w:jc w:val="both"/>
        <w:rPr>
          <w:sz w:val="22"/>
          <w:szCs w:val="22"/>
        </w:rPr>
      </w:pPr>
      <w:r w:rsidRPr="00EE783D">
        <w:rPr>
          <w:sz w:val="22"/>
          <w:szCs w:val="22"/>
        </w:rPr>
        <w:t xml:space="preserve">Участник ознакомлен с проектной документацией и извещен о конструктивных особенностях Дома, в том числе: о типе несущих конструкций и перекрытий Дома, об особенностях устройства наружных стен; об </w:t>
      </w:r>
      <w:r w:rsidRPr="00EE783D">
        <w:rPr>
          <w:sz w:val="22"/>
          <w:szCs w:val="22"/>
        </w:rPr>
        <w:lastRenderedPageBreak/>
        <w:t>особенностях фасада; об особенностях остекления; об особенностях электрической разводки, разводки водопроводных и канализационных стояков, трубопроводов; об особенностях вентиляционных систем в помещениях и прочих конструктивных особенностях. </w:t>
      </w:r>
    </w:p>
    <w:p w14:paraId="7640264E" w14:textId="77777777" w:rsidR="007F315A" w:rsidRPr="00EE783D" w:rsidRDefault="007F315A" w:rsidP="0006361D">
      <w:pPr>
        <w:pStyle w:val="af6"/>
        <w:ind w:left="-1134" w:firstLine="567"/>
        <w:jc w:val="both"/>
        <w:rPr>
          <w:sz w:val="22"/>
          <w:szCs w:val="22"/>
        </w:rPr>
      </w:pPr>
      <w:r w:rsidRPr="00EE783D">
        <w:rPr>
          <w:rFonts w:eastAsia="Times New Roman"/>
          <w:sz w:val="22"/>
          <w:szCs w:val="22"/>
        </w:rPr>
        <w:t>Подписанием настоящего Договора Участник подтверждает, что все условия Договора ему понятны, с указанными условиями Участник согласен.</w:t>
      </w:r>
    </w:p>
    <w:p w14:paraId="160A6285" w14:textId="77777777" w:rsidR="0036605A" w:rsidRPr="00EE783D" w:rsidRDefault="001F080B" w:rsidP="0006361D">
      <w:pPr>
        <w:pStyle w:val="af6"/>
        <w:ind w:left="-1134" w:firstLine="567"/>
        <w:jc w:val="both"/>
        <w:rPr>
          <w:sz w:val="22"/>
          <w:szCs w:val="22"/>
        </w:rPr>
      </w:pPr>
      <w:r w:rsidRPr="00EE783D">
        <w:rPr>
          <w:sz w:val="22"/>
          <w:szCs w:val="22"/>
        </w:rPr>
        <w:t>2.</w:t>
      </w:r>
      <w:r w:rsidR="00A00527" w:rsidRPr="00EE783D">
        <w:rPr>
          <w:sz w:val="22"/>
          <w:szCs w:val="22"/>
        </w:rPr>
        <w:t>4</w:t>
      </w:r>
      <w:r w:rsidRPr="00EE783D">
        <w:rPr>
          <w:sz w:val="22"/>
          <w:szCs w:val="22"/>
        </w:rPr>
        <w:t xml:space="preserve">. </w:t>
      </w:r>
      <w:r w:rsidR="002302CE" w:rsidRPr="00EE783D">
        <w:rPr>
          <w:sz w:val="22"/>
          <w:szCs w:val="22"/>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27723640" w14:textId="77777777" w:rsidR="00C4422D" w:rsidRPr="00EE783D" w:rsidRDefault="00C4422D" w:rsidP="0006361D">
      <w:pPr>
        <w:jc w:val="both"/>
        <w:rPr>
          <w:sz w:val="22"/>
          <w:szCs w:val="22"/>
        </w:rPr>
      </w:pPr>
    </w:p>
    <w:p w14:paraId="6397F5FC" w14:textId="77777777" w:rsidR="0036605A" w:rsidRPr="00EE783D" w:rsidRDefault="0036605A" w:rsidP="0006361D">
      <w:pPr>
        <w:ind w:left="-1134" w:firstLine="567"/>
        <w:jc w:val="center"/>
        <w:rPr>
          <w:b/>
          <w:sz w:val="22"/>
          <w:szCs w:val="22"/>
        </w:rPr>
      </w:pPr>
      <w:r w:rsidRPr="00EE783D">
        <w:rPr>
          <w:b/>
          <w:sz w:val="22"/>
          <w:szCs w:val="22"/>
        </w:rPr>
        <w:t>3. ЦЕНА ДОГОВОРА</w:t>
      </w:r>
    </w:p>
    <w:p w14:paraId="57C4C25A" w14:textId="77777777" w:rsidR="00C4422D" w:rsidRPr="00EE783D" w:rsidRDefault="00C4422D" w:rsidP="0006361D">
      <w:pPr>
        <w:ind w:left="-1134" w:firstLine="567"/>
        <w:jc w:val="center"/>
        <w:rPr>
          <w:b/>
          <w:sz w:val="22"/>
          <w:szCs w:val="22"/>
        </w:rPr>
      </w:pPr>
    </w:p>
    <w:p w14:paraId="74645CEC" w14:textId="77777777" w:rsidR="00155D86" w:rsidRPr="00EE783D" w:rsidRDefault="00155D86" w:rsidP="00155D86">
      <w:pPr>
        <w:snapToGrid w:val="0"/>
        <w:ind w:left="-1134" w:firstLine="567"/>
        <w:jc w:val="both"/>
        <w:rPr>
          <w:b/>
          <w:bCs/>
          <w:sz w:val="22"/>
          <w:szCs w:val="22"/>
        </w:rPr>
      </w:pPr>
      <w:r w:rsidRPr="00EE783D">
        <w:rPr>
          <w:sz w:val="22"/>
          <w:szCs w:val="22"/>
        </w:rPr>
        <w:t xml:space="preserve">3.1. Стороны договорились, что цена 1 (одного) квадратного метра общей площади Объекта долевого строительства составляет </w:t>
      </w:r>
      <w:r w:rsidRPr="00EE783D">
        <w:rPr>
          <w:b/>
          <w:bCs/>
          <w:sz w:val="22"/>
          <w:szCs w:val="22"/>
        </w:rPr>
        <w:t>${estate_deal.deal_sum_m2|clarification}.</w:t>
      </w:r>
    </w:p>
    <w:p w14:paraId="494DB5A2" w14:textId="77777777" w:rsidR="00155D86" w:rsidRPr="00EE783D" w:rsidRDefault="00155D86" w:rsidP="00155D86">
      <w:pPr>
        <w:snapToGrid w:val="0"/>
        <w:ind w:left="-1134" w:firstLine="567"/>
        <w:jc w:val="both"/>
        <w:rPr>
          <w:b/>
          <w:bCs/>
          <w:sz w:val="22"/>
          <w:szCs w:val="22"/>
        </w:rPr>
      </w:pPr>
      <w:r w:rsidRPr="00EE783D">
        <w:rPr>
          <w:sz w:val="22"/>
          <w:szCs w:val="22"/>
        </w:rPr>
        <w:t>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площади Объекта долевого строительства, указанной в настоящем пункте Договора, и общей площади Объекта долевого строительства, указанной в п. 2.1. Договора, и составляет:</w:t>
      </w:r>
      <w:r w:rsidRPr="00EE783D">
        <w:rPr>
          <w:b/>
          <w:bCs/>
          <w:sz w:val="22"/>
          <w:szCs w:val="22"/>
        </w:rPr>
        <w:t xml:space="preserve"> ${</w:t>
      </w:r>
      <w:proofErr w:type="spellStart"/>
      <w:r w:rsidRPr="00EE783D">
        <w:rPr>
          <w:b/>
          <w:bCs/>
          <w:sz w:val="22"/>
          <w:szCs w:val="22"/>
        </w:rPr>
        <w:t>estate_deal.deal_sum|clarification</w:t>
      </w:r>
      <w:proofErr w:type="spellEnd"/>
      <w:r w:rsidRPr="00EE783D">
        <w:rPr>
          <w:b/>
          <w:bCs/>
          <w:sz w:val="22"/>
          <w:szCs w:val="22"/>
        </w:rPr>
        <w:t>} без учета НДС.</w:t>
      </w:r>
    </w:p>
    <w:p w14:paraId="07710CDE" w14:textId="77777777" w:rsidR="00802CD9" w:rsidRPr="00EE783D" w:rsidRDefault="00802CD9" w:rsidP="0006361D">
      <w:pPr>
        <w:snapToGrid w:val="0"/>
        <w:ind w:left="-1134" w:firstLine="567"/>
        <w:jc w:val="both"/>
        <w:rPr>
          <w:b/>
          <w:bCs/>
          <w:sz w:val="22"/>
          <w:szCs w:val="22"/>
        </w:rPr>
      </w:pPr>
      <w:r w:rsidRPr="00EE783D">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Участников в целях, предусмотренных ФЗ 214-ФЗ.</w:t>
      </w:r>
    </w:p>
    <w:p w14:paraId="170743A5" w14:textId="0C448F53" w:rsidR="00114BDA" w:rsidRPr="00EE783D" w:rsidRDefault="00152D77" w:rsidP="0006361D">
      <w:pPr>
        <w:pStyle w:val="af6"/>
        <w:ind w:left="-1134" w:firstLine="567"/>
        <w:jc w:val="both"/>
        <w:rPr>
          <w:b/>
          <w:sz w:val="22"/>
          <w:szCs w:val="22"/>
        </w:rPr>
      </w:pPr>
      <w:r w:rsidRPr="00EE783D">
        <w:rPr>
          <w:sz w:val="22"/>
          <w:szCs w:val="22"/>
        </w:rPr>
        <w:t xml:space="preserve">3.2. </w:t>
      </w:r>
      <w:r w:rsidR="00ED0514" w:rsidRPr="00EE783D">
        <w:rPr>
          <w:sz w:val="22"/>
          <w:szCs w:val="22"/>
        </w:rPr>
        <w:t xml:space="preserve">Оплата по настоящему Договору Участником долевого строительства (Депонентом) </w:t>
      </w:r>
      <w:r w:rsidR="00582867" w:rsidRPr="00EE783D">
        <w:rPr>
          <w:sz w:val="22"/>
          <w:szCs w:val="22"/>
        </w:rPr>
        <w:t>производится</w:t>
      </w:r>
      <w:r w:rsidR="00582867" w:rsidRPr="00EE783D">
        <w:rPr>
          <w:b/>
          <w:sz w:val="22"/>
          <w:szCs w:val="22"/>
        </w:rPr>
        <w:t xml:space="preserve"> после</w:t>
      </w:r>
      <w:r w:rsidR="005A2985" w:rsidRPr="00EE783D">
        <w:rPr>
          <w:b/>
          <w:sz w:val="22"/>
          <w:szCs w:val="22"/>
        </w:rPr>
        <w:t xml:space="preserve"> государственной регистрации Договора долевого участия в строительстве</w:t>
      </w:r>
      <w:r w:rsidR="00F834CD" w:rsidRPr="00EE783D">
        <w:rPr>
          <w:b/>
          <w:sz w:val="22"/>
          <w:szCs w:val="22"/>
        </w:rPr>
        <w:t xml:space="preserve"> в соответствии с Графиком платежей </w:t>
      </w:r>
      <w:r w:rsidR="00F834CD" w:rsidRPr="00EE783D">
        <w:rPr>
          <w:sz w:val="22"/>
          <w:szCs w:val="22"/>
        </w:rPr>
        <w:t>(Приложение № 2 к настоящему Договору)в безналичном порядке</w:t>
      </w:r>
      <w:r w:rsidR="00A13BE0" w:rsidRPr="00EE783D">
        <w:rPr>
          <w:sz w:val="22"/>
          <w:szCs w:val="22"/>
        </w:rPr>
        <w:t xml:space="preserve"> </w:t>
      </w:r>
      <w:r w:rsidR="00F834CD" w:rsidRPr="00EE783D">
        <w:rPr>
          <w:sz w:val="22"/>
          <w:szCs w:val="22"/>
        </w:rPr>
        <w:t>путем перечисления денежных средств</w:t>
      </w:r>
      <w:r w:rsidR="00A13BE0" w:rsidRPr="00EE783D">
        <w:rPr>
          <w:sz w:val="22"/>
          <w:szCs w:val="22"/>
        </w:rPr>
        <w:t xml:space="preserve"> </w:t>
      </w:r>
      <w:r w:rsidR="00F834CD" w:rsidRPr="00EE783D">
        <w:rPr>
          <w:sz w:val="22"/>
          <w:szCs w:val="22"/>
        </w:rPr>
        <w:t>на специальный</w:t>
      </w:r>
      <w:r w:rsidR="00A13BE0" w:rsidRPr="00EE783D">
        <w:rPr>
          <w:sz w:val="22"/>
          <w:szCs w:val="22"/>
        </w:rPr>
        <w:t xml:space="preserve"> </w:t>
      </w:r>
      <w:proofErr w:type="spellStart"/>
      <w:r w:rsidR="00114BDA" w:rsidRPr="00EE783D">
        <w:rPr>
          <w:sz w:val="22"/>
          <w:szCs w:val="22"/>
        </w:rPr>
        <w:t>эскроу</w:t>
      </w:r>
      <w:proofErr w:type="spellEnd"/>
      <w:r w:rsidR="00114BDA" w:rsidRPr="00EE783D">
        <w:rPr>
          <w:sz w:val="22"/>
          <w:szCs w:val="22"/>
        </w:rPr>
        <w:t>-счет, открываемый в ПАО Сбербанк (</w:t>
      </w:r>
      <w:proofErr w:type="spellStart"/>
      <w:r w:rsidR="00114BDA" w:rsidRPr="00EE783D">
        <w:rPr>
          <w:sz w:val="22"/>
          <w:szCs w:val="22"/>
        </w:rPr>
        <w:t>Эскроу</w:t>
      </w:r>
      <w:proofErr w:type="spellEnd"/>
      <w:r w:rsidR="00114BDA" w:rsidRPr="00EE783D">
        <w:rPr>
          <w:sz w:val="22"/>
          <w:szCs w:val="22"/>
        </w:rPr>
        <w:t xml:space="preserve">-агент) для учета и блокирования денежных средств, полученных </w:t>
      </w:r>
      <w:proofErr w:type="spellStart"/>
      <w:r w:rsidR="00114BDA" w:rsidRPr="00EE783D">
        <w:rPr>
          <w:sz w:val="22"/>
          <w:szCs w:val="22"/>
        </w:rPr>
        <w:t>Эскроу</w:t>
      </w:r>
      <w:proofErr w:type="spellEnd"/>
      <w:r w:rsidR="00114BDA" w:rsidRPr="00EE783D">
        <w:rPr>
          <w:sz w:val="22"/>
          <w:szCs w:val="22"/>
        </w:rPr>
        <w:t xml:space="preserve">-агентом от являющегося владельцем счета </w:t>
      </w:r>
      <w:r w:rsidR="009B06E3" w:rsidRPr="00EE783D">
        <w:rPr>
          <w:sz w:val="22"/>
          <w:szCs w:val="22"/>
        </w:rPr>
        <w:t>У</w:t>
      </w:r>
      <w:r w:rsidR="00114BDA" w:rsidRPr="00EE783D">
        <w:rPr>
          <w:sz w:val="22"/>
          <w:szCs w:val="22"/>
        </w:rPr>
        <w:t>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DB6DFC" w:rsidRPr="00EE783D">
        <w:rPr>
          <w:sz w:val="22"/>
          <w:szCs w:val="22"/>
        </w:rPr>
        <w:t> </w:t>
      </w:r>
      <w:r w:rsidR="00114BDA" w:rsidRPr="00EE783D">
        <w:rPr>
          <w:sz w:val="22"/>
          <w:szCs w:val="22"/>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14BDA" w:rsidRPr="00EE783D">
        <w:rPr>
          <w:sz w:val="22"/>
          <w:szCs w:val="22"/>
        </w:rPr>
        <w:t>эскроу</w:t>
      </w:r>
      <w:proofErr w:type="spellEnd"/>
      <w:r w:rsidR="00114BDA" w:rsidRPr="00EE783D">
        <w:rPr>
          <w:sz w:val="22"/>
          <w:szCs w:val="22"/>
        </w:rPr>
        <w:t xml:space="preserve">, заключенным между Бенефициаром, Депонентом и </w:t>
      </w:r>
      <w:proofErr w:type="spellStart"/>
      <w:r w:rsidR="00114BDA" w:rsidRPr="00EE783D">
        <w:rPr>
          <w:sz w:val="22"/>
          <w:szCs w:val="22"/>
        </w:rPr>
        <w:t>Эскроу</w:t>
      </w:r>
      <w:proofErr w:type="spellEnd"/>
      <w:r w:rsidR="00114BDA" w:rsidRPr="00EE783D">
        <w:rPr>
          <w:sz w:val="22"/>
          <w:szCs w:val="22"/>
        </w:rPr>
        <w:t>-агентом, с учетом следующего:</w:t>
      </w:r>
    </w:p>
    <w:p w14:paraId="54571022" w14:textId="77777777" w:rsidR="00155D86" w:rsidRPr="00EE783D" w:rsidRDefault="00155D86" w:rsidP="00155D86">
      <w:pPr>
        <w:pStyle w:val="af"/>
        <w:numPr>
          <w:ilvl w:val="0"/>
          <w:numId w:val="7"/>
        </w:numPr>
        <w:ind w:left="-1134" w:firstLine="567"/>
        <w:jc w:val="both"/>
        <w:rPr>
          <w:b/>
          <w:bCs/>
          <w:sz w:val="22"/>
          <w:szCs w:val="22"/>
        </w:rPr>
      </w:pPr>
      <w:r w:rsidRPr="00EE783D">
        <w:rPr>
          <w:sz w:val="22"/>
          <w:szCs w:val="22"/>
        </w:rPr>
        <w:t xml:space="preserve">Депонент: </w:t>
      </w:r>
      <w:r w:rsidRPr="00EE783D">
        <w:rPr>
          <w:b/>
          <w:bCs/>
          <w:sz w:val="22"/>
          <w:szCs w:val="22"/>
        </w:rPr>
        <w:t>${</w:t>
      </w:r>
      <w:proofErr w:type="spellStart"/>
      <w:r w:rsidRPr="00EE783D">
        <w:rPr>
          <w:b/>
          <w:bCs/>
          <w:sz w:val="22"/>
          <w:szCs w:val="22"/>
        </w:rPr>
        <w:t>contacts.main_customer</w:t>
      </w:r>
      <w:proofErr w:type="spellEnd"/>
      <w:r w:rsidRPr="00EE783D">
        <w:rPr>
          <w:b/>
          <w:bCs/>
          <w:sz w:val="22"/>
          <w:szCs w:val="22"/>
        </w:rPr>
        <w:t>}.</w:t>
      </w:r>
    </w:p>
    <w:p w14:paraId="2B12D885" w14:textId="77777777" w:rsidR="00155D86" w:rsidRPr="00EE783D" w:rsidRDefault="00155D86" w:rsidP="00155D86">
      <w:pPr>
        <w:pStyle w:val="af"/>
        <w:numPr>
          <w:ilvl w:val="0"/>
          <w:numId w:val="7"/>
        </w:numPr>
        <w:ind w:left="-1134" w:firstLine="567"/>
        <w:jc w:val="both"/>
        <w:rPr>
          <w:sz w:val="22"/>
          <w:szCs w:val="22"/>
        </w:rPr>
      </w:pPr>
      <w:r w:rsidRPr="00EE783D">
        <w:rPr>
          <w:sz w:val="22"/>
          <w:szCs w:val="22"/>
        </w:rPr>
        <w:t xml:space="preserve">Счет </w:t>
      </w:r>
      <w:proofErr w:type="spellStart"/>
      <w:r w:rsidRPr="00EE783D">
        <w:rPr>
          <w:sz w:val="22"/>
          <w:szCs w:val="22"/>
        </w:rPr>
        <w:t>эскроу</w:t>
      </w:r>
      <w:proofErr w:type="spellEnd"/>
      <w:r w:rsidRPr="00EE783D">
        <w:rPr>
          <w:sz w:val="22"/>
          <w:szCs w:val="22"/>
        </w:rPr>
        <w:t xml:space="preserve"> Участника долевого строительства: _________________________________________.</w:t>
      </w:r>
    </w:p>
    <w:p w14:paraId="0D093CF0" w14:textId="1BAD8F96" w:rsidR="00155D86" w:rsidRPr="00EE783D" w:rsidRDefault="00155D86" w:rsidP="00155D86">
      <w:pPr>
        <w:pStyle w:val="af"/>
        <w:numPr>
          <w:ilvl w:val="0"/>
          <w:numId w:val="7"/>
        </w:numPr>
        <w:ind w:left="-1134" w:firstLine="567"/>
        <w:jc w:val="both"/>
        <w:rPr>
          <w:sz w:val="22"/>
          <w:szCs w:val="22"/>
        </w:rPr>
      </w:pPr>
      <w:r w:rsidRPr="00EE783D">
        <w:rPr>
          <w:sz w:val="22"/>
          <w:szCs w:val="22"/>
        </w:rPr>
        <w:t>Бенефициар: Общество с ограниченной ответственностью «Специализированный застройщик «</w:t>
      </w:r>
      <w:r w:rsidR="0057088C" w:rsidRPr="00EE783D">
        <w:rPr>
          <w:sz w:val="22"/>
          <w:szCs w:val="22"/>
        </w:rPr>
        <w:t>Энергия</w:t>
      </w:r>
      <w:r w:rsidRPr="00EE783D">
        <w:rPr>
          <w:sz w:val="22"/>
          <w:szCs w:val="22"/>
        </w:rPr>
        <w:t>».</w:t>
      </w:r>
    </w:p>
    <w:p w14:paraId="367375C4" w14:textId="77777777" w:rsidR="00155D86" w:rsidRPr="00EE783D" w:rsidRDefault="00155D86" w:rsidP="00155D86">
      <w:pPr>
        <w:pStyle w:val="af"/>
        <w:numPr>
          <w:ilvl w:val="0"/>
          <w:numId w:val="7"/>
        </w:numPr>
        <w:ind w:left="-1134" w:firstLine="567"/>
        <w:jc w:val="both"/>
        <w:rPr>
          <w:sz w:val="22"/>
          <w:szCs w:val="22"/>
          <w:lang w:val="en-US"/>
        </w:rPr>
      </w:pPr>
      <w:r w:rsidRPr="00EE783D">
        <w:rPr>
          <w:sz w:val="22"/>
          <w:szCs w:val="22"/>
        </w:rPr>
        <w:t>Депонируемая</w:t>
      </w:r>
      <w:r w:rsidRPr="00EE783D">
        <w:rPr>
          <w:sz w:val="22"/>
          <w:szCs w:val="22"/>
          <w:lang w:val="en-US"/>
        </w:rPr>
        <w:t xml:space="preserve"> </w:t>
      </w:r>
      <w:r w:rsidRPr="00EE783D">
        <w:rPr>
          <w:sz w:val="22"/>
          <w:szCs w:val="22"/>
        </w:rPr>
        <w:t>сумма</w:t>
      </w:r>
      <w:r w:rsidRPr="00EE783D">
        <w:rPr>
          <w:sz w:val="22"/>
          <w:szCs w:val="22"/>
          <w:lang w:val="en-US"/>
        </w:rPr>
        <w:t>: ${</w:t>
      </w:r>
      <w:proofErr w:type="spellStart"/>
      <w:r w:rsidRPr="00EE783D">
        <w:rPr>
          <w:sz w:val="22"/>
          <w:szCs w:val="22"/>
          <w:lang w:val="en-US"/>
        </w:rPr>
        <w:t>estate_deal.deal_sum|clarification</w:t>
      </w:r>
      <w:proofErr w:type="spellEnd"/>
      <w:r w:rsidRPr="00EE783D">
        <w:rPr>
          <w:sz w:val="22"/>
          <w:szCs w:val="22"/>
          <w:lang w:val="en-US"/>
        </w:rPr>
        <w:t>}.</w:t>
      </w:r>
    </w:p>
    <w:p w14:paraId="26CAD737" w14:textId="77777777" w:rsidR="003753D6" w:rsidRPr="00EE783D" w:rsidRDefault="002F1CCE" w:rsidP="0006361D">
      <w:pPr>
        <w:pStyle w:val="af"/>
        <w:numPr>
          <w:ilvl w:val="0"/>
          <w:numId w:val="7"/>
        </w:numPr>
        <w:ind w:left="-1134" w:firstLine="567"/>
        <w:jc w:val="both"/>
        <w:rPr>
          <w:sz w:val="22"/>
          <w:szCs w:val="22"/>
        </w:rPr>
      </w:pPr>
      <w:proofErr w:type="spellStart"/>
      <w:r w:rsidRPr="00EE783D">
        <w:rPr>
          <w:sz w:val="22"/>
          <w:szCs w:val="22"/>
        </w:rPr>
        <w:t>Эскроу</w:t>
      </w:r>
      <w:proofErr w:type="spellEnd"/>
      <w:r w:rsidRPr="00EE783D">
        <w:rPr>
          <w:sz w:val="22"/>
          <w:szCs w:val="22"/>
        </w:rPr>
        <w:t xml:space="preserve">-агент: </w:t>
      </w:r>
      <w:r w:rsidR="00114BDA" w:rsidRPr="00EE783D">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0" w:history="1">
        <w:r w:rsidR="00114BDA" w:rsidRPr="00EE783D">
          <w:rPr>
            <w:rStyle w:val="a3"/>
            <w:color w:val="auto"/>
            <w:sz w:val="22"/>
            <w:szCs w:val="22"/>
          </w:rPr>
          <w:t>Escrow_Sberbank@sberbank.ru</w:t>
        </w:r>
      </w:hyperlink>
      <w:r w:rsidR="00114BDA" w:rsidRPr="00EE783D">
        <w:rPr>
          <w:sz w:val="22"/>
          <w:szCs w:val="22"/>
        </w:rPr>
        <w:t>, номер телефона: 900 – для мобильных, 8800 555 55</w:t>
      </w:r>
      <w:r w:rsidR="00953E72" w:rsidRPr="00EE783D">
        <w:rPr>
          <w:sz w:val="22"/>
          <w:szCs w:val="22"/>
        </w:rPr>
        <w:t xml:space="preserve"> 50 – для мобильных и городских, </w:t>
      </w:r>
    </w:p>
    <w:p w14:paraId="4EAF1D64" w14:textId="77777777" w:rsidR="00C449BD" w:rsidRPr="00EE783D" w:rsidRDefault="00953E72" w:rsidP="0006361D">
      <w:pPr>
        <w:pStyle w:val="af"/>
        <w:numPr>
          <w:ilvl w:val="0"/>
          <w:numId w:val="7"/>
        </w:numPr>
        <w:ind w:left="-1134" w:firstLine="567"/>
        <w:jc w:val="both"/>
        <w:rPr>
          <w:sz w:val="22"/>
          <w:szCs w:val="22"/>
        </w:rPr>
      </w:pPr>
      <w:r w:rsidRPr="00EE783D">
        <w:rPr>
          <w:sz w:val="22"/>
          <w:szCs w:val="22"/>
        </w:rPr>
        <w:t xml:space="preserve">место нахождения и адрес филиала в Свердловской области: </w:t>
      </w:r>
      <w:r w:rsidR="003753D6" w:rsidRPr="00EE783D">
        <w:rPr>
          <w:sz w:val="22"/>
          <w:szCs w:val="22"/>
        </w:rPr>
        <w:t>620014 г. Екатеринбург, ул. Бориса Ельцина</w:t>
      </w:r>
      <w:r w:rsidRPr="00EE783D">
        <w:rPr>
          <w:sz w:val="22"/>
          <w:szCs w:val="22"/>
        </w:rPr>
        <w:t>,</w:t>
      </w:r>
      <w:r w:rsidR="003753D6" w:rsidRPr="00EE783D">
        <w:rPr>
          <w:sz w:val="22"/>
          <w:szCs w:val="22"/>
        </w:rPr>
        <w:t xml:space="preserve"> д. 3, Свердловское отделение ПАО «Сбербанк» 7003,</w:t>
      </w:r>
      <w:r w:rsidRPr="00EE783D">
        <w:rPr>
          <w:sz w:val="22"/>
          <w:szCs w:val="22"/>
        </w:rPr>
        <w:t xml:space="preserve"> адрес электронной почты филиала в Свердловской области</w:t>
      </w:r>
      <w:r w:rsidR="003753D6" w:rsidRPr="00EE783D">
        <w:rPr>
          <w:sz w:val="22"/>
          <w:szCs w:val="22"/>
          <w:lang w:val="en-US"/>
        </w:rPr>
        <w:t>info</w:t>
      </w:r>
      <w:r w:rsidR="003753D6" w:rsidRPr="00EE783D">
        <w:rPr>
          <w:sz w:val="22"/>
          <w:szCs w:val="22"/>
        </w:rPr>
        <w:t>@</w:t>
      </w:r>
      <w:proofErr w:type="spellStart"/>
      <w:r w:rsidR="003753D6" w:rsidRPr="00EE783D">
        <w:rPr>
          <w:sz w:val="22"/>
          <w:szCs w:val="22"/>
          <w:lang w:val="en-US"/>
        </w:rPr>
        <w:t>uralsbank</w:t>
      </w:r>
      <w:proofErr w:type="spellEnd"/>
      <w:r w:rsidR="003753D6" w:rsidRPr="00EE783D">
        <w:rPr>
          <w:sz w:val="22"/>
          <w:szCs w:val="22"/>
        </w:rPr>
        <w:t>.</w:t>
      </w:r>
      <w:proofErr w:type="spellStart"/>
      <w:r w:rsidR="003753D6" w:rsidRPr="00EE783D">
        <w:rPr>
          <w:sz w:val="22"/>
          <w:szCs w:val="22"/>
          <w:lang w:val="en-US"/>
        </w:rPr>
        <w:t>ru</w:t>
      </w:r>
      <w:proofErr w:type="spellEnd"/>
      <w:r w:rsidRPr="00EE783D">
        <w:rPr>
          <w:sz w:val="22"/>
          <w:szCs w:val="22"/>
        </w:rPr>
        <w:t>, номер телефона филиала в Свердловской области</w:t>
      </w:r>
      <w:r w:rsidR="00B712A0" w:rsidRPr="00EE783D">
        <w:rPr>
          <w:sz w:val="22"/>
          <w:szCs w:val="22"/>
        </w:rPr>
        <w:t xml:space="preserve">: </w:t>
      </w:r>
      <w:r w:rsidR="003753D6" w:rsidRPr="00EE783D">
        <w:rPr>
          <w:sz w:val="22"/>
          <w:szCs w:val="22"/>
        </w:rPr>
        <w:t>8</w:t>
      </w:r>
      <w:r w:rsidR="00B712A0" w:rsidRPr="00EE783D">
        <w:rPr>
          <w:sz w:val="22"/>
          <w:szCs w:val="22"/>
        </w:rPr>
        <w:t>-</w:t>
      </w:r>
      <w:r w:rsidR="003753D6" w:rsidRPr="00EE783D">
        <w:rPr>
          <w:sz w:val="22"/>
          <w:szCs w:val="22"/>
        </w:rPr>
        <w:t>800</w:t>
      </w:r>
      <w:r w:rsidR="00B712A0" w:rsidRPr="00EE783D">
        <w:rPr>
          <w:sz w:val="22"/>
          <w:szCs w:val="22"/>
        </w:rPr>
        <w:t>-</w:t>
      </w:r>
      <w:r w:rsidR="003753D6" w:rsidRPr="00EE783D">
        <w:rPr>
          <w:sz w:val="22"/>
          <w:szCs w:val="22"/>
        </w:rPr>
        <w:t>70</w:t>
      </w:r>
      <w:r w:rsidR="00B712A0" w:rsidRPr="00EE783D">
        <w:rPr>
          <w:sz w:val="22"/>
          <w:szCs w:val="22"/>
        </w:rPr>
        <w:t>-</w:t>
      </w:r>
      <w:r w:rsidR="003753D6" w:rsidRPr="00EE783D">
        <w:rPr>
          <w:sz w:val="22"/>
          <w:szCs w:val="22"/>
        </w:rPr>
        <w:t>700</w:t>
      </w:r>
      <w:r w:rsidR="00B712A0" w:rsidRPr="00EE783D">
        <w:rPr>
          <w:sz w:val="22"/>
          <w:szCs w:val="22"/>
        </w:rPr>
        <w:t>-</w:t>
      </w:r>
      <w:r w:rsidR="003753D6" w:rsidRPr="00EE783D">
        <w:rPr>
          <w:sz w:val="22"/>
          <w:szCs w:val="22"/>
        </w:rPr>
        <w:t>70.</w:t>
      </w:r>
    </w:p>
    <w:p w14:paraId="2F0758F3" w14:textId="77777777" w:rsidR="00ED0514" w:rsidRPr="00EE783D" w:rsidRDefault="00ED0514" w:rsidP="0006361D">
      <w:pPr>
        <w:pStyle w:val="af"/>
        <w:numPr>
          <w:ilvl w:val="0"/>
          <w:numId w:val="7"/>
        </w:numPr>
        <w:ind w:left="-1134" w:firstLine="567"/>
        <w:jc w:val="both"/>
        <w:rPr>
          <w:sz w:val="22"/>
          <w:szCs w:val="22"/>
        </w:rPr>
      </w:pPr>
      <w:r w:rsidRPr="00EE783D">
        <w:rPr>
          <w:sz w:val="22"/>
          <w:szCs w:val="22"/>
        </w:rPr>
        <w:t>Срок условного депонирования денежных средств:</w:t>
      </w:r>
      <w:r w:rsidR="004644E8" w:rsidRPr="00EE783D">
        <w:rPr>
          <w:sz w:val="22"/>
          <w:szCs w:val="22"/>
          <w:shd w:val="clear" w:color="auto" w:fill="FFFFFF"/>
        </w:rPr>
        <w:t xml:space="preserve"> 6 (Шесть) месяцев с даты ввода объекта в эксплуатацию</w:t>
      </w:r>
      <w:r w:rsidR="00DA05D7" w:rsidRPr="00EE783D">
        <w:rPr>
          <w:sz w:val="22"/>
          <w:szCs w:val="22"/>
          <w:shd w:val="clear" w:color="auto" w:fill="FFFFFF"/>
        </w:rPr>
        <w:t>.</w:t>
      </w:r>
    </w:p>
    <w:p w14:paraId="47EC3107" w14:textId="77777777" w:rsidR="00ED0514" w:rsidRPr="00EE783D" w:rsidRDefault="00ED0514" w:rsidP="0006361D">
      <w:pPr>
        <w:pStyle w:val="af"/>
        <w:numPr>
          <w:ilvl w:val="0"/>
          <w:numId w:val="7"/>
        </w:numPr>
        <w:ind w:left="-1134" w:firstLine="567"/>
        <w:jc w:val="both"/>
        <w:rPr>
          <w:sz w:val="22"/>
          <w:szCs w:val="22"/>
        </w:rPr>
      </w:pPr>
      <w:r w:rsidRPr="00EE783D">
        <w:rPr>
          <w:sz w:val="22"/>
          <w:szCs w:val="22"/>
        </w:rPr>
        <w:t xml:space="preserve">Расходы, связанные с заключением договора счета </w:t>
      </w:r>
      <w:proofErr w:type="spellStart"/>
      <w:r w:rsidRPr="00EE783D">
        <w:rPr>
          <w:sz w:val="22"/>
          <w:szCs w:val="22"/>
        </w:rPr>
        <w:t>эскроу</w:t>
      </w:r>
      <w:proofErr w:type="spellEnd"/>
      <w:r w:rsidRPr="00EE783D">
        <w:rPr>
          <w:sz w:val="22"/>
          <w:szCs w:val="22"/>
        </w:rPr>
        <w:t>, несет Бенефициар.</w:t>
      </w:r>
    </w:p>
    <w:p w14:paraId="4B21AFB6" w14:textId="77777777" w:rsidR="00ED0514" w:rsidRPr="00EE783D" w:rsidRDefault="00ED0514" w:rsidP="0006361D">
      <w:pPr>
        <w:pStyle w:val="af"/>
        <w:numPr>
          <w:ilvl w:val="0"/>
          <w:numId w:val="7"/>
        </w:numPr>
        <w:ind w:left="-1134" w:firstLine="567"/>
        <w:jc w:val="both"/>
        <w:rPr>
          <w:sz w:val="22"/>
          <w:szCs w:val="22"/>
        </w:rPr>
      </w:pPr>
      <w:r w:rsidRPr="00EE783D">
        <w:rPr>
          <w:sz w:val="22"/>
          <w:szCs w:val="22"/>
        </w:rPr>
        <w:t xml:space="preserve">Проценты на сумму денежных средств, находящихся на счете </w:t>
      </w:r>
      <w:proofErr w:type="spellStart"/>
      <w:r w:rsidRPr="00EE783D">
        <w:rPr>
          <w:sz w:val="22"/>
          <w:szCs w:val="22"/>
        </w:rPr>
        <w:t>эскроу</w:t>
      </w:r>
      <w:proofErr w:type="spellEnd"/>
      <w:r w:rsidRPr="00EE783D">
        <w:rPr>
          <w:sz w:val="22"/>
          <w:szCs w:val="22"/>
        </w:rPr>
        <w:t xml:space="preserve">, не начисляются. Вознаграждение уполномоченному банку, являющемуся </w:t>
      </w:r>
      <w:proofErr w:type="spellStart"/>
      <w:r w:rsidRPr="00EE783D">
        <w:rPr>
          <w:sz w:val="22"/>
          <w:szCs w:val="22"/>
        </w:rPr>
        <w:t>Эскроу</w:t>
      </w:r>
      <w:proofErr w:type="spellEnd"/>
      <w:r w:rsidRPr="00EE783D">
        <w:rPr>
          <w:sz w:val="22"/>
          <w:szCs w:val="22"/>
        </w:rPr>
        <w:t xml:space="preserve">-агентом по счету </w:t>
      </w:r>
      <w:proofErr w:type="spellStart"/>
      <w:r w:rsidRPr="00EE783D">
        <w:rPr>
          <w:sz w:val="22"/>
          <w:szCs w:val="22"/>
        </w:rPr>
        <w:t>эскроу</w:t>
      </w:r>
      <w:proofErr w:type="spellEnd"/>
      <w:r w:rsidRPr="00EE783D">
        <w:rPr>
          <w:sz w:val="22"/>
          <w:szCs w:val="22"/>
        </w:rPr>
        <w:t>, не выплачивается.</w:t>
      </w:r>
    </w:p>
    <w:p w14:paraId="665EAE9C" w14:textId="3E4D9D0B" w:rsidR="00A617B6" w:rsidRPr="00EE783D" w:rsidRDefault="00A617B6" w:rsidP="0006361D">
      <w:pPr>
        <w:pStyle w:val="af"/>
        <w:ind w:left="-1134" w:firstLine="567"/>
        <w:jc w:val="both"/>
        <w:rPr>
          <w:sz w:val="22"/>
          <w:szCs w:val="22"/>
        </w:rPr>
      </w:pPr>
      <w:r w:rsidRPr="00EE783D">
        <w:rPr>
          <w:sz w:val="22"/>
          <w:szCs w:val="22"/>
        </w:rPr>
        <w:t xml:space="preserve">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w:t>
      </w:r>
      <w:r w:rsidR="00582867" w:rsidRPr="00EE783D">
        <w:rPr>
          <w:sz w:val="22"/>
          <w:szCs w:val="22"/>
        </w:rPr>
        <w:t>внесение в</w:t>
      </w:r>
      <w:r w:rsidRPr="00EE783D">
        <w:rPr>
          <w:sz w:val="22"/>
          <w:szCs w:val="22"/>
        </w:rPr>
        <w:t xml:space="preserve">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w:t>
      </w:r>
      <w:r w:rsidRPr="00EE783D">
        <w:rPr>
          <w:sz w:val="22"/>
          <w:szCs w:val="22"/>
        </w:rPr>
        <w:lastRenderedPageBreak/>
        <w:t xml:space="preserve">входящего в состав </w:t>
      </w:r>
      <w:r w:rsidR="00C449BD" w:rsidRPr="00EE783D">
        <w:rPr>
          <w:sz w:val="22"/>
          <w:szCs w:val="22"/>
        </w:rPr>
        <w:t>МКД</w:t>
      </w:r>
      <w:r w:rsidRPr="00EE783D">
        <w:rPr>
          <w:sz w:val="22"/>
          <w:szCs w:val="22"/>
        </w:rPr>
        <w:t>,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595D7A2D" w14:textId="77777777" w:rsidR="00A617B6" w:rsidRPr="00EE783D" w:rsidRDefault="00A617B6" w:rsidP="0006361D">
      <w:pPr>
        <w:pStyle w:val="af"/>
        <w:ind w:left="-1134" w:firstLine="567"/>
        <w:jc w:val="both"/>
        <w:rPr>
          <w:sz w:val="22"/>
          <w:szCs w:val="22"/>
        </w:rPr>
      </w:pPr>
      <w:r w:rsidRPr="00EE783D">
        <w:rPr>
          <w:sz w:val="22"/>
          <w:szCs w:val="22"/>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EE783D">
        <w:rPr>
          <w:sz w:val="22"/>
          <w:szCs w:val="22"/>
        </w:rPr>
        <w:t>невозобновляемой</w:t>
      </w:r>
      <w:proofErr w:type="spellEnd"/>
      <w:r w:rsidRPr="00EE783D">
        <w:rPr>
          <w:sz w:val="22"/>
          <w:szCs w:val="22"/>
        </w:rPr>
        <w:t xml:space="preserve"> кредитной линии, средства направляются </w:t>
      </w:r>
      <w:proofErr w:type="spellStart"/>
      <w:r w:rsidRPr="00EE783D">
        <w:rPr>
          <w:sz w:val="22"/>
          <w:szCs w:val="22"/>
        </w:rPr>
        <w:t>Эскроу</w:t>
      </w:r>
      <w:proofErr w:type="spellEnd"/>
      <w:r w:rsidRPr="00EE783D">
        <w:rPr>
          <w:sz w:val="22"/>
          <w:szCs w:val="22"/>
        </w:rPr>
        <w:t xml:space="preserve">-агентом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w:t>
      </w:r>
      <w:proofErr w:type="spellStart"/>
      <w:r w:rsidRPr="00EE783D">
        <w:rPr>
          <w:sz w:val="22"/>
          <w:szCs w:val="22"/>
        </w:rPr>
        <w:t>эскроу</w:t>
      </w:r>
      <w:proofErr w:type="spellEnd"/>
      <w:r w:rsidRPr="00EE783D">
        <w:rPr>
          <w:sz w:val="22"/>
          <w:szCs w:val="22"/>
        </w:rPr>
        <w:t xml:space="preserve"> перечисляются на счет Застройщика, открытый в отделении ПАО</w:t>
      </w:r>
      <w:r w:rsidR="00C2756A" w:rsidRPr="00EE783D">
        <w:rPr>
          <w:sz w:val="22"/>
          <w:szCs w:val="22"/>
        </w:rPr>
        <w:t> </w:t>
      </w:r>
      <w:r w:rsidRPr="00EE783D">
        <w:rPr>
          <w:sz w:val="22"/>
          <w:szCs w:val="22"/>
        </w:rPr>
        <w:t>«Сбербанк»;</w:t>
      </w:r>
    </w:p>
    <w:p w14:paraId="7224F293" w14:textId="77777777" w:rsidR="00A617B6" w:rsidRPr="00EE783D" w:rsidRDefault="00A617B6" w:rsidP="0006361D">
      <w:pPr>
        <w:pStyle w:val="af"/>
        <w:ind w:left="-1134" w:firstLine="567"/>
        <w:jc w:val="both"/>
        <w:rPr>
          <w:sz w:val="22"/>
          <w:szCs w:val="22"/>
        </w:rPr>
      </w:pPr>
      <w:r w:rsidRPr="00EE783D">
        <w:rPr>
          <w:sz w:val="22"/>
          <w:szCs w:val="22"/>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0E7AF6A1" w14:textId="77777777" w:rsidR="006630C6" w:rsidRPr="00EE783D" w:rsidRDefault="00ED0514" w:rsidP="0006361D">
      <w:pPr>
        <w:pStyle w:val="af"/>
        <w:numPr>
          <w:ilvl w:val="2"/>
          <w:numId w:val="8"/>
        </w:numPr>
        <w:tabs>
          <w:tab w:val="left" w:pos="142"/>
        </w:tabs>
        <w:ind w:left="-1134" w:firstLine="567"/>
        <w:jc w:val="both"/>
        <w:rPr>
          <w:sz w:val="22"/>
          <w:szCs w:val="22"/>
        </w:rPr>
      </w:pPr>
      <w:r w:rsidRPr="00EE783D">
        <w:rPr>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w:t>
      </w:r>
      <w:proofErr w:type="spellStart"/>
      <w:r w:rsidRPr="00EE783D">
        <w:rPr>
          <w:sz w:val="22"/>
          <w:szCs w:val="22"/>
        </w:rPr>
        <w:t>эскроу</w:t>
      </w:r>
      <w:proofErr w:type="spellEnd"/>
      <w:r w:rsidRPr="00EE783D">
        <w:rPr>
          <w:sz w:val="22"/>
          <w:szCs w:val="22"/>
        </w:rPr>
        <w:t xml:space="preserve">, открытый у </w:t>
      </w:r>
      <w:proofErr w:type="spellStart"/>
      <w:r w:rsidRPr="00EE783D">
        <w:rPr>
          <w:sz w:val="22"/>
          <w:szCs w:val="22"/>
        </w:rPr>
        <w:t>Эскроу</w:t>
      </w:r>
      <w:proofErr w:type="spellEnd"/>
      <w:r w:rsidRPr="00EE783D">
        <w:rPr>
          <w:sz w:val="22"/>
          <w:szCs w:val="22"/>
        </w:rPr>
        <w:t xml:space="preserve">-агента. </w:t>
      </w:r>
    </w:p>
    <w:p w14:paraId="1E543078" w14:textId="77777777" w:rsidR="00F24A6C" w:rsidRPr="00EE783D" w:rsidRDefault="00737350" w:rsidP="0006361D">
      <w:pPr>
        <w:pStyle w:val="af"/>
        <w:tabs>
          <w:tab w:val="left" w:pos="-567"/>
        </w:tabs>
        <w:snapToGrid w:val="0"/>
        <w:ind w:left="-1134" w:firstLine="567"/>
        <w:jc w:val="both"/>
        <w:rPr>
          <w:sz w:val="22"/>
          <w:szCs w:val="22"/>
        </w:rPr>
      </w:pPr>
      <w:r w:rsidRPr="00EE783D">
        <w:rPr>
          <w:sz w:val="22"/>
          <w:szCs w:val="22"/>
        </w:rPr>
        <w:t>3.2.</w:t>
      </w:r>
      <w:r w:rsidR="00580DCA" w:rsidRPr="00EE783D">
        <w:rPr>
          <w:sz w:val="22"/>
          <w:szCs w:val="22"/>
        </w:rPr>
        <w:t>2</w:t>
      </w:r>
      <w:r w:rsidRPr="00EE783D">
        <w:rPr>
          <w:sz w:val="22"/>
          <w:szCs w:val="22"/>
        </w:rPr>
        <w:t xml:space="preserve">. </w:t>
      </w:r>
      <w:r w:rsidR="00F24A6C" w:rsidRPr="00EE783D">
        <w:rPr>
          <w:sz w:val="22"/>
          <w:szCs w:val="22"/>
        </w:rPr>
        <w:t>В случае нарушения установленного Участником долевого строительства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1ED424FE" w14:textId="77777777" w:rsidR="00F24A6C" w:rsidRPr="00EE783D" w:rsidRDefault="00580DCA" w:rsidP="0006361D">
      <w:pPr>
        <w:pStyle w:val="af"/>
        <w:tabs>
          <w:tab w:val="left" w:pos="851"/>
        </w:tabs>
        <w:snapToGrid w:val="0"/>
        <w:ind w:left="-1134" w:firstLine="567"/>
        <w:jc w:val="both"/>
        <w:rPr>
          <w:sz w:val="22"/>
          <w:szCs w:val="22"/>
        </w:rPr>
      </w:pPr>
      <w:r w:rsidRPr="00EE783D">
        <w:rPr>
          <w:sz w:val="22"/>
          <w:szCs w:val="22"/>
        </w:rPr>
        <w:t>3.2.3</w:t>
      </w:r>
      <w:r w:rsidR="00F96E7C" w:rsidRPr="00EE783D">
        <w:rPr>
          <w:sz w:val="22"/>
          <w:szCs w:val="22"/>
        </w:rPr>
        <w:t xml:space="preserve">. </w:t>
      </w:r>
      <w:r w:rsidR="00F24A6C" w:rsidRPr="00EE783D">
        <w:rPr>
          <w:sz w:val="22"/>
          <w:szCs w:val="22"/>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p>
    <w:p w14:paraId="4B9BDCFE" w14:textId="77777777" w:rsidR="00F96E7C" w:rsidRPr="00EE783D" w:rsidRDefault="00F24A6C" w:rsidP="0006361D">
      <w:pPr>
        <w:pStyle w:val="af"/>
        <w:tabs>
          <w:tab w:val="left" w:pos="851"/>
        </w:tabs>
        <w:snapToGrid w:val="0"/>
        <w:ind w:left="-1134" w:firstLine="567"/>
        <w:jc w:val="both"/>
        <w:rPr>
          <w:sz w:val="22"/>
          <w:szCs w:val="22"/>
        </w:rPr>
      </w:pPr>
      <w:r w:rsidRPr="00EE783D">
        <w:rPr>
          <w:sz w:val="22"/>
          <w:szCs w:val="22"/>
        </w:rPr>
        <w:t>3.2.</w:t>
      </w:r>
      <w:r w:rsidR="00580DCA" w:rsidRPr="00EE783D">
        <w:rPr>
          <w:sz w:val="22"/>
          <w:szCs w:val="22"/>
        </w:rPr>
        <w:t>4</w:t>
      </w:r>
      <w:r w:rsidRPr="00EE783D">
        <w:rPr>
          <w:sz w:val="22"/>
          <w:szCs w:val="22"/>
        </w:rPr>
        <w:t xml:space="preserve">.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w:t>
      </w:r>
      <w:r w:rsidR="00820E10" w:rsidRPr="00EE783D">
        <w:rPr>
          <w:sz w:val="22"/>
          <w:szCs w:val="22"/>
        </w:rPr>
        <w:t>МКД</w:t>
      </w:r>
      <w:r w:rsidRPr="00EE783D">
        <w:rPr>
          <w:sz w:val="22"/>
          <w:szCs w:val="22"/>
        </w:rPr>
        <w:t xml:space="preserve"> и исполнением Договора, без дополнительного согласования с Участником долевого строительства.</w:t>
      </w:r>
    </w:p>
    <w:p w14:paraId="3579E95F" w14:textId="77777777" w:rsidR="00580DCA" w:rsidRPr="00EE783D" w:rsidRDefault="00580DCA" w:rsidP="0006361D">
      <w:pPr>
        <w:pStyle w:val="af"/>
        <w:tabs>
          <w:tab w:val="left" w:pos="851"/>
        </w:tabs>
        <w:snapToGrid w:val="0"/>
        <w:ind w:left="-1134" w:firstLine="567"/>
        <w:jc w:val="both"/>
        <w:rPr>
          <w:sz w:val="22"/>
          <w:szCs w:val="22"/>
        </w:rPr>
      </w:pPr>
      <w:r w:rsidRPr="00EE783D">
        <w:rPr>
          <w:sz w:val="22"/>
          <w:szCs w:val="22"/>
        </w:rPr>
        <w:t xml:space="preserve">3.2.5. Стороны установили, что разница между Ценой Договора и величиной затрат, понесённых Застройщиком на создание МКД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w:t>
      </w:r>
      <w:proofErr w:type="spellStart"/>
      <w:r w:rsidRPr="00EE783D">
        <w:rPr>
          <w:sz w:val="22"/>
          <w:szCs w:val="22"/>
        </w:rPr>
        <w:t>пп</w:t>
      </w:r>
      <w:proofErr w:type="spellEnd"/>
      <w:r w:rsidRPr="00EE783D">
        <w:rPr>
          <w:sz w:val="22"/>
          <w:szCs w:val="22"/>
        </w:rPr>
        <w:t>. 23.1 п. 3 ст. 149 НК РФ), возврату Участнику долевого строительства не подлежит.</w:t>
      </w:r>
    </w:p>
    <w:p w14:paraId="20FAA6F9" w14:textId="77777777" w:rsidR="000C5B4E" w:rsidRPr="00EE783D" w:rsidRDefault="000C5B4E" w:rsidP="0006361D">
      <w:pPr>
        <w:pStyle w:val="af"/>
        <w:tabs>
          <w:tab w:val="left" w:pos="851"/>
        </w:tabs>
        <w:snapToGrid w:val="0"/>
        <w:ind w:left="-1134" w:firstLine="567"/>
        <w:jc w:val="both"/>
        <w:rPr>
          <w:sz w:val="22"/>
          <w:szCs w:val="22"/>
        </w:rPr>
      </w:pPr>
    </w:p>
    <w:p w14:paraId="4AE4608B" w14:textId="77777777" w:rsidR="0036605A" w:rsidRPr="00EE783D" w:rsidRDefault="0036605A" w:rsidP="0006361D">
      <w:pPr>
        <w:ind w:left="-1134" w:firstLine="567"/>
        <w:jc w:val="center"/>
        <w:rPr>
          <w:b/>
          <w:sz w:val="22"/>
          <w:szCs w:val="22"/>
        </w:rPr>
      </w:pPr>
      <w:r w:rsidRPr="00EE783D">
        <w:rPr>
          <w:b/>
          <w:sz w:val="22"/>
          <w:szCs w:val="22"/>
        </w:rPr>
        <w:t>4. СРОКИ ПЕРЕДАЧИ ОБЪЕКТА</w:t>
      </w:r>
    </w:p>
    <w:p w14:paraId="36589647" w14:textId="77777777" w:rsidR="00B47621" w:rsidRPr="00EE783D" w:rsidRDefault="00B47621" w:rsidP="0006361D">
      <w:pPr>
        <w:ind w:left="-1134" w:firstLine="567"/>
        <w:jc w:val="center"/>
        <w:rPr>
          <w:b/>
          <w:sz w:val="22"/>
          <w:szCs w:val="22"/>
        </w:rPr>
      </w:pPr>
    </w:p>
    <w:p w14:paraId="7F89FD34" w14:textId="625357A0" w:rsidR="00A23D27" w:rsidRPr="00EE783D" w:rsidRDefault="00A23D27" w:rsidP="0006361D">
      <w:pPr>
        <w:ind w:left="-1134" w:firstLine="567"/>
        <w:jc w:val="both"/>
        <w:rPr>
          <w:b/>
          <w:bCs/>
          <w:sz w:val="22"/>
          <w:szCs w:val="22"/>
        </w:rPr>
      </w:pPr>
      <w:r w:rsidRPr="00EE783D">
        <w:rPr>
          <w:sz w:val="22"/>
          <w:szCs w:val="22"/>
        </w:rPr>
        <w:t xml:space="preserve">4.1. Застройщик осуществляет строительство МКД с вводом его в эксплуатацию в </w:t>
      </w:r>
      <w:r w:rsidR="0006361D" w:rsidRPr="00EE783D">
        <w:rPr>
          <w:b/>
          <w:bCs/>
          <w:sz w:val="22"/>
          <w:szCs w:val="22"/>
        </w:rPr>
        <w:t>срок до «31</w:t>
      </w:r>
      <w:r w:rsidRPr="00EE783D">
        <w:rPr>
          <w:b/>
          <w:bCs/>
          <w:sz w:val="22"/>
          <w:szCs w:val="22"/>
        </w:rPr>
        <w:t>»</w:t>
      </w:r>
      <w:r w:rsidRPr="00EE783D">
        <w:rPr>
          <w:sz w:val="22"/>
          <w:szCs w:val="22"/>
        </w:rPr>
        <w:t> </w:t>
      </w:r>
      <w:r w:rsidR="0006361D" w:rsidRPr="00EE783D">
        <w:rPr>
          <w:b/>
          <w:bCs/>
          <w:sz w:val="22"/>
          <w:szCs w:val="22"/>
        </w:rPr>
        <w:t>декабря</w:t>
      </w:r>
      <w:r w:rsidRPr="00EE783D">
        <w:rPr>
          <w:b/>
          <w:bCs/>
          <w:sz w:val="22"/>
          <w:szCs w:val="22"/>
        </w:rPr>
        <w:t> 202</w:t>
      </w:r>
      <w:r w:rsidR="00582867" w:rsidRPr="00EE783D">
        <w:rPr>
          <w:b/>
          <w:bCs/>
          <w:sz w:val="22"/>
          <w:szCs w:val="22"/>
        </w:rPr>
        <w:t>6</w:t>
      </w:r>
      <w:r w:rsidRPr="00EE783D">
        <w:rPr>
          <w:b/>
          <w:bCs/>
          <w:sz w:val="22"/>
          <w:szCs w:val="22"/>
        </w:rPr>
        <w:t xml:space="preserve"> года</w:t>
      </w:r>
      <w:r w:rsidRPr="00EE783D">
        <w:rPr>
          <w:sz w:val="22"/>
          <w:szCs w:val="22"/>
        </w:rPr>
        <w:t>.</w:t>
      </w:r>
    </w:p>
    <w:p w14:paraId="6BC3A4CE" w14:textId="140D1A34" w:rsidR="0036605A" w:rsidRPr="00EE783D" w:rsidRDefault="00A23D27" w:rsidP="0006361D">
      <w:pPr>
        <w:ind w:left="-1134" w:firstLine="567"/>
        <w:jc w:val="both"/>
        <w:rPr>
          <w:b/>
          <w:bCs/>
          <w:sz w:val="22"/>
          <w:szCs w:val="22"/>
        </w:rPr>
      </w:pPr>
      <w:r w:rsidRPr="00EE783D">
        <w:rPr>
          <w:sz w:val="22"/>
          <w:szCs w:val="22"/>
        </w:rPr>
        <w:t>4.2. Передача Объекта долевого строительства Участнику долевого строительства по Акту приёма-передачи осуществляется не позднее</w:t>
      </w:r>
      <w:r w:rsidR="0006361D" w:rsidRPr="00EE783D">
        <w:rPr>
          <w:b/>
          <w:bCs/>
          <w:sz w:val="22"/>
          <w:szCs w:val="22"/>
        </w:rPr>
        <w:t xml:space="preserve"> «30</w:t>
      </w:r>
      <w:r w:rsidRPr="00EE783D">
        <w:rPr>
          <w:b/>
          <w:bCs/>
          <w:sz w:val="22"/>
          <w:szCs w:val="22"/>
        </w:rPr>
        <w:t xml:space="preserve">» </w:t>
      </w:r>
      <w:r w:rsidR="0006361D" w:rsidRPr="00EE783D">
        <w:rPr>
          <w:b/>
          <w:bCs/>
          <w:sz w:val="22"/>
          <w:szCs w:val="22"/>
        </w:rPr>
        <w:t>июня 202</w:t>
      </w:r>
      <w:r w:rsidR="00582867" w:rsidRPr="00EE783D">
        <w:rPr>
          <w:b/>
          <w:bCs/>
          <w:sz w:val="22"/>
          <w:szCs w:val="22"/>
        </w:rPr>
        <w:t>7</w:t>
      </w:r>
      <w:r w:rsidRPr="00EE783D">
        <w:rPr>
          <w:b/>
          <w:bCs/>
          <w:sz w:val="22"/>
          <w:szCs w:val="22"/>
        </w:rPr>
        <w:t xml:space="preserve"> года.</w:t>
      </w:r>
    </w:p>
    <w:p w14:paraId="4B9668D9" w14:textId="4142D94A" w:rsidR="0036605A" w:rsidRPr="00EE783D" w:rsidRDefault="0036605A" w:rsidP="0006361D">
      <w:pPr>
        <w:ind w:left="-1134" w:firstLine="567"/>
        <w:jc w:val="both"/>
        <w:rPr>
          <w:bCs/>
          <w:sz w:val="22"/>
          <w:szCs w:val="22"/>
        </w:rPr>
      </w:pPr>
      <w:r w:rsidRPr="00EE783D">
        <w:rPr>
          <w:bCs/>
          <w:sz w:val="22"/>
          <w:szCs w:val="22"/>
        </w:rPr>
        <w:t xml:space="preserve">Стороны допускают досрочное исполнение Застройщиком обязательства по </w:t>
      </w:r>
      <w:r w:rsidR="00A27745" w:rsidRPr="00EE783D">
        <w:rPr>
          <w:bCs/>
          <w:sz w:val="22"/>
          <w:szCs w:val="22"/>
        </w:rPr>
        <w:t xml:space="preserve">вводу МКД в </w:t>
      </w:r>
      <w:r w:rsidR="00582867" w:rsidRPr="00EE783D">
        <w:rPr>
          <w:bCs/>
          <w:sz w:val="22"/>
          <w:szCs w:val="22"/>
        </w:rPr>
        <w:t>эксплуатацию, передаче</w:t>
      </w:r>
      <w:r w:rsidR="00A3103C" w:rsidRPr="00EE783D">
        <w:rPr>
          <w:bCs/>
          <w:sz w:val="22"/>
          <w:szCs w:val="22"/>
        </w:rPr>
        <w:t xml:space="preserve"> Объекта долевого </w:t>
      </w:r>
      <w:r w:rsidR="00582867" w:rsidRPr="00EE783D">
        <w:rPr>
          <w:bCs/>
          <w:sz w:val="22"/>
          <w:szCs w:val="22"/>
        </w:rPr>
        <w:t>строительства Участнику</w:t>
      </w:r>
      <w:r w:rsidR="007F5467" w:rsidRPr="00EE783D">
        <w:rPr>
          <w:bCs/>
          <w:sz w:val="22"/>
          <w:szCs w:val="22"/>
        </w:rPr>
        <w:t xml:space="preserve"> долевого строительства </w:t>
      </w:r>
      <w:r w:rsidR="00B953A8" w:rsidRPr="00EE783D">
        <w:rPr>
          <w:bCs/>
          <w:sz w:val="22"/>
          <w:szCs w:val="22"/>
        </w:rPr>
        <w:t>без какого-либо согласования на то с Участником долевого строительства</w:t>
      </w:r>
      <w:r w:rsidR="00A3103C" w:rsidRPr="00EE783D">
        <w:rPr>
          <w:bCs/>
          <w:sz w:val="22"/>
          <w:szCs w:val="22"/>
        </w:rPr>
        <w:t>, при этом Стороны договорились, что заключать дополнительное соглашение в этой части не требуется.</w:t>
      </w:r>
      <w:r w:rsidR="00AD6AB2" w:rsidRPr="00EE783D">
        <w:rPr>
          <w:bCs/>
          <w:sz w:val="22"/>
          <w:szCs w:val="22"/>
        </w:rPr>
        <w:t xml:space="preserve"> В случае досрочной передачи Объекта долевого строительства Застройщик</w:t>
      </w:r>
      <w:r w:rsidR="006B0939" w:rsidRPr="00EE783D">
        <w:rPr>
          <w:bCs/>
          <w:sz w:val="22"/>
          <w:szCs w:val="22"/>
        </w:rPr>
        <w:t>ом</w:t>
      </w:r>
      <w:r w:rsidR="00AD6AB2" w:rsidRPr="00EE783D">
        <w:rPr>
          <w:bCs/>
          <w:sz w:val="22"/>
          <w:szCs w:val="22"/>
        </w:rPr>
        <w:t xml:space="preserve"> Участнику долевого строительства, последний обязан принять</w:t>
      </w:r>
      <w:r w:rsidR="004F06D8" w:rsidRPr="00EE783D">
        <w:rPr>
          <w:bCs/>
          <w:sz w:val="22"/>
          <w:szCs w:val="22"/>
        </w:rPr>
        <w:t xml:space="preserve"> Объект долевого строительства</w:t>
      </w:r>
      <w:r w:rsidR="00AD6AB2" w:rsidRPr="00EE783D">
        <w:rPr>
          <w:bCs/>
          <w:sz w:val="22"/>
          <w:szCs w:val="22"/>
        </w:rPr>
        <w:t xml:space="preserve"> в порядке, установленным настоящим Договором</w:t>
      </w:r>
      <w:r w:rsidR="004F06D8" w:rsidRPr="00EE783D">
        <w:rPr>
          <w:bCs/>
          <w:sz w:val="22"/>
          <w:szCs w:val="22"/>
        </w:rPr>
        <w:t>, при условии полной оплаты цены договора</w:t>
      </w:r>
      <w:r w:rsidR="00AD6AB2" w:rsidRPr="00EE783D">
        <w:rPr>
          <w:bCs/>
          <w:sz w:val="22"/>
          <w:szCs w:val="22"/>
        </w:rPr>
        <w:t xml:space="preserve">. </w:t>
      </w:r>
      <w:r w:rsidR="0072302F" w:rsidRPr="00EE783D">
        <w:rPr>
          <w:bCs/>
          <w:sz w:val="22"/>
          <w:szCs w:val="22"/>
        </w:rPr>
        <w:t>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w:t>
      </w:r>
      <w:r w:rsidR="004F06D8" w:rsidRPr="00EE783D">
        <w:rPr>
          <w:bCs/>
          <w:sz w:val="22"/>
          <w:szCs w:val="22"/>
        </w:rPr>
        <w:t>нностей</w:t>
      </w:r>
      <w:r w:rsidR="0072302F" w:rsidRPr="00EE783D">
        <w:rPr>
          <w:bCs/>
          <w:sz w:val="22"/>
          <w:szCs w:val="22"/>
        </w:rPr>
        <w:t>, предусмотренных Договором.</w:t>
      </w:r>
    </w:p>
    <w:p w14:paraId="644129F7" w14:textId="77777777" w:rsidR="0036605A" w:rsidRPr="00EE783D" w:rsidRDefault="0036605A" w:rsidP="0006361D">
      <w:pPr>
        <w:ind w:left="-1134" w:firstLine="567"/>
        <w:jc w:val="both"/>
        <w:rPr>
          <w:sz w:val="22"/>
          <w:szCs w:val="22"/>
        </w:rPr>
      </w:pPr>
      <w:r w:rsidRPr="00EE783D">
        <w:rPr>
          <w:sz w:val="22"/>
          <w:szCs w:val="22"/>
        </w:rPr>
        <w:t>4.3. Срок передачи Объекта долевого строительства Участнику долевого строительства может быть изменен по взаимному соглашению Сторон</w:t>
      </w:r>
      <w:r w:rsidR="008E7819" w:rsidRPr="00EE783D">
        <w:rPr>
          <w:sz w:val="22"/>
          <w:szCs w:val="22"/>
        </w:rPr>
        <w:t>, в том числе</w:t>
      </w:r>
      <w:r w:rsidRPr="00EE783D">
        <w:rPr>
          <w:sz w:val="22"/>
          <w:szCs w:val="22"/>
        </w:rPr>
        <w:t xml:space="preserve"> в результате возникновения обстоятельств, препятствующих выполнению Сторонами принятых на себя обязательств:</w:t>
      </w:r>
    </w:p>
    <w:p w14:paraId="32F3E078" w14:textId="77777777" w:rsidR="0036605A" w:rsidRPr="00EE783D" w:rsidRDefault="0036605A" w:rsidP="0006361D">
      <w:pPr>
        <w:ind w:left="-1134" w:firstLine="567"/>
        <w:jc w:val="both"/>
        <w:rPr>
          <w:sz w:val="22"/>
          <w:szCs w:val="22"/>
        </w:rPr>
      </w:pPr>
      <w:r w:rsidRPr="00EE783D">
        <w:rPr>
          <w:sz w:val="22"/>
          <w:szCs w:val="22"/>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50F7191C" w14:textId="77777777" w:rsidR="0036605A" w:rsidRPr="00EE783D" w:rsidRDefault="0036605A" w:rsidP="0006361D">
      <w:pPr>
        <w:ind w:left="-1134" w:firstLine="567"/>
        <w:jc w:val="both"/>
        <w:rPr>
          <w:sz w:val="22"/>
          <w:szCs w:val="22"/>
        </w:rPr>
      </w:pPr>
      <w:r w:rsidRPr="00EE783D">
        <w:rPr>
          <w:sz w:val="22"/>
          <w:szCs w:val="22"/>
        </w:rPr>
        <w:t>– дополнительные работы по перепланировке Объекта долевого строительства, отделочные работы и т.п.</w:t>
      </w:r>
    </w:p>
    <w:p w14:paraId="328B25E2" w14:textId="77777777" w:rsidR="00B953A8" w:rsidRPr="00EE783D" w:rsidRDefault="008E7819" w:rsidP="0006361D">
      <w:pPr>
        <w:ind w:left="-1134" w:firstLine="567"/>
        <w:jc w:val="both"/>
        <w:rPr>
          <w:sz w:val="22"/>
          <w:szCs w:val="22"/>
        </w:rPr>
      </w:pPr>
      <w:r w:rsidRPr="00EE783D">
        <w:rPr>
          <w:sz w:val="22"/>
          <w:szCs w:val="22"/>
        </w:rPr>
        <w:t xml:space="preserve">4.4. Передача Объекта долевого строительства Застройщиком и принятие его Участником долевого строительства осуществляется по подписываемому Сторонами </w:t>
      </w:r>
      <w:r w:rsidR="006B0939" w:rsidRPr="00EE783D">
        <w:rPr>
          <w:sz w:val="22"/>
          <w:szCs w:val="22"/>
        </w:rPr>
        <w:t>Акту приема-передачи</w:t>
      </w:r>
      <w:r w:rsidRPr="00EE783D">
        <w:rPr>
          <w:sz w:val="22"/>
          <w:szCs w:val="22"/>
        </w:rPr>
        <w:t xml:space="preserve">. </w:t>
      </w:r>
    </w:p>
    <w:p w14:paraId="1F39195C" w14:textId="55B30B44" w:rsidR="00D50255" w:rsidRPr="00EE783D" w:rsidRDefault="00FD46A4" w:rsidP="0006361D">
      <w:pPr>
        <w:ind w:left="-1134" w:firstLine="567"/>
        <w:jc w:val="both"/>
        <w:rPr>
          <w:sz w:val="22"/>
          <w:szCs w:val="22"/>
        </w:rPr>
      </w:pPr>
      <w:r w:rsidRPr="00EE783D">
        <w:rPr>
          <w:sz w:val="22"/>
          <w:szCs w:val="22"/>
        </w:rPr>
        <w:t>4.5</w:t>
      </w:r>
      <w:r w:rsidR="00A0349C" w:rsidRPr="00EE783D">
        <w:rPr>
          <w:sz w:val="22"/>
          <w:szCs w:val="22"/>
        </w:rPr>
        <w:t xml:space="preserve">. </w:t>
      </w:r>
      <w:r w:rsidR="00BA6690" w:rsidRPr="00EE783D">
        <w:rPr>
          <w:sz w:val="22"/>
          <w:szCs w:val="22"/>
        </w:rPr>
        <w:t xml:space="preserve">Подписанием настоящего </w:t>
      </w:r>
      <w:r w:rsidR="000D4B2A" w:rsidRPr="00EE783D">
        <w:rPr>
          <w:sz w:val="22"/>
          <w:szCs w:val="22"/>
        </w:rPr>
        <w:t>Договора Участнику</w:t>
      </w:r>
      <w:r w:rsidR="00BA6690" w:rsidRPr="00EE783D">
        <w:rPr>
          <w:sz w:val="22"/>
          <w:szCs w:val="22"/>
        </w:rPr>
        <w:t xml:space="preserve"> долевого строительства </w:t>
      </w:r>
      <w:r w:rsidR="000D4B2A" w:rsidRPr="00EE783D">
        <w:rPr>
          <w:sz w:val="22"/>
          <w:szCs w:val="22"/>
        </w:rPr>
        <w:t>разъяснены негативные</w:t>
      </w:r>
      <w:r w:rsidR="00BA6690" w:rsidRPr="00EE783D">
        <w:rPr>
          <w:sz w:val="22"/>
          <w:szCs w:val="22"/>
        </w:rPr>
        <w:t xml:space="preserve"> последствия отказа</w:t>
      </w:r>
      <w:r w:rsidR="00B47621" w:rsidRPr="00EE783D">
        <w:rPr>
          <w:sz w:val="22"/>
          <w:szCs w:val="22"/>
        </w:rPr>
        <w:t xml:space="preserve"> и (или) </w:t>
      </w:r>
      <w:r w:rsidR="00BA6690" w:rsidRPr="00EE783D">
        <w:rPr>
          <w:sz w:val="22"/>
          <w:szCs w:val="22"/>
        </w:rPr>
        <w:t xml:space="preserve">уклонения от приемки Объекта </w:t>
      </w:r>
      <w:r w:rsidR="000D4B2A" w:rsidRPr="00EE783D">
        <w:rPr>
          <w:sz w:val="22"/>
          <w:szCs w:val="22"/>
        </w:rPr>
        <w:t>согласно ст.</w:t>
      </w:r>
      <w:r w:rsidR="00BA6690" w:rsidRPr="00EE783D">
        <w:rPr>
          <w:sz w:val="22"/>
          <w:szCs w:val="22"/>
        </w:rPr>
        <w:t xml:space="preserve"> 8 </w:t>
      </w:r>
      <w:bookmarkStart w:id="1" w:name="_Hlk119069939"/>
      <w:r w:rsidR="00110788" w:rsidRPr="00EE783D">
        <w:rPr>
          <w:sz w:val="22"/>
          <w:szCs w:val="22"/>
        </w:rPr>
        <w:t>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bookmarkEnd w:id="1"/>
      <w:r w:rsidR="00582867" w:rsidRPr="00EE783D">
        <w:rPr>
          <w:sz w:val="22"/>
          <w:szCs w:val="22"/>
        </w:rPr>
        <w:t xml:space="preserve"> </w:t>
      </w:r>
      <w:r w:rsidR="00BA6690" w:rsidRPr="00EE783D">
        <w:rPr>
          <w:sz w:val="22"/>
          <w:szCs w:val="22"/>
        </w:rPr>
        <w:t xml:space="preserve">при </w:t>
      </w:r>
      <w:r w:rsidR="000D4B2A" w:rsidRPr="00EE783D">
        <w:rPr>
          <w:sz w:val="22"/>
          <w:szCs w:val="22"/>
        </w:rPr>
        <w:t>которых Застройщик</w:t>
      </w:r>
      <w:r w:rsidR="00BA6690" w:rsidRPr="00EE783D">
        <w:rPr>
          <w:sz w:val="22"/>
          <w:szCs w:val="22"/>
        </w:rPr>
        <w:t xml:space="preserve"> вправе будет составить односторонний Акт </w:t>
      </w:r>
      <w:r w:rsidR="003641B4" w:rsidRPr="00EE783D">
        <w:rPr>
          <w:sz w:val="22"/>
          <w:szCs w:val="22"/>
        </w:rPr>
        <w:t>приема</w:t>
      </w:r>
      <w:r w:rsidR="004E378F" w:rsidRPr="00EE783D">
        <w:rPr>
          <w:sz w:val="22"/>
          <w:szCs w:val="22"/>
        </w:rPr>
        <w:t>-</w:t>
      </w:r>
      <w:r w:rsidR="00BA6690" w:rsidRPr="00EE783D">
        <w:rPr>
          <w:sz w:val="22"/>
          <w:szCs w:val="22"/>
        </w:rPr>
        <w:t>передачи Объекта.</w:t>
      </w:r>
    </w:p>
    <w:p w14:paraId="6C8E921F" w14:textId="77777777" w:rsidR="00B26E14" w:rsidRPr="00EE783D" w:rsidRDefault="00B26E14" w:rsidP="0006361D">
      <w:pPr>
        <w:ind w:left="-1134" w:firstLine="567"/>
        <w:jc w:val="both"/>
        <w:rPr>
          <w:rFonts w:eastAsiaTheme="minorHAnsi"/>
          <w:sz w:val="22"/>
          <w:szCs w:val="22"/>
          <w:lang w:eastAsia="en-US"/>
        </w:rPr>
      </w:pPr>
      <w:bookmarkStart w:id="2" w:name="_Hlk138680765"/>
      <w:bookmarkStart w:id="3" w:name="_Hlk138680525"/>
      <w:r w:rsidRPr="00EE783D">
        <w:rPr>
          <w:rFonts w:eastAsiaTheme="minorHAnsi"/>
          <w:sz w:val="22"/>
          <w:szCs w:val="22"/>
          <w:lang w:eastAsia="en-US"/>
        </w:rPr>
        <w:t xml:space="preserve">4.6. </w:t>
      </w:r>
      <w:bookmarkStart w:id="4" w:name="_Hlk138680009"/>
      <w:r w:rsidRPr="00EE783D">
        <w:rPr>
          <w:rFonts w:eastAsiaTheme="minorHAnsi"/>
          <w:sz w:val="22"/>
          <w:szCs w:val="22"/>
          <w:lang w:eastAsia="en-US"/>
        </w:rPr>
        <w:t xml:space="preserve">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w:t>
      </w:r>
      <w:r w:rsidRPr="00EE783D">
        <w:rPr>
          <w:rFonts w:eastAsiaTheme="minorHAnsi"/>
          <w:sz w:val="22"/>
          <w:szCs w:val="22"/>
          <w:lang w:eastAsia="en-US"/>
        </w:rPr>
        <w:lastRenderedPageBreak/>
        <w:t xml:space="preserve">(создания)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 </w:t>
      </w:r>
    </w:p>
    <w:p w14:paraId="348895D7" w14:textId="77777777" w:rsidR="00B26E14" w:rsidRPr="00EE783D" w:rsidRDefault="00B26E14" w:rsidP="0006361D">
      <w:pPr>
        <w:ind w:left="-1134" w:firstLine="567"/>
        <w:jc w:val="both"/>
        <w:rPr>
          <w:rFonts w:eastAsiaTheme="minorHAnsi"/>
          <w:sz w:val="22"/>
          <w:szCs w:val="22"/>
          <w:lang w:eastAsia="en-US"/>
        </w:rPr>
      </w:pPr>
      <w:r w:rsidRPr="00EE783D">
        <w:rPr>
          <w:rFonts w:eastAsiaTheme="minorHAnsi"/>
          <w:sz w:val="22"/>
          <w:szCs w:val="22"/>
          <w:lang w:eastAsia="en-US"/>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76E92634" w14:textId="77777777" w:rsidR="00B26E14" w:rsidRPr="00EE783D" w:rsidRDefault="00B26E14" w:rsidP="0006361D">
      <w:pPr>
        <w:ind w:left="-1134" w:firstLine="567"/>
        <w:jc w:val="both"/>
        <w:rPr>
          <w:rFonts w:eastAsiaTheme="minorHAnsi"/>
          <w:sz w:val="22"/>
          <w:szCs w:val="22"/>
          <w:lang w:eastAsia="en-US"/>
        </w:rPr>
      </w:pPr>
      <w:r w:rsidRPr="00EE783D">
        <w:rPr>
          <w:rFonts w:eastAsiaTheme="minorHAnsi"/>
          <w:sz w:val="22"/>
          <w:szCs w:val="22"/>
          <w:lang w:eastAsia="en-US"/>
        </w:rPr>
        <w:t xml:space="preserve">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696B9592" w14:textId="77777777" w:rsidR="00B26E14" w:rsidRPr="00EE783D" w:rsidRDefault="00B26E14" w:rsidP="0006361D">
      <w:pPr>
        <w:ind w:left="-1134" w:firstLine="567"/>
        <w:jc w:val="both"/>
        <w:rPr>
          <w:rFonts w:eastAsiaTheme="minorHAnsi"/>
          <w:sz w:val="22"/>
          <w:szCs w:val="22"/>
          <w:lang w:eastAsia="en-US"/>
        </w:rPr>
      </w:pPr>
      <w:r w:rsidRPr="00EE783D">
        <w:rPr>
          <w:rFonts w:eastAsiaTheme="minorHAnsi"/>
          <w:sz w:val="22"/>
          <w:szCs w:val="22"/>
          <w:lang w:eastAsia="en-US"/>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5F55E578" w14:textId="77777777" w:rsidR="00B26E14" w:rsidRPr="00EE783D" w:rsidRDefault="00B26E14" w:rsidP="0006361D">
      <w:pPr>
        <w:ind w:left="-1134" w:firstLine="567"/>
        <w:jc w:val="both"/>
        <w:rPr>
          <w:sz w:val="22"/>
          <w:szCs w:val="22"/>
        </w:rPr>
      </w:pPr>
      <w:r w:rsidRPr="00EE783D">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bookmarkEnd w:id="2"/>
    </w:p>
    <w:p w14:paraId="1F579026" w14:textId="77777777" w:rsidR="00564741" w:rsidRPr="00EE783D" w:rsidRDefault="00564741" w:rsidP="00564741">
      <w:pPr>
        <w:ind w:left="-1134" w:firstLine="567"/>
        <w:jc w:val="both"/>
        <w:rPr>
          <w:sz w:val="22"/>
          <w:szCs w:val="22"/>
        </w:rPr>
      </w:pPr>
      <w:bookmarkStart w:id="5" w:name="_Hlk188865021"/>
      <w:bookmarkEnd w:id="3"/>
      <w:bookmarkEnd w:id="4"/>
      <w:r w:rsidRPr="00EE783D">
        <w:rPr>
          <w:sz w:val="22"/>
          <w:szCs w:val="22"/>
        </w:rPr>
        <w:t xml:space="preserve">4.7. </w:t>
      </w:r>
      <w:bookmarkStart w:id="6" w:name="_Hlk137109264"/>
      <w:r w:rsidRPr="00EE783D">
        <w:rPr>
          <w:sz w:val="22"/>
          <w:szCs w:val="22"/>
        </w:rPr>
        <w:t>В случае уклонения Участников от принятия Объекта долевого строительства в предусмотренный настоящим Договором срок или при отказе Участников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Участникам,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признается перешедшим к Участникам со дня составления предусмотренного настоящим абзацем одностороннего акта или иного документа о передаче Объекта долевого строительства</w:t>
      </w:r>
      <w:bookmarkEnd w:id="6"/>
      <w:r w:rsidRPr="00EE783D">
        <w:rPr>
          <w:sz w:val="22"/>
          <w:szCs w:val="22"/>
        </w:rPr>
        <w:t xml:space="preserve">. </w:t>
      </w:r>
    </w:p>
    <w:p w14:paraId="7D41CA55" w14:textId="77777777" w:rsidR="00564741" w:rsidRPr="00EE783D" w:rsidRDefault="00564741" w:rsidP="00564741">
      <w:pPr>
        <w:ind w:left="-1134" w:firstLine="567"/>
        <w:jc w:val="both"/>
        <w:rPr>
          <w:rFonts w:eastAsiaTheme="minorHAnsi"/>
          <w:sz w:val="22"/>
          <w:szCs w:val="22"/>
          <w:lang w:eastAsia="en-US"/>
        </w:rPr>
      </w:pPr>
      <w:r w:rsidRPr="00EE783D">
        <w:rPr>
          <w:rFonts w:eastAsiaTheme="minorHAnsi"/>
          <w:sz w:val="22"/>
          <w:szCs w:val="22"/>
          <w:lang w:eastAsia="en-US"/>
        </w:rPr>
        <w:t>4.8. 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283FC79A" w14:textId="77777777" w:rsidR="00E10379" w:rsidRPr="00EE783D" w:rsidRDefault="00E10379" w:rsidP="00E10379">
      <w:pPr>
        <w:ind w:left="-1134" w:firstLine="567"/>
        <w:jc w:val="both"/>
        <w:rPr>
          <w:sz w:val="22"/>
          <w:szCs w:val="22"/>
        </w:rPr>
      </w:pPr>
      <w:bookmarkStart w:id="7" w:name="P18"/>
      <w:bookmarkStart w:id="8" w:name="_Hlk190701802"/>
      <w:bookmarkEnd w:id="7"/>
      <w:r w:rsidRPr="00EE783D">
        <w:rPr>
          <w:sz w:val="22"/>
          <w:szCs w:val="22"/>
        </w:rPr>
        <w:t xml:space="preserve">4.9. После получения Акта приема-передачи Участник долевого строительства самостоятельно выполняет все действия, необходимые для осуществления регистрации права собственности на Объект. Право собственности также может быть зарегистрировано силами Застройщика, который будет являться представителем Участника при подаче документов в Росреестр. Участник долевого строительства несет расходы по уплате государственной пошлины в размере, предусмотренном действующим законодательством РФ, и обязан возместить застройщику расходы по уплате такой пошлины в случае регистрации права собственности на Объект за Участника долевого строительства. </w:t>
      </w:r>
    </w:p>
    <w:p w14:paraId="31D93830" w14:textId="77777777" w:rsidR="00E10379" w:rsidRPr="00EE783D" w:rsidRDefault="00E10379" w:rsidP="00E10379">
      <w:pPr>
        <w:ind w:left="-1134" w:firstLine="567"/>
        <w:jc w:val="both"/>
        <w:rPr>
          <w:sz w:val="22"/>
          <w:szCs w:val="22"/>
        </w:rPr>
      </w:pPr>
      <w:r w:rsidRPr="00EE783D">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bookmarkEnd w:id="8"/>
    <w:p w14:paraId="654445C1" w14:textId="77777777" w:rsidR="00564741" w:rsidRPr="00EE783D" w:rsidRDefault="00564741" w:rsidP="00564741">
      <w:pPr>
        <w:ind w:left="-1134" w:firstLine="567"/>
        <w:jc w:val="both"/>
        <w:rPr>
          <w:sz w:val="22"/>
          <w:szCs w:val="22"/>
        </w:rPr>
      </w:pPr>
      <w:r w:rsidRPr="00EE783D">
        <w:rPr>
          <w:sz w:val="22"/>
          <w:szCs w:val="22"/>
        </w:rPr>
        <w:t>4.10.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0734EEDC" w14:textId="77777777" w:rsidR="00564741" w:rsidRPr="00EE783D" w:rsidRDefault="00564741" w:rsidP="00564741">
      <w:pPr>
        <w:ind w:left="-1134" w:firstLine="567"/>
        <w:jc w:val="both"/>
        <w:rPr>
          <w:sz w:val="22"/>
          <w:szCs w:val="22"/>
        </w:rPr>
      </w:pPr>
      <w:r w:rsidRPr="00EE783D">
        <w:rPr>
          <w:sz w:val="22"/>
          <w:szCs w:val="22"/>
        </w:rPr>
        <w:t>4.11. 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Участнику долевого строительства предусмотренной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 (пени) при условии надлежащего исполнения Застройщиком своих обязательств по настоящему Договору.</w:t>
      </w:r>
    </w:p>
    <w:p w14:paraId="14BC170F" w14:textId="77777777" w:rsidR="00564741" w:rsidRPr="00EE783D" w:rsidRDefault="00564741" w:rsidP="00564741">
      <w:pPr>
        <w:ind w:left="-1134" w:firstLine="567"/>
        <w:jc w:val="both"/>
        <w:rPr>
          <w:sz w:val="22"/>
          <w:szCs w:val="22"/>
        </w:rPr>
      </w:pPr>
      <w:r w:rsidRPr="00EE783D">
        <w:rPr>
          <w:sz w:val="22"/>
          <w:szCs w:val="22"/>
        </w:rPr>
        <w:t>4.12. Участник долевого строительства подтверждает, что указанные в пункте 10 «Реквизиты и подписи сторон»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p w14:paraId="0ECD6994" w14:textId="77777777" w:rsidR="00564741" w:rsidRPr="00EE783D" w:rsidRDefault="00564741" w:rsidP="00564741">
      <w:pPr>
        <w:ind w:left="-1134" w:firstLine="567"/>
        <w:jc w:val="both"/>
        <w:rPr>
          <w:sz w:val="22"/>
          <w:szCs w:val="22"/>
        </w:rPr>
      </w:pPr>
    </w:p>
    <w:p w14:paraId="7957FF0C" w14:textId="77777777" w:rsidR="00564741" w:rsidRPr="00EE783D" w:rsidRDefault="00564741" w:rsidP="00564741">
      <w:pPr>
        <w:ind w:left="-1134" w:firstLine="567"/>
        <w:jc w:val="center"/>
        <w:rPr>
          <w:b/>
          <w:sz w:val="22"/>
          <w:szCs w:val="22"/>
        </w:rPr>
      </w:pPr>
      <w:r w:rsidRPr="00EE783D">
        <w:rPr>
          <w:b/>
          <w:sz w:val="22"/>
          <w:szCs w:val="22"/>
        </w:rPr>
        <w:t>5. ОБЯЗАТЕЛЬСТВА СТОРОН</w:t>
      </w:r>
    </w:p>
    <w:p w14:paraId="3FE0569C" w14:textId="77777777" w:rsidR="00564741" w:rsidRPr="00EE783D" w:rsidRDefault="00564741" w:rsidP="00564741">
      <w:pPr>
        <w:ind w:left="-1134" w:firstLine="567"/>
        <w:jc w:val="center"/>
        <w:rPr>
          <w:b/>
          <w:sz w:val="22"/>
          <w:szCs w:val="22"/>
        </w:rPr>
      </w:pPr>
    </w:p>
    <w:p w14:paraId="1C678434" w14:textId="77777777" w:rsidR="00564741" w:rsidRPr="00EE783D" w:rsidRDefault="00564741" w:rsidP="00564741">
      <w:pPr>
        <w:ind w:left="-1134" w:firstLine="567"/>
        <w:jc w:val="both"/>
        <w:rPr>
          <w:b/>
          <w:sz w:val="22"/>
          <w:szCs w:val="22"/>
        </w:rPr>
      </w:pPr>
      <w:r w:rsidRPr="00EE783D">
        <w:rPr>
          <w:b/>
          <w:sz w:val="22"/>
          <w:szCs w:val="22"/>
        </w:rPr>
        <w:lastRenderedPageBreak/>
        <w:t>5.1. Обязательства Застройщика:</w:t>
      </w:r>
    </w:p>
    <w:p w14:paraId="4A477716" w14:textId="77777777" w:rsidR="00564741" w:rsidRPr="00EE783D" w:rsidRDefault="00564741" w:rsidP="00564741">
      <w:pPr>
        <w:ind w:left="-1134" w:firstLine="567"/>
        <w:jc w:val="both"/>
        <w:rPr>
          <w:sz w:val="22"/>
          <w:szCs w:val="22"/>
        </w:rPr>
      </w:pPr>
      <w:r w:rsidRPr="00EE783D">
        <w:rPr>
          <w:sz w:val="22"/>
          <w:szCs w:val="22"/>
        </w:rPr>
        <w:t>5.1.1. 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32B069AD" w14:textId="77777777" w:rsidR="00564741" w:rsidRPr="00EE783D" w:rsidRDefault="00564741" w:rsidP="00564741">
      <w:pPr>
        <w:ind w:left="-1134" w:firstLine="567"/>
        <w:jc w:val="both"/>
        <w:rPr>
          <w:sz w:val="22"/>
          <w:szCs w:val="22"/>
        </w:rPr>
      </w:pPr>
      <w:r w:rsidRPr="00EE783D">
        <w:rPr>
          <w:sz w:val="22"/>
          <w:szCs w:val="22"/>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34D2CDCB" w14:textId="77777777" w:rsidR="00564741" w:rsidRPr="00EE783D" w:rsidRDefault="00564741" w:rsidP="00564741">
      <w:pPr>
        <w:ind w:left="-1134" w:firstLine="567"/>
        <w:jc w:val="both"/>
        <w:rPr>
          <w:sz w:val="22"/>
          <w:szCs w:val="22"/>
        </w:rPr>
      </w:pPr>
      <w:r w:rsidRPr="00EE783D">
        <w:rPr>
          <w:sz w:val="22"/>
          <w:szCs w:val="22"/>
        </w:rPr>
        <w:t>5.1.3.</w:t>
      </w:r>
      <w:r w:rsidRPr="00EE783D">
        <w:rPr>
          <w:sz w:val="22"/>
          <w:szCs w:val="22"/>
        </w:rPr>
        <w:tab/>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162DA437" w14:textId="77777777" w:rsidR="00564741" w:rsidRPr="00EE783D" w:rsidRDefault="00564741" w:rsidP="00564741">
      <w:pPr>
        <w:ind w:left="-1134" w:firstLine="567"/>
        <w:jc w:val="both"/>
        <w:rPr>
          <w:sz w:val="22"/>
          <w:szCs w:val="22"/>
        </w:rPr>
      </w:pPr>
      <w:r w:rsidRPr="00EE783D">
        <w:rPr>
          <w:sz w:val="22"/>
          <w:szCs w:val="22"/>
        </w:rPr>
        <w:t xml:space="preserve">5.1.4.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 </w:t>
      </w:r>
    </w:p>
    <w:p w14:paraId="70017FAF" w14:textId="77777777" w:rsidR="00564741" w:rsidRPr="00EE783D" w:rsidRDefault="00564741" w:rsidP="00564741">
      <w:pPr>
        <w:ind w:left="-1134" w:firstLine="567"/>
        <w:jc w:val="both"/>
        <w:rPr>
          <w:b/>
          <w:sz w:val="22"/>
          <w:szCs w:val="22"/>
        </w:rPr>
      </w:pPr>
      <w:r w:rsidRPr="00EE783D">
        <w:rPr>
          <w:b/>
          <w:sz w:val="22"/>
          <w:szCs w:val="22"/>
        </w:rPr>
        <w:t>5.2. Обязательства Участника долевого строительства:</w:t>
      </w:r>
    </w:p>
    <w:p w14:paraId="048C5523"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 xml:space="preserve">5.2.1. Участник долевого строительства обязуется выполнить условия настоящего Договора и в установленный Приложением № 2 к Договору срок </w:t>
      </w:r>
      <w:r w:rsidRPr="00EE783D">
        <w:rPr>
          <w:rFonts w:eastAsiaTheme="minorHAnsi"/>
          <w:sz w:val="22"/>
          <w:szCs w:val="22"/>
          <w:lang w:eastAsia="en-US"/>
        </w:rPr>
        <w:t xml:space="preserve">уплатить обусловленную Договором цену </w:t>
      </w:r>
      <w:r w:rsidRPr="00EE783D">
        <w:rPr>
          <w:sz w:val="22"/>
          <w:szCs w:val="22"/>
        </w:rPr>
        <w:t>Объекта долевого строительства в соответствии с условиями настоящего Договора.</w:t>
      </w:r>
    </w:p>
    <w:p w14:paraId="16AADD3C" w14:textId="77777777" w:rsidR="00564741" w:rsidRPr="00EE783D" w:rsidRDefault="00564741" w:rsidP="00564741">
      <w:pPr>
        <w:ind w:left="-1134" w:firstLine="567"/>
        <w:jc w:val="both"/>
        <w:rPr>
          <w:sz w:val="22"/>
          <w:szCs w:val="22"/>
        </w:rPr>
      </w:pPr>
      <w:r w:rsidRPr="00EE783D">
        <w:rPr>
          <w:sz w:val="22"/>
          <w:szCs w:val="22"/>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w:t>
      </w:r>
    </w:p>
    <w:p w14:paraId="33F5FF25" w14:textId="77777777" w:rsidR="00564741" w:rsidRPr="00EE783D" w:rsidRDefault="00564741" w:rsidP="00564741">
      <w:pPr>
        <w:ind w:left="-1134" w:firstLine="567"/>
        <w:jc w:val="both"/>
        <w:rPr>
          <w:sz w:val="22"/>
          <w:szCs w:val="22"/>
        </w:rPr>
      </w:pPr>
      <w:r w:rsidRPr="00EE783D">
        <w:rPr>
          <w:sz w:val="22"/>
          <w:szCs w:val="22"/>
        </w:rPr>
        <w:t>5.2.3. После подписания Акта приема-передачи Объекта долевого строительства Участник долевого строительства обязан заключить с эксплуатирующей (управляющей) организацией, принявшей МКД в 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приема-передачи, подписанного Застройщиком в порядке, предусмотренном настоящим Договором).</w:t>
      </w:r>
    </w:p>
    <w:p w14:paraId="7F49F8B1" w14:textId="77777777" w:rsidR="00564741" w:rsidRPr="00EE783D" w:rsidRDefault="00564741" w:rsidP="00564741">
      <w:pPr>
        <w:ind w:left="-1134" w:firstLine="567"/>
        <w:jc w:val="both"/>
        <w:rPr>
          <w:sz w:val="22"/>
          <w:szCs w:val="22"/>
        </w:rPr>
      </w:pPr>
      <w:r w:rsidRPr="00EE783D">
        <w:rPr>
          <w:sz w:val="22"/>
          <w:szCs w:val="22"/>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53D69EBA" w14:textId="77777777" w:rsidR="00564741" w:rsidRPr="00EE783D" w:rsidRDefault="00564741" w:rsidP="00564741">
      <w:pPr>
        <w:ind w:left="-1134" w:firstLine="567"/>
        <w:jc w:val="both"/>
        <w:rPr>
          <w:sz w:val="22"/>
          <w:szCs w:val="22"/>
        </w:rPr>
      </w:pPr>
      <w:r w:rsidRPr="00EE783D">
        <w:rPr>
          <w:sz w:val="22"/>
          <w:szCs w:val="22"/>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6B942C4B" w14:textId="77777777" w:rsidR="00564741" w:rsidRPr="00EE783D" w:rsidRDefault="00564741" w:rsidP="00564741">
      <w:pPr>
        <w:ind w:left="-1134" w:firstLine="567"/>
        <w:jc w:val="both"/>
        <w:rPr>
          <w:sz w:val="22"/>
          <w:szCs w:val="22"/>
        </w:rPr>
      </w:pPr>
      <w:r w:rsidRPr="00EE783D">
        <w:rPr>
          <w:sz w:val="22"/>
          <w:szCs w:val="22"/>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E743A93" w14:textId="77777777" w:rsidR="00564741" w:rsidRPr="00EE783D" w:rsidRDefault="00564741" w:rsidP="00564741">
      <w:pPr>
        <w:ind w:left="-1134" w:firstLine="567"/>
        <w:jc w:val="both"/>
        <w:rPr>
          <w:sz w:val="22"/>
          <w:szCs w:val="22"/>
        </w:rPr>
      </w:pPr>
      <w:r w:rsidRPr="00EE783D">
        <w:rPr>
          <w:sz w:val="22"/>
          <w:szCs w:val="22"/>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3BF7E0A9" w14:textId="77777777" w:rsidR="00564741" w:rsidRPr="00EE783D" w:rsidRDefault="00564741" w:rsidP="00564741">
      <w:pPr>
        <w:autoSpaceDE w:val="0"/>
        <w:autoSpaceDN w:val="0"/>
        <w:ind w:left="-1134" w:firstLine="567"/>
        <w:jc w:val="both"/>
        <w:rPr>
          <w:sz w:val="22"/>
          <w:szCs w:val="22"/>
        </w:rPr>
      </w:pPr>
      <w:r w:rsidRPr="00EE783D">
        <w:rPr>
          <w:sz w:val="22"/>
          <w:szCs w:val="22"/>
        </w:rPr>
        <w:t xml:space="preserve">5.2.5.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 </w:t>
      </w:r>
    </w:p>
    <w:p w14:paraId="2F728345" w14:textId="77777777" w:rsidR="00564741" w:rsidRPr="00EE783D" w:rsidRDefault="00564741" w:rsidP="00564741">
      <w:pPr>
        <w:autoSpaceDE w:val="0"/>
        <w:autoSpaceDN w:val="0"/>
        <w:ind w:left="-1134" w:firstLine="567"/>
        <w:jc w:val="both"/>
        <w:rPr>
          <w:sz w:val="22"/>
          <w:szCs w:val="22"/>
        </w:rPr>
      </w:pPr>
      <w:r w:rsidRPr="00EE783D">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5722B9AB" w14:textId="77777777" w:rsidR="00564741" w:rsidRPr="00EE783D" w:rsidRDefault="00564741" w:rsidP="00564741">
      <w:pPr>
        <w:autoSpaceDE w:val="0"/>
        <w:autoSpaceDN w:val="0"/>
        <w:ind w:left="-1134" w:firstLine="567"/>
        <w:jc w:val="both"/>
        <w:rPr>
          <w:sz w:val="22"/>
          <w:szCs w:val="22"/>
        </w:rPr>
      </w:pPr>
      <w:r w:rsidRPr="00EE783D">
        <w:rPr>
          <w:sz w:val="22"/>
          <w:szCs w:val="22"/>
        </w:rPr>
        <w:t>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6A39B986" w14:textId="77777777" w:rsidR="00564741" w:rsidRPr="00EE783D" w:rsidRDefault="00564741" w:rsidP="00564741">
      <w:pPr>
        <w:autoSpaceDE w:val="0"/>
        <w:autoSpaceDN w:val="0"/>
        <w:ind w:left="-1134" w:firstLine="567"/>
        <w:jc w:val="both"/>
        <w:rPr>
          <w:sz w:val="22"/>
          <w:szCs w:val="22"/>
        </w:rPr>
      </w:pPr>
      <w:r w:rsidRPr="00EE783D">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438F32CE" w14:textId="77777777" w:rsidR="00564741" w:rsidRPr="00EE783D" w:rsidRDefault="00564741" w:rsidP="00564741">
      <w:pPr>
        <w:autoSpaceDE w:val="0"/>
        <w:autoSpaceDN w:val="0"/>
        <w:ind w:left="-1134" w:firstLine="567"/>
        <w:jc w:val="both"/>
        <w:rPr>
          <w:sz w:val="22"/>
          <w:szCs w:val="22"/>
        </w:rPr>
      </w:pPr>
      <w:r w:rsidRPr="00EE783D">
        <w:rPr>
          <w:sz w:val="22"/>
          <w:szCs w:val="22"/>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679CDC9B" w14:textId="77777777" w:rsidR="00564741" w:rsidRPr="00EE783D" w:rsidRDefault="00564741" w:rsidP="00564741">
      <w:pPr>
        <w:autoSpaceDE w:val="0"/>
        <w:autoSpaceDN w:val="0"/>
        <w:ind w:left="-1134" w:firstLine="567"/>
        <w:jc w:val="both"/>
        <w:rPr>
          <w:sz w:val="22"/>
          <w:szCs w:val="22"/>
        </w:rPr>
      </w:pPr>
      <w:r w:rsidRPr="00EE783D">
        <w:rPr>
          <w:sz w:val="22"/>
          <w:szCs w:val="22"/>
        </w:rPr>
        <w:t xml:space="preserve">В случае, когда право требования по договору участия в долевом строительстве уступает Участник долевого строительства, являющийся владельцем счета </w:t>
      </w:r>
      <w:proofErr w:type="spellStart"/>
      <w:r w:rsidRPr="00EE783D">
        <w:rPr>
          <w:sz w:val="22"/>
          <w:szCs w:val="22"/>
        </w:rPr>
        <w:t>эскроу</w:t>
      </w:r>
      <w:proofErr w:type="spellEnd"/>
      <w:r w:rsidRPr="00EE783D">
        <w:rPr>
          <w:sz w:val="22"/>
          <w:szCs w:val="22"/>
        </w:rPr>
        <w:t xml:space="preserve">,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w:t>
      </w:r>
      <w:proofErr w:type="spellStart"/>
      <w:r w:rsidRPr="00EE783D">
        <w:rPr>
          <w:sz w:val="22"/>
          <w:szCs w:val="22"/>
        </w:rPr>
        <w:t>эскроу</w:t>
      </w:r>
      <w:proofErr w:type="spellEnd"/>
      <w:r w:rsidRPr="00EE783D">
        <w:rPr>
          <w:sz w:val="22"/>
          <w:szCs w:val="22"/>
        </w:rPr>
        <w:t>, заключенному прежним участником долевого строительства.</w:t>
      </w:r>
    </w:p>
    <w:p w14:paraId="07C80300" w14:textId="77777777" w:rsidR="00564741" w:rsidRPr="00EE783D" w:rsidRDefault="00564741" w:rsidP="00564741">
      <w:pPr>
        <w:autoSpaceDE w:val="0"/>
        <w:autoSpaceDN w:val="0"/>
        <w:ind w:left="-1134" w:firstLine="567"/>
        <w:jc w:val="both"/>
        <w:rPr>
          <w:sz w:val="22"/>
          <w:szCs w:val="22"/>
        </w:rPr>
      </w:pPr>
    </w:p>
    <w:p w14:paraId="1F27BE91" w14:textId="77777777" w:rsidR="00564741" w:rsidRPr="00EE783D" w:rsidRDefault="00564741" w:rsidP="00564741">
      <w:pPr>
        <w:ind w:left="-1134" w:firstLine="567"/>
        <w:jc w:val="center"/>
        <w:rPr>
          <w:b/>
          <w:sz w:val="22"/>
          <w:szCs w:val="22"/>
        </w:rPr>
      </w:pPr>
      <w:r w:rsidRPr="00EE783D">
        <w:rPr>
          <w:b/>
          <w:sz w:val="22"/>
          <w:szCs w:val="22"/>
        </w:rPr>
        <w:t>6. ГАРАНТИИ</w:t>
      </w:r>
    </w:p>
    <w:p w14:paraId="52C6708E" w14:textId="77777777" w:rsidR="00564741" w:rsidRPr="00EE783D" w:rsidRDefault="00564741" w:rsidP="00564741">
      <w:pPr>
        <w:ind w:left="-1134" w:firstLine="567"/>
        <w:jc w:val="center"/>
        <w:rPr>
          <w:b/>
          <w:sz w:val="22"/>
          <w:szCs w:val="22"/>
        </w:rPr>
      </w:pPr>
    </w:p>
    <w:p w14:paraId="21D8D40D" w14:textId="77777777" w:rsidR="00564741" w:rsidRPr="00EE783D" w:rsidRDefault="00564741" w:rsidP="00564741">
      <w:pPr>
        <w:ind w:left="-1134" w:firstLine="567"/>
        <w:jc w:val="both"/>
        <w:rPr>
          <w:b/>
          <w:bCs/>
          <w:sz w:val="22"/>
          <w:szCs w:val="22"/>
        </w:rPr>
      </w:pPr>
      <w:r w:rsidRPr="00EE783D">
        <w:rPr>
          <w:sz w:val="22"/>
          <w:szCs w:val="22"/>
        </w:rPr>
        <w:t>6.1. Застройщик гарантирует достижение Объектом долевого строительства качества, соответствующего условиям Договора, требованиям проектной документации и градостроительных регламентов и иным обязательным требованиям.</w:t>
      </w:r>
    </w:p>
    <w:p w14:paraId="164BAFBF" w14:textId="77777777" w:rsidR="00564741" w:rsidRPr="00EE783D" w:rsidRDefault="00564741" w:rsidP="00564741">
      <w:pPr>
        <w:pStyle w:val="aa"/>
        <w:ind w:left="-1134" w:firstLine="567"/>
        <w:jc w:val="both"/>
        <w:rPr>
          <w:sz w:val="22"/>
          <w:szCs w:val="22"/>
        </w:rPr>
      </w:pPr>
      <w:r w:rsidRPr="00EE783D">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70A1EEA0" w14:textId="77777777" w:rsidR="00564741" w:rsidRPr="00EE783D" w:rsidRDefault="00564741" w:rsidP="00564741">
      <w:pPr>
        <w:ind w:left="-1134" w:firstLine="567"/>
        <w:jc w:val="both"/>
        <w:rPr>
          <w:sz w:val="22"/>
          <w:szCs w:val="22"/>
        </w:rPr>
      </w:pPr>
      <w:r w:rsidRPr="00EE783D">
        <w:rPr>
          <w:sz w:val="22"/>
          <w:szCs w:val="22"/>
        </w:rPr>
        <w:t>6.2. Застройщик устанавливает в рамках настоящего Договора следующие гарантийные сроки:</w:t>
      </w:r>
      <w:bookmarkStart w:id="9" w:name="_Hlk175557666"/>
    </w:p>
    <w:p w14:paraId="0F4C71D4" w14:textId="77777777" w:rsidR="00564741" w:rsidRPr="00EE783D" w:rsidRDefault="00564741" w:rsidP="00564741">
      <w:pPr>
        <w:ind w:left="-1134" w:firstLine="567"/>
        <w:jc w:val="both"/>
        <w:rPr>
          <w:sz w:val="22"/>
          <w:szCs w:val="22"/>
        </w:rPr>
      </w:pPr>
      <w:r w:rsidRPr="00EE783D">
        <w:rPr>
          <w:sz w:val="22"/>
          <w:szCs w:val="22"/>
        </w:rPr>
        <w:t>6.2.1.</w:t>
      </w:r>
      <w:bookmarkStart w:id="10" w:name="_Hlk137108921"/>
      <w:r w:rsidRPr="00EE783D">
        <w:rPr>
          <w:sz w:val="22"/>
          <w:szCs w:val="22"/>
        </w:rPr>
        <w:t xml:space="preserve"> Гарантийный срок для Объекта долевого строительства, </w:t>
      </w:r>
      <w:r w:rsidRPr="00EE783D">
        <w:rPr>
          <w:rFonts w:eastAsiaTheme="minorHAnsi"/>
          <w:sz w:val="22"/>
          <w:szCs w:val="22"/>
          <w:lang w:eastAsia="en-US"/>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EE783D">
        <w:rPr>
          <w:sz w:val="22"/>
          <w:szCs w:val="22"/>
        </w:rPr>
        <w:t>, составляет 3 (Три) года со дня передачи Объекта долевого строительства</w:t>
      </w:r>
      <w:bookmarkEnd w:id="10"/>
      <w:r w:rsidRPr="00EE783D">
        <w:rPr>
          <w:sz w:val="22"/>
          <w:szCs w:val="22"/>
        </w:rPr>
        <w:t>.</w:t>
      </w:r>
    </w:p>
    <w:bookmarkEnd w:id="9"/>
    <w:p w14:paraId="02B795AE"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6.2.2. 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57F5E882"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6.2.3. Гарантийный срок на результат производства отделочных работ на Объекте и входящих в состав такого объекта элементов отделки составляет 1 год. Указанный гарантийный срок исчисляется со дня передачи Объекта Участнику.</w:t>
      </w:r>
    </w:p>
    <w:p w14:paraId="0FE5BB31"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6.3.</w:t>
      </w:r>
      <w:r w:rsidRPr="00EE783D">
        <w:rPr>
          <w:sz w:val="22"/>
          <w:szCs w:val="22"/>
        </w:rPr>
        <w:tab/>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7B4B09DC"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6.4.</w:t>
      </w:r>
      <w:r w:rsidRPr="00EE783D">
        <w:rPr>
          <w:sz w:val="22"/>
          <w:szCs w:val="22"/>
        </w:rPr>
        <w:tab/>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08C62C92" w14:textId="77777777" w:rsidR="00564741" w:rsidRPr="00EE783D" w:rsidRDefault="00564741" w:rsidP="00564741">
      <w:pPr>
        <w:autoSpaceDE w:val="0"/>
        <w:autoSpaceDN w:val="0"/>
        <w:adjustRightInd w:val="0"/>
        <w:ind w:left="-1134" w:firstLine="567"/>
        <w:jc w:val="both"/>
        <w:rPr>
          <w:sz w:val="22"/>
          <w:szCs w:val="22"/>
        </w:rPr>
      </w:pPr>
      <w:r w:rsidRPr="00EE783D">
        <w:rPr>
          <w:sz w:val="22"/>
          <w:szCs w:val="22"/>
        </w:rPr>
        <w:t>6.5. 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35A88307" w14:textId="77777777" w:rsidR="00564741" w:rsidRPr="00EE783D" w:rsidRDefault="00564741" w:rsidP="00564741">
      <w:pPr>
        <w:ind w:left="-1134" w:firstLine="567"/>
        <w:jc w:val="both"/>
        <w:rPr>
          <w:rFonts w:eastAsiaTheme="minorHAnsi"/>
          <w:sz w:val="22"/>
          <w:szCs w:val="22"/>
          <w:lang w:eastAsia="en-US"/>
        </w:rPr>
      </w:pPr>
    </w:p>
    <w:p w14:paraId="1CB780E8" w14:textId="77777777" w:rsidR="00564741" w:rsidRPr="00EE783D" w:rsidRDefault="00564741" w:rsidP="00564741">
      <w:pPr>
        <w:ind w:left="-1134" w:firstLine="567"/>
        <w:jc w:val="center"/>
        <w:rPr>
          <w:b/>
          <w:sz w:val="22"/>
          <w:szCs w:val="22"/>
        </w:rPr>
      </w:pPr>
      <w:r w:rsidRPr="00EE783D">
        <w:rPr>
          <w:b/>
          <w:sz w:val="22"/>
          <w:szCs w:val="22"/>
        </w:rPr>
        <w:t>7. ОТВЕТСТВЕННОСТЬ СТОРОН</w:t>
      </w:r>
    </w:p>
    <w:p w14:paraId="46D90432" w14:textId="77777777" w:rsidR="00564741" w:rsidRPr="00EE783D" w:rsidRDefault="00564741" w:rsidP="00564741">
      <w:pPr>
        <w:ind w:left="-1134" w:firstLine="567"/>
        <w:jc w:val="center"/>
        <w:rPr>
          <w:b/>
          <w:sz w:val="22"/>
          <w:szCs w:val="22"/>
        </w:rPr>
      </w:pPr>
    </w:p>
    <w:p w14:paraId="0E82C9AF" w14:textId="77777777" w:rsidR="00564741" w:rsidRPr="00EE783D" w:rsidRDefault="00564741" w:rsidP="00564741">
      <w:pPr>
        <w:ind w:left="-1134" w:firstLine="567"/>
        <w:jc w:val="both"/>
        <w:rPr>
          <w:sz w:val="22"/>
          <w:szCs w:val="22"/>
        </w:rPr>
      </w:pPr>
      <w:r w:rsidRPr="00EE783D">
        <w:rPr>
          <w:sz w:val="22"/>
          <w:szCs w:val="22"/>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4A7FF80B" w14:textId="77777777" w:rsidR="00564741" w:rsidRPr="00EE783D" w:rsidRDefault="00564741" w:rsidP="00564741">
      <w:pPr>
        <w:ind w:left="-1134" w:firstLine="567"/>
        <w:jc w:val="both"/>
        <w:rPr>
          <w:sz w:val="22"/>
          <w:szCs w:val="22"/>
        </w:rPr>
      </w:pPr>
      <w:r w:rsidRPr="00EE783D">
        <w:rPr>
          <w:sz w:val="22"/>
          <w:szCs w:val="22"/>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2A5BA40D" w14:textId="77777777" w:rsidR="00564741" w:rsidRPr="00EE783D" w:rsidRDefault="00564741" w:rsidP="00564741">
      <w:pPr>
        <w:ind w:left="-1134" w:firstLine="567"/>
        <w:jc w:val="both"/>
        <w:rPr>
          <w:sz w:val="22"/>
          <w:szCs w:val="22"/>
        </w:rPr>
      </w:pPr>
      <w:r w:rsidRPr="00EE783D">
        <w:rPr>
          <w:sz w:val="22"/>
          <w:szCs w:val="22"/>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18B14956" w14:textId="77777777" w:rsidR="00564741" w:rsidRPr="00EE783D" w:rsidRDefault="00564741" w:rsidP="00564741">
      <w:pPr>
        <w:pStyle w:val="ConsPlusNormal"/>
        <w:ind w:left="-1134" w:firstLine="567"/>
        <w:jc w:val="both"/>
        <w:rPr>
          <w:rFonts w:ascii="Times New Roman" w:hAnsi="Times New Roman" w:cs="Times New Roman"/>
          <w:sz w:val="22"/>
          <w:szCs w:val="22"/>
        </w:rPr>
      </w:pPr>
      <w:r w:rsidRPr="00EE783D">
        <w:rPr>
          <w:rFonts w:ascii="Times New Roman" w:hAnsi="Times New Roman" w:cs="Times New Roman"/>
          <w:sz w:val="22"/>
          <w:szCs w:val="22"/>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64572E13" w14:textId="77777777" w:rsidR="00564741" w:rsidRPr="00EE783D" w:rsidRDefault="00564741" w:rsidP="00564741">
      <w:pPr>
        <w:ind w:left="-1134" w:firstLine="567"/>
        <w:jc w:val="both"/>
        <w:rPr>
          <w:sz w:val="22"/>
          <w:szCs w:val="22"/>
        </w:rPr>
      </w:pPr>
      <w:r w:rsidRPr="00EE783D">
        <w:rPr>
          <w:sz w:val="22"/>
          <w:szCs w:val="22"/>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специальные военные операции, массовые эпидемии, крупномасштабные забастовки, террористические акты и другие обстоятельства);</w:t>
      </w:r>
    </w:p>
    <w:p w14:paraId="7F8F73D4" w14:textId="77777777" w:rsidR="00564741" w:rsidRPr="00EE783D" w:rsidRDefault="00564741" w:rsidP="00564741">
      <w:pPr>
        <w:ind w:left="-1134" w:firstLine="567"/>
        <w:jc w:val="both"/>
        <w:rPr>
          <w:sz w:val="22"/>
          <w:szCs w:val="22"/>
        </w:rPr>
      </w:pPr>
      <w:r w:rsidRPr="00EE783D">
        <w:rPr>
          <w:sz w:val="22"/>
          <w:szCs w:val="22"/>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3D5B7F8E" w14:textId="77777777" w:rsidR="00564741" w:rsidRPr="00EE783D" w:rsidRDefault="00564741" w:rsidP="00564741">
      <w:pPr>
        <w:ind w:left="-1134" w:firstLine="567"/>
        <w:jc w:val="both"/>
        <w:rPr>
          <w:sz w:val="22"/>
          <w:szCs w:val="22"/>
        </w:rPr>
      </w:pPr>
      <w:r w:rsidRPr="00EE783D">
        <w:rPr>
          <w:sz w:val="22"/>
          <w:szCs w:val="22"/>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7A394805" w14:textId="77777777" w:rsidR="00564741" w:rsidRPr="00EE783D" w:rsidRDefault="00564741" w:rsidP="00564741">
      <w:pPr>
        <w:ind w:left="-1134" w:firstLine="567"/>
        <w:jc w:val="both"/>
        <w:rPr>
          <w:sz w:val="22"/>
          <w:szCs w:val="22"/>
        </w:rPr>
      </w:pPr>
      <w:r w:rsidRPr="00EE783D">
        <w:rPr>
          <w:sz w:val="22"/>
          <w:szCs w:val="22"/>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028CD511" w14:textId="0A725343" w:rsidR="00564741" w:rsidRPr="00EE783D" w:rsidRDefault="00564741" w:rsidP="00564741">
      <w:pPr>
        <w:autoSpaceDE w:val="0"/>
        <w:autoSpaceDN w:val="0"/>
        <w:adjustRightInd w:val="0"/>
        <w:ind w:left="-1134" w:firstLine="567"/>
        <w:jc w:val="both"/>
        <w:rPr>
          <w:sz w:val="22"/>
          <w:szCs w:val="22"/>
        </w:rPr>
      </w:pPr>
      <w:bookmarkStart w:id="11" w:name="_Hlk175557678"/>
      <w:r w:rsidRPr="00EE783D">
        <w:rPr>
          <w:sz w:val="22"/>
          <w:szCs w:val="22"/>
        </w:rPr>
        <w:t xml:space="preserve">7.6. 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 </w:t>
      </w:r>
    </w:p>
    <w:p w14:paraId="5EF0DDFF" w14:textId="77777777" w:rsidR="00564741" w:rsidRPr="00EE783D" w:rsidRDefault="00564741" w:rsidP="00564741">
      <w:pPr>
        <w:autoSpaceDE w:val="0"/>
        <w:autoSpaceDN w:val="0"/>
        <w:adjustRightInd w:val="0"/>
        <w:ind w:left="-1134" w:firstLine="567"/>
        <w:jc w:val="both"/>
        <w:rPr>
          <w:rFonts w:eastAsiaTheme="minorHAnsi"/>
          <w:sz w:val="22"/>
          <w:szCs w:val="22"/>
          <w:lang w:eastAsia="en-US"/>
        </w:rPr>
      </w:pPr>
    </w:p>
    <w:bookmarkEnd w:id="5"/>
    <w:bookmarkEnd w:id="11"/>
    <w:p w14:paraId="3BF90E4F" w14:textId="77777777" w:rsidR="0036605A" w:rsidRPr="00EE783D" w:rsidRDefault="0036605A" w:rsidP="0006361D">
      <w:pPr>
        <w:ind w:left="-1134" w:firstLine="567"/>
        <w:jc w:val="center"/>
        <w:rPr>
          <w:b/>
          <w:sz w:val="22"/>
          <w:szCs w:val="22"/>
        </w:rPr>
      </w:pPr>
      <w:r w:rsidRPr="00EE783D">
        <w:rPr>
          <w:b/>
          <w:sz w:val="22"/>
          <w:szCs w:val="22"/>
        </w:rPr>
        <w:t>8. РАСТОРЖЕНИЕ ДОГОВОРА</w:t>
      </w:r>
    </w:p>
    <w:p w14:paraId="5CA6B89A" w14:textId="77777777" w:rsidR="00094D57" w:rsidRPr="00EE783D" w:rsidRDefault="00094D57" w:rsidP="0006361D">
      <w:pPr>
        <w:ind w:left="-1134" w:firstLine="567"/>
        <w:rPr>
          <w:b/>
          <w:sz w:val="22"/>
          <w:szCs w:val="22"/>
        </w:rPr>
      </w:pPr>
    </w:p>
    <w:p w14:paraId="0304C5DD" w14:textId="77777777" w:rsidR="00EF6B38" w:rsidRPr="00EE783D" w:rsidRDefault="009F4E25" w:rsidP="0006361D">
      <w:pPr>
        <w:ind w:left="-1134" w:firstLine="567"/>
        <w:jc w:val="both"/>
        <w:rPr>
          <w:sz w:val="22"/>
          <w:szCs w:val="22"/>
        </w:rPr>
      </w:pPr>
      <w:r w:rsidRPr="00EE783D">
        <w:rPr>
          <w:sz w:val="22"/>
          <w:szCs w:val="22"/>
        </w:rPr>
        <w:t>8.1.</w:t>
      </w:r>
      <w:r w:rsidR="00094D57" w:rsidRPr="00EE783D">
        <w:rPr>
          <w:sz w:val="22"/>
          <w:szCs w:val="22"/>
        </w:rPr>
        <w:t xml:space="preserve"> Во всех случаях, прямо не предусмотренных действующим законодательством, расторжение </w:t>
      </w:r>
      <w:r w:rsidR="00F872F3" w:rsidRPr="00EE783D">
        <w:rPr>
          <w:sz w:val="22"/>
          <w:szCs w:val="22"/>
        </w:rPr>
        <w:t xml:space="preserve">Договора </w:t>
      </w:r>
      <w:r w:rsidR="00094D57" w:rsidRPr="00EE783D">
        <w:rPr>
          <w:sz w:val="22"/>
          <w:szCs w:val="22"/>
        </w:rPr>
        <w:t xml:space="preserve">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w:t>
      </w:r>
      <w:r w:rsidR="00F872F3" w:rsidRPr="00EE783D">
        <w:rPr>
          <w:sz w:val="22"/>
          <w:szCs w:val="22"/>
        </w:rPr>
        <w:t>Договора</w:t>
      </w:r>
      <w:r w:rsidR="00094D57" w:rsidRPr="00EE783D">
        <w:rPr>
          <w:sz w:val="22"/>
          <w:szCs w:val="22"/>
        </w:rPr>
        <w:t>.</w:t>
      </w:r>
      <w:bookmarkStart w:id="12" w:name="_Hlk130481595"/>
    </w:p>
    <w:p w14:paraId="6927618F" w14:textId="77777777" w:rsidR="00EF6B38" w:rsidRPr="00EE783D" w:rsidRDefault="00EF6B38" w:rsidP="0006361D">
      <w:pPr>
        <w:ind w:left="-1134" w:firstLine="567"/>
        <w:jc w:val="both"/>
        <w:rPr>
          <w:sz w:val="22"/>
          <w:szCs w:val="22"/>
        </w:rPr>
      </w:pPr>
      <w:r w:rsidRPr="00EE783D">
        <w:rPr>
          <w:sz w:val="22"/>
          <w:szCs w:val="22"/>
        </w:rPr>
        <w:t xml:space="preserve">8.1.1. В случае, если предусмотренный п. 2.2.1. Договора предел размера площади объекта долевого строительства, который не влечет за собой соразмерного изменения цены при передаче объекта участнику долевого строительства, превысит процент допустимого изменения общей площади объекта долевого строительства, установленный </w:t>
      </w:r>
      <w:hyperlink r:id="rId11" w:history="1">
        <w:r w:rsidRPr="00EE783D">
          <w:rPr>
            <w:rStyle w:val="a3"/>
            <w:color w:val="auto"/>
            <w:sz w:val="22"/>
            <w:szCs w:val="22"/>
            <w:u w:val="none"/>
          </w:rPr>
          <w:t>пунктом 2 части 1.1 статьи 9</w:t>
        </w:r>
      </w:hyperlink>
      <w:r w:rsidRPr="00EE783D">
        <w:rPr>
          <w:sz w:val="22"/>
          <w:szCs w:val="22"/>
        </w:rPr>
        <w:t xml:space="preserve"> ФЗ 214-ФЗ, договор может быть расторгнут участником долевого строительства в судебном порядке.</w:t>
      </w:r>
      <w:bookmarkEnd w:id="12"/>
    </w:p>
    <w:p w14:paraId="26D6A696" w14:textId="77777777" w:rsidR="00094D57" w:rsidRPr="00EE783D" w:rsidRDefault="00094D57" w:rsidP="0006361D">
      <w:pPr>
        <w:ind w:left="-1134" w:firstLine="567"/>
        <w:jc w:val="both"/>
        <w:rPr>
          <w:sz w:val="22"/>
          <w:szCs w:val="22"/>
        </w:rPr>
      </w:pPr>
      <w:r w:rsidRPr="00EE783D">
        <w:rPr>
          <w:sz w:val="22"/>
          <w:szCs w:val="22"/>
        </w:rPr>
        <w:t xml:space="preserve">8.2. В случае расторжения Договора Участник долевого строительства не имеет права требовать от Застройщика передачи ему </w:t>
      </w:r>
      <w:r w:rsidR="00F872F3" w:rsidRPr="00EE783D">
        <w:rPr>
          <w:sz w:val="22"/>
          <w:szCs w:val="22"/>
        </w:rPr>
        <w:t>Объекта долевого строительства</w:t>
      </w:r>
      <w:r w:rsidRPr="00EE783D">
        <w:rPr>
          <w:sz w:val="22"/>
          <w:szCs w:val="22"/>
        </w:rPr>
        <w:t xml:space="preserve">. </w:t>
      </w:r>
    </w:p>
    <w:p w14:paraId="13C187BC" w14:textId="77777777" w:rsidR="009F4E25" w:rsidRPr="00EE783D" w:rsidRDefault="009F4E25" w:rsidP="0006361D">
      <w:pPr>
        <w:ind w:left="-1134" w:firstLine="567"/>
        <w:jc w:val="both"/>
        <w:rPr>
          <w:sz w:val="22"/>
          <w:szCs w:val="22"/>
        </w:rPr>
      </w:pPr>
      <w:r w:rsidRPr="00EE783D">
        <w:rPr>
          <w:sz w:val="22"/>
          <w:szCs w:val="22"/>
        </w:rPr>
        <w:t>8</w:t>
      </w:r>
      <w:r w:rsidR="00094D57" w:rsidRPr="00EE783D">
        <w:rPr>
          <w:sz w:val="22"/>
          <w:szCs w:val="22"/>
        </w:rPr>
        <w:t xml:space="preserve">.3. </w:t>
      </w:r>
      <w:r w:rsidRPr="00EE783D">
        <w:rPr>
          <w:sz w:val="22"/>
          <w:szCs w:val="22"/>
        </w:rPr>
        <w:t>В случае</w:t>
      </w:r>
      <w:r w:rsidR="00F872F3" w:rsidRPr="00EE783D">
        <w:rPr>
          <w:sz w:val="22"/>
          <w:szCs w:val="22"/>
        </w:rPr>
        <w:t>,</w:t>
      </w:r>
      <w:r w:rsidRPr="00EE783D">
        <w:rPr>
          <w:sz w:val="22"/>
          <w:szCs w:val="22"/>
        </w:rPr>
        <w:t xml:space="preserve">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0280F677" w14:textId="77777777" w:rsidR="00802CD9" w:rsidRPr="00EE783D" w:rsidRDefault="009F4E25" w:rsidP="0006361D">
      <w:pPr>
        <w:ind w:left="-1134" w:firstLine="567"/>
        <w:jc w:val="both"/>
        <w:rPr>
          <w:sz w:val="22"/>
          <w:szCs w:val="22"/>
        </w:rPr>
      </w:pPr>
      <w:r w:rsidRPr="00EE783D">
        <w:rPr>
          <w:sz w:val="22"/>
          <w:szCs w:val="22"/>
        </w:rPr>
        <w:t>8</w:t>
      </w:r>
      <w:r w:rsidR="00094D57" w:rsidRPr="00EE783D">
        <w:rPr>
          <w:sz w:val="22"/>
          <w:szCs w:val="22"/>
        </w:rPr>
        <w:t>.4</w:t>
      </w:r>
      <w:r w:rsidRPr="00EE783D">
        <w:rPr>
          <w:sz w:val="22"/>
          <w:szCs w:val="22"/>
        </w:rPr>
        <w:t>.</w:t>
      </w:r>
      <w:r w:rsidRPr="00EE783D">
        <w:rPr>
          <w:sz w:val="22"/>
          <w:szCs w:val="22"/>
        </w:rPr>
        <w:tab/>
        <w:t xml:space="preserve"> 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w:t>
      </w:r>
      <w:r w:rsidR="00094D57" w:rsidRPr="00EE783D">
        <w:rPr>
          <w:sz w:val="22"/>
          <w:szCs w:val="22"/>
        </w:rPr>
        <w:t xml:space="preserve">и расторжения </w:t>
      </w:r>
      <w:r w:rsidRPr="00EE783D">
        <w:rPr>
          <w:sz w:val="22"/>
          <w:szCs w:val="22"/>
        </w:rPr>
        <w:t>настоящего Договора в соответствии с действующим законодательством.</w:t>
      </w:r>
    </w:p>
    <w:p w14:paraId="287BEB6E" w14:textId="77777777" w:rsidR="00802CD9" w:rsidRPr="00EE783D" w:rsidRDefault="00802CD9" w:rsidP="0006361D">
      <w:pPr>
        <w:ind w:left="-1134" w:firstLine="567"/>
        <w:jc w:val="both"/>
        <w:rPr>
          <w:sz w:val="22"/>
          <w:szCs w:val="22"/>
        </w:rPr>
      </w:pPr>
      <w:r w:rsidRPr="00EE783D">
        <w:rPr>
          <w:sz w:val="22"/>
          <w:szCs w:val="22"/>
        </w:rPr>
        <w:t xml:space="preserve">8.5. В случае прекращения договора счета </w:t>
      </w:r>
      <w:proofErr w:type="spellStart"/>
      <w:r w:rsidRPr="00EE783D">
        <w:rPr>
          <w:sz w:val="22"/>
          <w:szCs w:val="22"/>
        </w:rPr>
        <w:t>эскроу</w:t>
      </w:r>
      <w:proofErr w:type="spellEnd"/>
      <w:r w:rsidRPr="00EE783D">
        <w:rPr>
          <w:sz w:val="22"/>
          <w:szCs w:val="22"/>
        </w:rPr>
        <w:t xml:space="preserve"> по основаниям, предусмотренным </w:t>
      </w:r>
      <w:hyperlink r:id="rId12" w:history="1">
        <w:r w:rsidRPr="00EE783D">
          <w:rPr>
            <w:rStyle w:val="a3"/>
            <w:color w:val="auto"/>
            <w:sz w:val="22"/>
            <w:szCs w:val="22"/>
            <w:u w:val="none"/>
          </w:rPr>
          <w:t>частью 7</w:t>
        </w:r>
      </w:hyperlink>
      <w:r w:rsidRPr="00EE783D">
        <w:rPr>
          <w:sz w:val="22"/>
          <w:szCs w:val="22"/>
        </w:rPr>
        <w:t xml:space="preserve"> статьи 15.5 ФЗ 214-ФЗ, денежные средства со счета </w:t>
      </w:r>
      <w:proofErr w:type="spellStart"/>
      <w:r w:rsidRPr="00EE783D">
        <w:rPr>
          <w:sz w:val="22"/>
          <w:szCs w:val="22"/>
        </w:rPr>
        <w:t>эскроу</w:t>
      </w:r>
      <w:proofErr w:type="spellEnd"/>
      <w:r w:rsidRPr="00EE783D">
        <w:rPr>
          <w:sz w:val="22"/>
          <w:szCs w:val="22"/>
        </w:rPr>
        <w:t xml:space="preserve"> на основании полученных </w:t>
      </w:r>
      <w:proofErr w:type="spellStart"/>
      <w:r w:rsidRPr="00EE783D">
        <w:rPr>
          <w:sz w:val="22"/>
          <w:szCs w:val="22"/>
        </w:rPr>
        <w:t>Эскроу</w:t>
      </w:r>
      <w:proofErr w:type="spellEnd"/>
      <w:r w:rsidRPr="00EE783D">
        <w:rPr>
          <w:sz w:val="22"/>
          <w:szCs w:val="22"/>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w:t>
      </w:r>
      <w:proofErr w:type="spellStart"/>
      <w:r w:rsidRPr="00EE783D">
        <w:rPr>
          <w:sz w:val="22"/>
          <w:szCs w:val="22"/>
        </w:rPr>
        <w:t>эскроу</w:t>
      </w:r>
      <w:proofErr w:type="spellEnd"/>
      <w:r w:rsidRPr="00EE783D">
        <w:rPr>
          <w:sz w:val="22"/>
          <w:szCs w:val="22"/>
        </w:rPr>
        <w:t xml:space="preserve">. Договор счета </w:t>
      </w:r>
      <w:proofErr w:type="spellStart"/>
      <w:r w:rsidRPr="00EE783D">
        <w:rPr>
          <w:sz w:val="22"/>
          <w:szCs w:val="22"/>
        </w:rPr>
        <w:t>эскроу</w:t>
      </w:r>
      <w:proofErr w:type="spellEnd"/>
      <w:r w:rsidRPr="00EE783D">
        <w:rPr>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EE783D">
        <w:rPr>
          <w:sz w:val="22"/>
          <w:szCs w:val="22"/>
        </w:rPr>
        <w:t>Эскроу</w:t>
      </w:r>
      <w:proofErr w:type="spellEnd"/>
      <w:r w:rsidRPr="00EE783D">
        <w:rPr>
          <w:sz w:val="22"/>
          <w:szCs w:val="22"/>
        </w:rPr>
        <w:t xml:space="preserve">-агентом указания Участников об их выдаче либо переводе при прекращении такого договора по основаниям, предусмотренным </w:t>
      </w:r>
      <w:hyperlink r:id="rId13" w:history="1">
        <w:r w:rsidRPr="00EE783D">
          <w:rPr>
            <w:rStyle w:val="a3"/>
            <w:color w:val="auto"/>
            <w:sz w:val="22"/>
            <w:szCs w:val="22"/>
            <w:u w:val="none"/>
          </w:rPr>
          <w:t>частью 7</w:t>
        </w:r>
      </w:hyperlink>
      <w:r w:rsidRPr="00EE783D">
        <w:rPr>
          <w:sz w:val="22"/>
          <w:szCs w:val="22"/>
        </w:rPr>
        <w:t xml:space="preserve"> статьи 15.5 ФЗ 214-ФЗ.</w:t>
      </w:r>
    </w:p>
    <w:p w14:paraId="35039748" w14:textId="77777777" w:rsidR="00802CD9" w:rsidRPr="00EE783D" w:rsidRDefault="00802CD9" w:rsidP="0006361D">
      <w:pPr>
        <w:ind w:left="-1134" w:firstLine="567"/>
        <w:jc w:val="both"/>
        <w:rPr>
          <w:sz w:val="22"/>
          <w:szCs w:val="22"/>
        </w:rPr>
      </w:pPr>
    </w:p>
    <w:p w14:paraId="65CF781A" w14:textId="77777777" w:rsidR="0036605A" w:rsidRPr="00EE783D" w:rsidRDefault="0036605A" w:rsidP="0006361D">
      <w:pPr>
        <w:ind w:left="-1134" w:firstLine="567"/>
        <w:jc w:val="center"/>
        <w:rPr>
          <w:b/>
          <w:sz w:val="22"/>
          <w:szCs w:val="22"/>
        </w:rPr>
      </w:pPr>
      <w:r w:rsidRPr="00EE783D">
        <w:rPr>
          <w:b/>
          <w:sz w:val="22"/>
          <w:szCs w:val="22"/>
        </w:rPr>
        <w:t>9. ПРОЧИЕ УСЛОВИЯ</w:t>
      </w:r>
    </w:p>
    <w:p w14:paraId="633F5A34" w14:textId="77777777" w:rsidR="00F872F3" w:rsidRPr="00EE783D" w:rsidRDefault="00F872F3" w:rsidP="0006361D">
      <w:pPr>
        <w:ind w:left="-1134" w:firstLine="567"/>
        <w:jc w:val="center"/>
        <w:rPr>
          <w:b/>
          <w:sz w:val="22"/>
          <w:szCs w:val="22"/>
        </w:rPr>
      </w:pPr>
    </w:p>
    <w:p w14:paraId="10747827" w14:textId="77777777" w:rsidR="0036605A" w:rsidRPr="00EE783D" w:rsidRDefault="0036605A" w:rsidP="0006361D">
      <w:pPr>
        <w:ind w:left="-1134" w:firstLine="567"/>
        <w:jc w:val="both"/>
        <w:rPr>
          <w:sz w:val="22"/>
          <w:szCs w:val="22"/>
        </w:rPr>
      </w:pPr>
      <w:r w:rsidRPr="00EE783D">
        <w:rPr>
          <w:sz w:val="22"/>
          <w:szCs w:val="22"/>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5F321BED" w14:textId="77777777" w:rsidR="00547B48" w:rsidRPr="00EE783D" w:rsidRDefault="00547B48" w:rsidP="0006361D">
      <w:pPr>
        <w:ind w:left="-1134" w:firstLine="567"/>
        <w:jc w:val="both"/>
        <w:rPr>
          <w:sz w:val="22"/>
          <w:szCs w:val="22"/>
        </w:rPr>
      </w:pPr>
      <w:r w:rsidRPr="00EE783D">
        <w:rPr>
          <w:sz w:val="22"/>
          <w:szCs w:val="22"/>
        </w:rPr>
        <w:t>9.2. Договор считается полностью исполненным:</w:t>
      </w:r>
    </w:p>
    <w:p w14:paraId="20662FF0" w14:textId="77777777" w:rsidR="00547B48" w:rsidRPr="00EE783D" w:rsidRDefault="00547B48" w:rsidP="0006361D">
      <w:pPr>
        <w:ind w:left="-1134" w:firstLine="567"/>
        <w:jc w:val="both"/>
        <w:rPr>
          <w:sz w:val="22"/>
          <w:szCs w:val="22"/>
        </w:rPr>
      </w:pPr>
      <w:r w:rsidRPr="00EE783D">
        <w:rPr>
          <w:sz w:val="22"/>
          <w:szCs w:val="22"/>
        </w:rPr>
        <w:t>•</w:t>
      </w:r>
      <w:r w:rsidRPr="00EE783D">
        <w:rPr>
          <w:sz w:val="22"/>
          <w:szCs w:val="22"/>
        </w:rPr>
        <w:tab/>
        <w:t>со стороны Застройщика – с момента подписания Сторонами Акта приема-передачи Объекта долевого строительства или иного документа о передаче;</w:t>
      </w:r>
    </w:p>
    <w:p w14:paraId="0B49BFB1" w14:textId="77777777" w:rsidR="00547B48" w:rsidRPr="00EE783D" w:rsidRDefault="00547B48" w:rsidP="0006361D">
      <w:pPr>
        <w:ind w:left="-1134" w:firstLine="567"/>
        <w:jc w:val="both"/>
        <w:rPr>
          <w:sz w:val="22"/>
          <w:szCs w:val="22"/>
        </w:rPr>
      </w:pPr>
      <w:r w:rsidRPr="00EE783D">
        <w:rPr>
          <w:sz w:val="22"/>
          <w:szCs w:val="22"/>
        </w:rPr>
        <w:t>•</w:t>
      </w:r>
      <w:r w:rsidRPr="00EE783D">
        <w:rPr>
          <w:sz w:val="22"/>
          <w:szCs w:val="22"/>
        </w:rPr>
        <w:tab/>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274B90F1" w14:textId="77777777" w:rsidR="0036605A" w:rsidRPr="00EE783D" w:rsidRDefault="00547B48" w:rsidP="0006361D">
      <w:pPr>
        <w:ind w:left="-1134" w:firstLine="567"/>
        <w:jc w:val="both"/>
        <w:rPr>
          <w:sz w:val="22"/>
          <w:szCs w:val="22"/>
        </w:rPr>
      </w:pPr>
      <w:r w:rsidRPr="00EE783D">
        <w:rPr>
          <w:sz w:val="22"/>
          <w:szCs w:val="22"/>
        </w:rPr>
        <w:t>9.3</w:t>
      </w:r>
      <w:r w:rsidR="0036605A" w:rsidRPr="00EE783D">
        <w:rPr>
          <w:sz w:val="22"/>
          <w:szCs w:val="22"/>
        </w:rPr>
        <w:t>. В случаях, не предусмотренных настоящим Договором, Стороны руководствуются действующим законодательством Российской Федерации.</w:t>
      </w:r>
    </w:p>
    <w:p w14:paraId="19042467" w14:textId="77777777" w:rsidR="00A74886" w:rsidRPr="00EE783D" w:rsidRDefault="00A74886" w:rsidP="0006361D">
      <w:pPr>
        <w:ind w:left="-1134" w:firstLine="567"/>
        <w:jc w:val="both"/>
        <w:rPr>
          <w:sz w:val="22"/>
          <w:szCs w:val="22"/>
        </w:rPr>
      </w:pPr>
      <w:r w:rsidRPr="00EE783D">
        <w:rPr>
          <w:sz w:val="22"/>
          <w:szCs w:val="22"/>
        </w:rPr>
        <w:t>9.</w:t>
      </w:r>
      <w:r w:rsidR="00547B48" w:rsidRPr="00EE783D">
        <w:rPr>
          <w:sz w:val="22"/>
          <w:szCs w:val="22"/>
        </w:rPr>
        <w:t>4</w:t>
      </w:r>
      <w:r w:rsidR="009F4E25" w:rsidRPr="00EE783D">
        <w:rPr>
          <w:sz w:val="22"/>
          <w:szCs w:val="22"/>
        </w:rPr>
        <w:t>.</w:t>
      </w:r>
      <w:r w:rsidRPr="00EE783D">
        <w:rPr>
          <w:sz w:val="22"/>
          <w:szCs w:val="22"/>
        </w:rPr>
        <w:t xml:space="preserve">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w:t>
      </w:r>
      <w:r w:rsidR="00B07D6C" w:rsidRPr="00EE783D">
        <w:rPr>
          <w:sz w:val="22"/>
          <w:szCs w:val="22"/>
        </w:rPr>
        <w:t>7</w:t>
      </w:r>
      <w:r w:rsidRPr="00EE783D">
        <w:rPr>
          <w:sz w:val="22"/>
          <w:szCs w:val="22"/>
        </w:rPr>
        <w:t xml:space="preserve"> (</w:t>
      </w:r>
      <w:r w:rsidR="00B07D6C" w:rsidRPr="00EE783D">
        <w:rPr>
          <w:sz w:val="22"/>
          <w:szCs w:val="22"/>
        </w:rPr>
        <w:t>семи</w:t>
      </w:r>
      <w:r w:rsidRPr="00EE783D">
        <w:rPr>
          <w:sz w:val="22"/>
          <w:szCs w:val="22"/>
        </w:rPr>
        <w:t>)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4EF53565" w14:textId="77777777" w:rsidR="00A74886" w:rsidRPr="00EE783D" w:rsidRDefault="00A74886" w:rsidP="0006361D">
      <w:pPr>
        <w:ind w:left="-1134" w:firstLine="567"/>
        <w:jc w:val="both"/>
        <w:rPr>
          <w:sz w:val="22"/>
          <w:szCs w:val="22"/>
        </w:rPr>
      </w:pPr>
      <w:r w:rsidRPr="00EE783D">
        <w:rPr>
          <w:sz w:val="22"/>
          <w:szCs w:val="22"/>
        </w:rPr>
        <w:t>9.</w:t>
      </w:r>
      <w:r w:rsidR="00737350" w:rsidRPr="00EE783D">
        <w:rPr>
          <w:sz w:val="22"/>
          <w:szCs w:val="22"/>
        </w:rPr>
        <w:t>5</w:t>
      </w:r>
      <w:r w:rsidRPr="00EE783D">
        <w:rPr>
          <w:sz w:val="22"/>
          <w:szCs w:val="22"/>
        </w:rPr>
        <w:t>. Все письменные требования и (или) уведомления направляются Сторонами по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w:t>
      </w:r>
      <w:r w:rsidR="00F117E6" w:rsidRPr="00EE783D">
        <w:rPr>
          <w:sz w:val="22"/>
          <w:szCs w:val="22"/>
        </w:rPr>
        <w:t>, за исключением случаев прямо указанных в договоре</w:t>
      </w:r>
      <w:r w:rsidRPr="00EE783D">
        <w:rPr>
          <w:sz w:val="22"/>
          <w:szCs w:val="22"/>
        </w:rPr>
        <w:t xml:space="preserve">. При отсутствии </w:t>
      </w:r>
      <w:r w:rsidR="00B07D6C" w:rsidRPr="00EE783D">
        <w:rPr>
          <w:sz w:val="22"/>
          <w:szCs w:val="22"/>
        </w:rPr>
        <w:t>уведомления</w:t>
      </w:r>
      <w:r w:rsidRPr="00EE783D">
        <w:rPr>
          <w:sz w:val="22"/>
          <w:szCs w:val="22"/>
        </w:rPr>
        <w:t xml:space="preserve">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300E4373" w14:textId="77777777" w:rsidR="0000188E" w:rsidRPr="00EE783D" w:rsidRDefault="0000188E" w:rsidP="0006361D">
      <w:pPr>
        <w:ind w:left="-1134" w:firstLine="567"/>
        <w:jc w:val="both"/>
        <w:rPr>
          <w:sz w:val="22"/>
          <w:szCs w:val="22"/>
        </w:rPr>
      </w:pPr>
      <w:r w:rsidRPr="00EE783D">
        <w:rPr>
          <w:sz w:val="22"/>
          <w:szCs w:val="22"/>
        </w:rPr>
        <w:t>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w:t>
      </w:r>
      <w:r w:rsidR="00D37FF0" w:rsidRPr="00EE783D">
        <w:rPr>
          <w:sz w:val="22"/>
          <w:szCs w:val="22"/>
        </w:rPr>
        <w:t>ительства, указанные в разделе 10</w:t>
      </w:r>
      <w:r w:rsidRPr="00EE783D">
        <w:rPr>
          <w:sz w:val="22"/>
          <w:szCs w:val="22"/>
        </w:rPr>
        <w:t xml:space="preserve">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2E3E71DD" w14:textId="77777777" w:rsidR="00531858" w:rsidRPr="00EE783D" w:rsidRDefault="00A74886" w:rsidP="0006361D">
      <w:pPr>
        <w:ind w:left="-1134" w:firstLine="567"/>
        <w:jc w:val="both"/>
        <w:rPr>
          <w:bCs/>
          <w:sz w:val="22"/>
          <w:szCs w:val="22"/>
        </w:rPr>
      </w:pPr>
      <w:r w:rsidRPr="00EE783D">
        <w:rPr>
          <w:bCs/>
          <w:sz w:val="22"/>
          <w:szCs w:val="22"/>
        </w:rPr>
        <w:t>9.</w:t>
      </w:r>
      <w:r w:rsidR="00737350" w:rsidRPr="00EE783D">
        <w:rPr>
          <w:bCs/>
          <w:sz w:val="22"/>
          <w:szCs w:val="22"/>
        </w:rPr>
        <w:t>6</w:t>
      </w:r>
      <w:r w:rsidRPr="00EE783D">
        <w:rPr>
          <w:bCs/>
          <w:sz w:val="22"/>
          <w:szCs w:val="22"/>
        </w:rPr>
        <w:t xml:space="preserve">. </w:t>
      </w:r>
      <w:r w:rsidR="00531858" w:rsidRPr="00EE783D">
        <w:rPr>
          <w:bCs/>
          <w:sz w:val="22"/>
          <w:szCs w:val="22"/>
        </w:rPr>
        <w:t xml:space="preserve">Участник долевого строительства уведомлен и согласен с тем, что земельный участок под </w:t>
      </w:r>
      <w:r w:rsidR="008B69A3" w:rsidRPr="00EE783D">
        <w:rPr>
          <w:bCs/>
          <w:sz w:val="22"/>
          <w:szCs w:val="22"/>
        </w:rPr>
        <w:t>МКД</w:t>
      </w:r>
      <w:r w:rsidR="00531858" w:rsidRPr="00EE783D">
        <w:rPr>
          <w:bCs/>
          <w:sz w:val="22"/>
          <w:szCs w:val="22"/>
        </w:rPr>
        <w:t xml:space="preserve">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w:t>
      </w:r>
      <w:r w:rsidR="008B69A3" w:rsidRPr="00EE783D">
        <w:rPr>
          <w:bCs/>
          <w:sz w:val="22"/>
          <w:szCs w:val="22"/>
        </w:rPr>
        <w:t>МКД</w:t>
      </w:r>
      <w:r w:rsidR="00531858" w:rsidRPr="00EE783D">
        <w:rPr>
          <w:bCs/>
          <w:sz w:val="22"/>
          <w:szCs w:val="22"/>
        </w:rPr>
        <w:t xml:space="preserve">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w:t>
      </w:r>
      <w:r w:rsidR="008B69A3" w:rsidRPr="00EE783D">
        <w:rPr>
          <w:bCs/>
          <w:sz w:val="22"/>
          <w:szCs w:val="22"/>
        </w:rPr>
        <w:t>МКД</w:t>
      </w:r>
      <w:r w:rsidR="00531858" w:rsidRPr="00EE783D">
        <w:rPr>
          <w:bCs/>
          <w:sz w:val="22"/>
          <w:szCs w:val="22"/>
        </w:rPr>
        <w:t xml:space="preserve"> может быть изменено. Участник долевого строительства согласен с тем, что право собственности на земельный участок под </w:t>
      </w:r>
      <w:r w:rsidR="008B69A3" w:rsidRPr="00EE783D">
        <w:rPr>
          <w:bCs/>
          <w:sz w:val="22"/>
          <w:szCs w:val="22"/>
        </w:rPr>
        <w:t>МКД</w:t>
      </w:r>
      <w:r w:rsidR="00531858" w:rsidRPr="00EE783D">
        <w:rPr>
          <w:bCs/>
          <w:sz w:val="22"/>
          <w:szCs w:val="22"/>
        </w:rPr>
        <w:t>, земельный участок могут быть переданы в залог третьим лицам.</w:t>
      </w:r>
    </w:p>
    <w:p w14:paraId="2CA2F205" w14:textId="77777777" w:rsidR="00A4669D" w:rsidRPr="00EE783D" w:rsidRDefault="00737350" w:rsidP="0006361D">
      <w:pPr>
        <w:ind w:left="-1134" w:firstLine="567"/>
        <w:jc w:val="both"/>
        <w:rPr>
          <w:sz w:val="22"/>
          <w:szCs w:val="22"/>
          <w:lang w:eastAsia="en-US"/>
        </w:rPr>
      </w:pPr>
      <w:r w:rsidRPr="00EE783D">
        <w:rPr>
          <w:sz w:val="22"/>
          <w:szCs w:val="22"/>
        </w:rPr>
        <w:t>9.7</w:t>
      </w:r>
      <w:r w:rsidR="00A4669D" w:rsidRPr="00EE783D">
        <w:rPr>
          <w:sz w:val="22"/>
          <w:szCs w:val="22"/>
        </w:rPr>
        <w:t xml:space="preserve">. 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00A4669D" w:rsidRPr="00EE783D">
        <w:rPr>
          <w:bCs/>
          <w:sz w:val="22"/>
          <w:szCs w:val="22"/>
        </w:rPr>
        <w:t>комплекса</w:t>
      </w:r>
      <w:r w:rsidR="00A4669D" w:rsidRPr="00EE783D">
        <w:rPr>
          <w:sz w:val="22"/>
          <w:szCs w:val="22"/>
        </w:rPr>
        <w:t xml:space="preserve"> жилых домов и иных объектов недвижимости в соответствии с проектом </w:t>
      </w:r>
      <w:r w:rsidR="00432996" w:rsidRPr="00EE783D">
        <w:rPr>
          <w:sz w:val="22"/>
          <w:szCs w:val="22"/>
        </w:rPr>
        <w:t>планировки</w:t>
      </w:r>
      <w:r w:rsidR="00A4669D" w:rsidRPr="00EE783D">
        <w:rPr>
          <w:sz w:val="22"/>
          <w:szCs w:val="22"/>
        </w:rPr>
        <w:t xml:space="preserve">. </w:t>
      </w:r>
    </w:p>
    <w:p w14:paraId="022B6F47" w14:textId="77777777" w:rsidR="005D47E6" w:rsidRPr="00EE783D" w:rsidRDefault="00A4669D" w:rsidP="0006361D">
      <w:pPr>
        <w:ind w:left="-1134" w:firstLine="567"/>
        <w:jc w:val="both"/>
        <w:rPr>
          <w:sz w:val="22"/>
          <w:szCs w:val="22"/>
        </w:rPr>
      </w:pPr>
      <w:r w:rsidRPr="00EE783D">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5758B8E1" w14:textId="77777777" w:rsidR="005D47E6" w:rsidRPr="00EE783D" w:rsidRDefault="005D47E6" w:rsidP="0006361D">
      <w:pPr>
        <w:ind w:left="-1134" w:firstLine="567"/>
        <w:jc w:val="both"/>
        <w:rPr>
          <w:sz w:val="22"/>
          <w:szCs w:val="22"/>
        </w:rPr>
      </w:pPr>
      <w:r w:rsidRPr="00EE783D">
        <w:rPr>
          <w:sz w:val="22"/>
          <w:szCs w:val="22"/>
        </w:rPr>
        <w:t xml:space="preserve">- </w:t>
      </w:r>
      <w:r w:rsidR="00A4669D" w:rsidRPr="00EE783D">
        <w:rPr>
          <w:sz w:val="22"/>
          <w:szCs w:val="22"/>
        </w:rPr>
        <w:t>на принадлежащем Застройщику земельном участке предполагается проектирование и строительство комплекса объектов недвижимости, с составом которых Участник долевого строительства имеет право ознакомиться путем подачи соответствующего письменного обращения. Участник долевого строительства уведомлен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01B97187" w14:textId="77777777" w:rsidR="00DB1233" w:rsidRPr="00EE783D" w:rsidRDefault="005D47E6" w:rsidP="0006361D">
      <w:pPr>
        <w:ind w:left="-1134" w:firstLine="567"/>
        <w:jc w:val="both"/>
        <w:rPr>
          <w:sz w:val="22"/>
          <w:szCs w:val="22"/>
        </w:rPr>
      </w:pPr>
      <w:r w:rsidRPr="00EE783D">
        <w:rPr>
          <w:sz w:val="22"/>
          <w:szCs w:val="22"/>
        </w:rPr>
        <w:t xml:space="preserve">- </w:t>
      </w:r>
      <w:r w:rsidR="00A4669D" w:rsidRPr="00EE783D">
        <w:rPr>
          <w:sz w:val="22"/>
          <w:szCs w:val="22"/>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4244EDBB" w14:textId="77777777" w:rsidR="00DB1233" w:rsidRPr="00EE783D" w:rsidRDefault="00DB1233" w:rsidP="0006361D">
      <w:pPr>
        <w:ind w:left="-1134" w:firstLine="567"/>
        <w:jc w:val="both"/>
        <w:rPr>
          <w:sz w:val="22"/>
          <w:szCs w:val="22"/>
        </w:rPr>
      </w:pPr>
      <w:r w:rsidRPr="00EE783D">
        <w:rPr>
          <w:sz w:val="22"/>
          <w:szCs w:val="22"/>
        </w:rPr>
        <w:t>-</w:t>
      </w:r>
      <w:r w:rsidR="00A4669D" w:rsidRPr="00EE783D">
        <w:rPr>
          <w:sz w:val="22"/>
          <w:szCs w:val="22"/>
        </w:rPr>
        <w:t>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w:t>
      </w:r>
      <w:r w:rsidR="00B61897" w:rsidRPr="00EE783D">
        <w:rPr>
          <w:sz w:val="22"/>
          <w:szCs w:val="22"/>
        </w:rPr>
        <w:t>, передачу в залог</w:t>
      </w:r>
      <w:r w:rsidR="00627D19" w:rsidRPr="00EE783D">
        <w:rPr>
          <w:sz w:val="22"/>
          <w:szCs w:val="22"/>
        </w:rPr>
        <w:t>.</w:t>
      </w:r>
    </w:p>
    <w:p w14:paraId="696106C9" w14:textId="77777777" w:rsidR="00DB1233" w:rsidRPr="00EE783D" w:rsidRDefault="00DB1233" w:rsidP="0006361D">
      <w:pPr>
        <w:ind w:left="-1134" w:firstLine="567"/>
        <w:jc w:val="both"/>
        <w:rPr>
          <w:sz w:val="22"/>
          <w:szCs w:val="22"/>
        </w:rPr>
      </w:pPr>
      <w:r w:rsidRPr="00EE783D">
        <w:rPr>
          <w:sz w:val="22"/>
          <w:szCs w:val="22"/>
        </w:rPr>
        <w:t xml:space="preserve">- </w:t>
      </w:r>
      <w:r w:rsidR="00A4669D" w:rsidRPr="00EE783D">
        <w:rPr>
          <w:sz w:val="22"/>
          <w:szCs w:val="22"/>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00A4669D" w:rsidRPr="00EE783D">
        <w:rPr>
          <w:sz w:val="22"/>
          <w:szCs w:val="22"/>
        </w:rPr>
        <w:t>водо</w:t>
      </w:r>
      <w:proofErr w:type="spellEnd"/>
      <w:r w:rsidR="00A4669D" w:rsidRPr="00EE783D">
        <w:rPr>
          <w:sz w:val="22"/>
          <w:szCs w:val="22"/>
        </w:rPr>
        <w:t xml:space="preserve">, </w:t>
      </w:r>
      <w:r w:rsidR="007D79DC" w:rsidRPr="00EE783D">
        <w:rPr>
          <w:sz w:val="22"/>
          <w:szCs w:val="22"/>
        </w:rPr>
        <w:t>–</w:t>
      </w:r>
      <w:r w:rsidR="00A4669D" w:rsidRPr="00EE783D">
        <w:rPr>
          <w:sz w:val="22"/>
          <w:szCs w:val="22"/>
        </w:rPr>
        <w:t xml:space="preserve">тепло, -энергоснабжения, а также способы выполнения указанных работ (в т.ч. через транзитные сети </w:t>
      </w:r>
      <w:proofErr w:type="spellStart"/>
      <w:r w:rsidR="00A4669D" w:rsidRPr="00EE783D">
        <w:rPr>
          <w:sz w:val="22"/>
          <w:szCs w:val="22"/>
        </w:rPr>
        <w:t>техподполья</w:t>
      </w:r>
      <w:proofErr w:type="spellEnd"/>
      <w:r w:rsidR="00A4669D" w:rsidRPr="00EE783D">
        <w:rPr>
          <w:sz w:val="22"/>
          <w:szCs w:val="22"/>
        </w:rPr>
        <w:t xml:space="preserve">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с предусмотренным проектной документацией способом выполнения указанных работ;</w:t>
      </w:r>
    </w:p>
    <w:p w14:paraId="4A4E346C" w14:textId="77777777" w:rsidR="00A4669D" w:rsidRPr="00EE783D" w:rsidRDefault="00DB1233" w:rsidP="0006361D">
      <w:pPr>
        <w:ind w:left="-1134" w:firstLine="567"/>
        <w:jc w:val="both"/>
        <w:rPr>
          <w:sz w:val="22"/>
          <w:szCs w:val="22"/>
        </w:rPr>
      </w:pPr>
      <w:r w:rsidRPr="00EE783D">
        <w:rPr>
          <w:sz w:val="22"/>
          <w:szCs w:val="22"/>
        </w:rPr>
        <w:t>-У</w:t>
      </w:r>
      <w:r w:rsidR="00A4669D" w:rsidRPr="00EE783D">
        <w:rPr>
          <w:sz w:val="22"/>
          <w:szCs w:val="22"/>
        </w:rPr>
        <w:t xml:space="preserve">словия перехода прав на земельные участки при переходе права собственности на здания, сооружения, определены ст. 36 Жилищного </w:t>
      </w:r>
      <w:r w:rsidR="00F872F3" w:rsidRPr="00EE783D">
        <w:rPr>
          <w:sz w:val="22"/>
          <w:szCs w:val="22"/>
        </w:rPr>
        <w:t xml:space="preserve">кодекса </w:t>
      </w:r>
      <w:r w:rsidR="00A4669D" w:rsidRPr="00EE783D">
        <w:rPr>
          <w:sz w:val="22"/>
          <w:szCs w:val="22"/>
        </w:rPr>
        <w:t>Р</w:t>
      </w:r>
      <w:r w:rsidR="00F872F3" w:rsidRPr="00EE783D">
        <w:rPr>
          <w:sz w:val="22"/>
          <w:szCs w:val="22"/>
        </w:rPr>
        <w:t xml:space="preserve">оссийской </w:t>
      </w:r>
      <w:r w:rsidR="00A4669D" w:rsidRPr="00EE783D">
        <w:rPr>
          <w:sz w:val="22"/>
          <w:szCs w:val="22"/>
        </w:rPr>
        <w:t>Ф</w:t>
      </w:r>
      <w:r w:rsidR="00F872F3" w:rsidRPr="00EE783D">
        <w:rPr>
          <w:sz w:val="22"/>
          <w:szCs w:val="22"/>
        </w:rPr>
        <w:t>едерации</w:t>
      </w:r>
      <w:r w:rsidR="00A4669D" w:rsidRPr="00EE783D">
        <w:rPr>
          <w:sz w:val="22"/>
          <w:szCs w:val="22"/>
        </w:rPr>
        <w:t xml:space="preserve">. Границы и размер земельного участка, на котором расположен </w:t>
      </w:r>
      <w:r w:rsidR="00F872F3" w:rsidRPr="00EE783D">
        <w:rPr>
          <w:sz w:val="22"/>
          <w:szCs w:val="22"/>
        </w:rPr>
        <w:t>МКД</w:t>
      </w:r>
      <w:r w:rsidR="00A4669D" w:rsidRPr="00EE783D">
        <w:rPr>
          <w:sz w:val="22"/>
          <w:szCs w:val="22"/>
        </w:rPr>
        <w:t xml:space="preserve">, определяются в соответствии с требованиями земельного </w:t>
      </w:r>
      <w:hyperlink r:id="rId14" w:history="1">
        <w:r w:rsidR="00A4669D" w:rsidRPr="00EE783D">
          <w:rPr>
            <w:rStyle w:val="a3"/>
            <w:color w:val="auto"/>
            <w:sz w:val="22"/>
            <w:szCs w:val="22"/>
            <w:u w:val="none"/>
          </w:rPr>
          <w:t>законодательства</w:t>
        </w:r>
      </w:hyperlink>
      <w:r w:rsidR="00A4669D" w:rsidRPr="00EE783D">
        <w:rPr>
          <w:sz w:val="22"/>
          <w:szCs w:val="22"/>
        </w:rPr>
        <w:t xml:space="preserve"> и </w:t>
      </w:r>
      <w:hyperlink r:id="rId15" w:history="1">
        <w:r w:rsidR="00A4669D" w:rsidRPr="00EE783D">
          <w:rPr>
            <w:rStyle w:val="a3"/>
            <w:color w:val="auto"/>
            <w:sz w:val="22"/>
            <w:szCs w:val="22"/>
            <w:u w:val="none"/>
          </w:rPr>
          <w:t>законодательства</w:t>
        </w:r>
      </w:hyperlink>
      <w:r w:rsidR="00A4669D" w:rsidRPr="00EE783D">
        <w:rPr>
          <w:sz w:val="22"/>
          <w:szCs w:val="22"/>
        </w:rPr>
        <w:t xml:space="preserve"> о градостроительной деятельности. При этом законодательством о градостроительной деятельности предусмотрено, что</w:t>
      </w:r>
      <w:r w:rsidR="00F872F3" w:rsidRPr="00EE783D">
        <w:rPr>
          <w:sz w:val="22"/>
          <w:szCs w:val="22"/>
        </w:rPr>
        <w:t>,</w:t>
      </w:r>
      <w:r w:rsidR="00A4669D" w:rsidRPr="00EE783D">
        <w:rPr>
          <w:sz w:val="22"/>
          <w:szCs w:val="22"/>
        </w:rPr>
        <w:t xml:space="preserve">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353DE030" w14:textId="77777777" w:rsidR="00A74886" w:rsidRPr="00EE783D" w:rsidRDefault="00A4669D" w:rsidP="0006361D">
      <w:pPr>
        <w:autoSpaceDE w:val="0"/>
        <w:autoSpaceDN w:val="0"/>
        <w:ind w:left="-1134" w:firstLine="567"/>
        <w:jc w:val="both"/>
        <w:rPr>
          <w:sz w:val="22"/>
          <w:szCs w:val="22"/>
        </w:rPr>
      </w:pPr>
      <w:r w:rsidRPr="00EE783D">
        <w:rPr>
          <w:sz w:val="22"/>
          <w:szCs w:val="22"/>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w:t>
      </w:r>
      <w:r w:rsidR="00432996" w:rsidRPr="00EE783D">
        <w:rPr>
          <w:sz w:val="22"/>
          <w:szCs w:val="22"/>
        </w:rPr>
        <w:t xml:space="preserve"> Застройщику земельном участке.</w:t>
      </w:r>
    </w:p>
    <w:p w14:paraId="21CE59D2" w14:textId="77777777" w:rsidR="00E378F7" w:rsidRPr="00EE783D" w:rsidRDefault="00737350" w:rsidP="0006361D">
      <w:pPr>
        <w:autoSpaceDE w:val="0"/>
        <w:autoSpaceDN w:val="0"/>
        <w:ind w:left="-1134" w:firstLine="567"/>
        <w:jc w:val="both"/>
        <w:rPr>
          <w:sz w:val="22"/>
          <w:szCs w:val="22"/>
        </w:rPr>
      </w:pPr>
      <w:r w:rsidRPr="00EE783D">
        <w:rPr>
          <w:sz w:val="22"/>
          <w:szCs w:val="22"/>
        </w:rPr>
        <w:t>9.8</w:t>
      </w:r>
      <w:r w:rsidR="00E378F7" w:rsidRPr="00EE783D">
        <w:rPr>
          <w:sz w:val="22"/>
          <w:szCs w:val="22"/>
        </w:rPr>
        <w:t xml:space="preserve">. Стороны договорились о том, что Застройщик имеет право заключать </w:t>
      </w:r>
      <w:r w:rsidR="00F872F3" w:rsidRPr="00EE783D">
        <w:rPr>
          <w:sz w:val="22"/>
          <w:szCs w:val="22"/>
        </w:rPr>
        <w:t xml:space="preserve">соглашения </w:t>
      </w:r>
      <w:r w:rsidR="00E378F7" w:rsidRPr="00EE783D">
        <w:rPr>
          <w:sz w:val="22"/>
          <w:szCs w:val="22"/>
        </w:rPr>
        <w:t>с ресурсоснабжающими организациями об установлении сервитута земельного участка (</w:t>
      </w:r>
      <w:r w:rsidR="00D678AA" w:rsidRPr="00EE783D">
        <w:rPr>
          <w:sz w:val="22"/>
          <w:szCs w:val="22"/>
        </w:rPr>
        <w:t xml:space="preserve">или его </w:t>
      </w:r>
      <w:r w:rsidR="00E378F7" w:rsidRPr="00EE783D">
        <w:rPr>
          <w:sz w:val="22"/>
          <w:szCs w:val="22"/>
        </w:rPr>
        <w:t xml:space="preserve">части), на котором осуществляется строительство </w:t>
      </w:r>
      <w:r w:rsidR="00D678AA" w:rsidRPr="00EE783D">
        <w:rPr>
          <w:sz w:val="22"/>
          <w:szCs w:val="22"/>
        </w:rPr>
        <w:t>МКД</w:t>
      </w:r>
      <w:r w:rsidR="00E378F7" w:rsidRPr="00EE783D">
        <w:rPr>
          <w:sz w:val="22"/>
          <w:szCs w:val="22"/>
        </w:rPr>
        <w:t xml:space="preserve">, мест общественного пользования </w:t>
      </w:r>
      <w:r w:rsidR="00D678AA" w:rsidRPr="00EE783D">
        <w:rPr>
          <w:sz w:val="22"/>
          <w:szCs w:val="22"/>
        </w:rPr>
        <w:t>МКД</w:t>
      </w:r>
      <w:r w:rsidR="00E378F7" w:rsidRPr="00EE783D">
        <w:rPr>
          <w:sz w:val="22"/>
          <w:szCs w:val="22"/>
        </w:rPr>
        <w:t>, в целях прокладки (оборудования) и обслуживания сетей тепло-, электро-, энерго</w:t>
      </w:r>
      <w:r w:rsidR="00F872F3" w:rsidRPr="00EE783D">
        <w:rPr>
          <w:sz w:val="22"/>
          <w:szCs w:val="22"/>
        </w:rPr>
        <w:t>-</w:t>
      </w:r>
      <w:r w:rsidR="00E378F7" w:rsidRPr="00EE783D">
        <w:rPr>
          <w:sz w:val="22"/>
          <w:szCs w:val="22"/>
        </w:rPr>
        <w:t xml:space="preserve">, водоснабжения </w:t>
      </w:r>
      <w:r w:rsidR="00D678AA" w:rsidRPr="00EE783D">
        <w:rPr>
          <w:sz w:val="22"/>
          <w:szCs w:val="22"/>
        </w:rPr>
        <w:t>МКД</w:t>
      </w:r>
      <w:r w:rsidR="00E378F7" w:rsidRPr="00EE783D">
        <w:rPr>
          <w:sz w:val="22"/>
          <w:szCs w:val="22"/>
        </w:rPr>
        <w:t xml:space="preserve">. Условия </w:t>
      </w:r>
      <w:r w:rsidR="00F872F3" w:rsidRPr="00EE783D">
        <w:rPr>
          <w:sz w:val="22"/>
          <w:szCs w:val="22"/>
        </w:rPr>
        <w:t xml:space="preserve">соглашения </w:t>
      </w:r>
      <w:r w:rsidR="00E378F7" w:rsidRPr="00EE783D">
        <w:rPr>
          <w:sz w:val="22"/>
          <w:szCs w:val="22"/>
        </w:rPr>
        <w:t>определяются Застройщиком самостоятельно по своему усмотрению и не требуют согласования с Участником</w:t>
      </w:r>
      <w:r w:rsidR="008714D3" w:rsidRPr="00EE783D">
        <w:rPr>
          <w:sz w:val="22"/>
          <w:szCs w:val="22"/>
        </w:rPr>
        <w:t xml:space="preserve"> долевого строительства</w:t>
      </w:r>
      <w:r w:rsidR="00E378F7" w:rsidRPr="00EE783D">
        <w:rPr>
          <w:sz w:val="22"/>
          <w:szCs w:val="22"/>
        </w:rPr>
        <w:t>.</w:t>
      </w:r>
    </w:p>
    <w:p w14:paraId="0458929A" w14:textId="77777777" w:rsidR="00E378F7" w:rsidRPr="00EE783D" w:rsidRDefault="00737350" w:rsidP="0006361D">
      <w:pPr>
        <w:autoSpaceDE w:val="0"/>
        <w:autoSpaceDN w:val="0"/>
        <w:ind w:left="-1134" w:firstLine="567"/>
        <w:jc w:val="both"/>
        <w:rPr>
          <w:sz w:val="22"/>
          <w:szCs w:val="22"/>
        </w:rPr>
      </w:pPr>
      <w:r w:rsidRPr="00EE783D">
        <w:rPr>
          <w:sz w:val="22"/>
          <w:szCs w:val="22"/>
        </w:rPr>
        <w:t>9.9</w:t>
      </w:r>
      <w:r w:rsidR="00E378F7" w:rsidRPr="00EE783D">
        <w:rPr>
          <w:sz w:val="22"/>
          <w:szCs w:val="22"/>
        </w:rPr>
        <w:t>.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w:t>
      </w:r>
      <w:r w:rsidR="008714D3" w:rsidRPr="00EE783D">
        <w:rPr>
          <w:sz w:val="22"/>
          <w:szCs w:val="22"/>
        </w:rPr>
        <w:t xml:space="preserve"> долевого строительства</w:t>
      </w:r>
      <w:r w:rsidR="00E378F7" w:rsidRPr="00EE783D">
        <w:rPr>
          <w:sz w:val="22"/>
          <w:szCs w:val="22"/>
        </w:rPr>
        <w:t>.</w:t>
      </w:r>
    </w:p>
    <w:p w14:paraId="54FCD218" w14:textId="0D5E6E55" w:rsidR="0050337B" w:rsidRPr="00EE783D" w:rsidRDefault="00A74886" w:rsidP="0006361D">
      <w:pPr>
        <w:autoSpaceDE w:val="0"/>
        <w:autoSpaceDN w:val="0"/>
        <w:ind w:left="-1134" w:firstLine="567"/>
        <w:contextualSpacing/>
        <w:jc w:val="both"/>
        <w:rPr>
          <w:sz w:val="22"/>
          <w:szCs w:val="22"/>
        </w:rPr>
      </w:pPr>
      <w:r w:rsidRPr="00EE783D">
        <w:rPr>
          <w:sz w:val="22"/>
          <w:szCs w:val="22"/>
        </w:rPr>
        <w:t>9.</w:t>
      </w:r>
      <w:r w:rsidR="00737350" w:rsidRPr="00EE783D">
        <w:rPr>
          <w:sz w:val="22"/>
          <w:szCs w:val="22"/>
        </w:rPr>
        <w:t>10</w:t>
      </w:r>
      <w:r w:rsidRPr="00EE783D">
        <w:rPr>
          <w:sz w:val="22"/>
          <w:szCs w:val="22"/>
        </w:rPr>
        <w:t xml:space="preserve">. </w:t>
      </w:r>
      <w:r w:rsidR="00FC21ED" w:rsidRPr="00EE783D">
        <w:rPr>
          <w:sz w:val="22"/>
          <w:szCs w:val="22"/>
        </w:rPr>
        <w:t xml:space="preserve">Подписывая настоящий Договор, Участник долевого строительства в </w:t>
      </w:r>
      <w:r w:rsidR="0050337B" w:rsidRPr="00EE783D">
        <w:rPr>
          <w:sz w:val="22"/>
          <w:szCs w:val="22"/>
        </w:rPr>
        <w:t>соответствии п. 4 ст. 9 Федерального закона от 27.07.2006 г. № 152-ФЗ «О персональных данных»</w:t>
      </w:r>
      <w:r w:rsidR="00FC21ED" w:rsidRPr="00EE783D">
        <w:rPr>
          <w:sz w:val="22"/>
          <w:szCs w:val="22"/>
        </w:rPr>
        <w:t xml:space="preserve"> в целях исполнения Договора</w:t>
      </w:r>
      <w:r w:rsidR="0050337B" w:rsidRPr="00EE783D">
        <w:rPr>
          <w:sz w:val="22"/>
          <w:szCs w:val="22"/>
        </w:rPr>
        <w:t xml:space="preserve">,  </w:t>
      </w:r>
      <w:r w:rsidR="00FC21ED" w:rsidRPr="00EE783D">
        <w:rPr>
          <w:sz w:val="22"/>
          <w:szCs w:val="22"/>
        </w:rPr>
        <w:t xml:space="preserve">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w:t>
      </w:r>
      <w:r w:rsidR="0050337B" w:rsidRPr="00EE783D">
        <w:rPr>
          <w:sz w:val="22"/>
          <w:szCs w:val="22"/>
        </w:rPr>
        <w:t xml:space="preserve">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w:t>
      </w:r>
      <w:r w:rsidR="00582867" w:rsidRPr="00EE783D">
        <w:rPr>
          <w:sz w:val="22"/>
          <w:szCs w:val="22"/>
        </w:rPr>
        <w:t>адреса, телефона</w:t>
      </w:r>
      <w:r w:rsidR="00D37FF0" w:rsidRPr="00EE783D">
        <w:rPr>
          <w:sz w:val="22"/>
          <w:szCs w:val="22"/>
        </w:rPr>
        <w:t>,</w:t>
      </w:r>
      <w:r w:rsidR="0050337B" w:rsidRPr="00EE783D">
        <w:rPr>
          <w:sz w:val="22"/>
          <w:szCs w:val="22"/>
        </w:rPr>
        <w:t xml:space="preserve"> личной подписи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0214CCBF" w14:textId="5AC46989" w:rsidR="0050337B" w:rsidRPr="00EE783D" w:rsidRDefault="0050337B" w:rsidP="0006361D">
      <w:pPr>
        <w:autoSpaceDE w:val="0"/>
        <w:autoSpaceDN w:val="0"/>
        <w:ind w:left="-1134" w:firstLine="567"/>
        <w:contextualSpacing/>
        <w:jc w:val="both"/>
        <w:rPr>
          <w:sz w:val="22"/>
          <w:szCs w:val="22"/>
        </w:rPr>
      </w:pPr>
      <w:r w:rsidRPr="00EE783D">
        <w:rPr>
          <w:sz w:val="22"/>
          <w:szCs w:val="22"/>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ответственностью </w:t>
      </w:r>
      <w:r w:rsidR="00E67230" w:rsidRPr="00EE783D">
        <w:rPr>
          <w:sz w:val="22"/>
          <w:szCs w:val="22"/>
        </w:rPr>
        <w:t>«</w:t>
      </w:r>
      <w:r w:rsidRPr="00EE783D">
        <w:rPr>
          <w:sz w:val="22"/>
          <w:szCs w:val="22"/>
        </w:rPr>
        <w:t>Специализированный застройщик «</w:t>
      </w:r>
      <w:r w:rsidR="001D3843" w:rsidRPr="00EE783D">
        <w:rPr>
          <w:sz w:val="22"/>
          <w:szCs w:val="22"/>
        </w:rPr>
        <w:t>Энергия</w:t>
      </w:r>
      <w:r w:rsidRPr="00EE783D">
        <w:rPr>
          <w:sz w:val="22"/>
          <w:szCs w:val="22"/>
        </w:rPr>
        <w:t>»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w:t>
      </w:r>
      <w:r w:rsidR="003B0FFE" w:rsidRPr="00EE783D">
        <w:rPr>
          <w:sz w:val="22"/>
          <w:szCs w:val="22"/>
        </w:rPr>
        <w:t xml:space="preserve"> обработка персональных данных Банко</w:t>
      </w:r>
      <w:r w:rsidR="002D0DD5" w:rsidRPr="00EE783D">
        <w:rPr>
          <w:sz w:val="22"/>
          <w:szCs w:val="22"/>
        </w:rPr>
        <w:t xml:space="preserve">м в целях открытия счета </w:t>
      </w:r>
      <w:proofErr w:type="spellStart"/>
      <w:r w:rsidR="002D0DD5" w:rsidRPr="00EE783D">
        <w:rPr>
          <w:sz w:val="22"/>
          <w:szCs w:val="22"/>
        </w:rPr>
        <w:t>эскроу</w:t>
      </w:r>
      <w:proofErr w:type="spellEnd"/>
      <w:r w:rsidR="002D0DD5" w:rsidRPr="00EE783D">
        <w:rPr>
          <w:sz w:val="22"/>
          <w:szCs w:val="22"/>
        </w:rPr>
        <w:t>,</w:t>
      </w:r>
      <w:r w:rsidRPr="00EE783D">
        <w:rPr>
          <w:sz w:val="22"/>
          <w:szCs w:val="22"/>
        </w:rPr>
        <w:t xml:space="preserve"> обезличивание, блокирование, удаление, уничтожение.</w:t>
      </w:r>
    </w:p>
    <w:p w14:paraId="72FF6FAF" w14:textId="77777777" w:rsidR="0050337B" w:rsidRPr="00EE783D" w:rsidRDefault="0050337B" w:rsidP="0006361D">
      <w:pPr>
        <w:autoSpaceDE w:val="0"/>
        <w:autoSpaceDN w:val="0"/>
        <w:ind w:left="-1134" w:firstLine="567"/>
        <w:contextualSpacing/>
        <w:jc w:val="both"/>
        <w:rPr>
          <w:sz w:val="22"/>
          <w:szCs w:val="22"/>
        </w:rPr>
      </w:pPr>
      <w:r w:rsidRPr="00EE783D">
        <w:rPr>
          <w:sz w:val="22"/>
          <w:szCs w:val="22"/>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w:t>
      </w:r>
      <w:r w:rsidR="00F872F3" w:rsidRPr="00EE783D">
        <w:rPr>
          <w:sz w:val="22"/>
          <w:szCs w:val="22"/>
        </w:rPr>
        <w:t xml:space="preserve"> (обработки)</w:t>
      </w:r>
      <w:r w:rsidRPr="00EE783D">
        <w:rPr>
          <w:sz w:val="22"/>
          <w:szCs w:val="22"/>
        </w:rPr>
        <w:t>.</w:t>
      </w:r>
    </w:p>
    <w:p w14:paraId="4C6C8489" w14:textId="77777777" w:rsidR="00A74886" w:rsidRPr="00EE783D" w:rsidRDefault="0050337B" w:rsidP="0006361D">
      <w:pPr>
        <w:autoSpaceDE w:val="0"/>
        <w:autoSpaceDN w:val="0"/>
        <w:ind w:left="-1134" w:firstLine="567"/>
        <w:contextualSpacing/>
        <w:jc w:val="both"/>
        <w:rPr>
          <w:sz w:val="22"/>
          <w:szCs w:val="22"/>
        </w:rPr>
      </w:pPr>
      <w:r w:rsidRPr="00EE783D">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7A256531" w14:textId="77777777" w:rsidR="00B26E14" w:rsidRPr="00EE783D" w:rsidRDefault="00B26E14" w:rsidP="0006361D">
      <w:pPr>
        <w:autoSpaceDE w:val="0"/>
        <w:autoSpaceDN w:val="0"/>
        <w:ind w:left="-1134" w:firstLine="567"/>
        <w:contextualSpacing/>
        <w:jc w:val="both"/>
        <w:rPr>
          <w:sz w:val="22"/>
          <w:szCs w:val="22"/>
        </w:rPr>
      </w:pPr>
      <w:bookmarkStart w:id="13" w:name="_Hlk138685176"/>
      <w:bookmarkStart w:id="14" w:name="_Hlk138682377"/>
      <w:bookmarkStart w:id="15" w:name="_Hlk138680109"/>
      <w:r w:rsidRPr="00EE783D">
        <w:rPr>
          <w:sz w:val="22"/>
          <w:szCs w:val="22"/>
        </w:rPr>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bookmarkEnd w:id="13"/>
      <w:r w:rsidRPr="00EE783D">
        <w:rPr>
          <w:sz w:val="22"/>
          <w:szCs w:val="22"/>
        </w:rPr>
        <w:t>.</w:t>
      </w:r>
      <w:bookmarkEnd w:id="14"/>
      <w:bookmarkEnd w:id="15"/>
    </w:p>
    <w:p w14:paraId="07A7F873" w14:textId="77777777" w:rsidR="00205E72" w:rsidRPr="00EE783D" w:rsidRDefault="00205E72" w:rsidP="0006361D">
      <w:pPr>
        <w:autoSpaceDE w:val="0"/>
        <w:autoSpaceDN w:val="0"/>
        <w:ind w:left="-1134" w:firstLine="567"/>
        <w:contextualSpacing/>
        <w:jc w:val="both"/>
        <w:rPr>
          <w:sz w:val="22"/>
          <w:szCs w:val="22"/>
        </w:rPr>
      </w:pPr>
      <w:r w:rsidRPr="00EE783D">
        <w:rPr>
          <w:sz w:val="22"/>
          <w:szCs w:val="22"/>
        </w:rPr>
        <w:t xml:space="preserve">9.11. </w:t>
      </w:r>
      <w:bookmarkStart w:id="16" w:name="_Hlk137109023"/>
      <w:r w:rsidR="00435122" w:rsidRPr="00EE783D">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 При не урегулировании в процессе переговоров спорных вопросов, споры разрешаются в порядке, установленном действующим законодательством РФ</w:t>
      </w:r>
      <w:bookmarkEnd w:id="16"/>
      <w:r w:rsidRPr="00EE783D">
        <w:rPr>
          <w:sz w:val="22"/>
          <w:szCs w:val="22"/>
        </w:rPr>
        <w:t>.</w:t>
      </w:r>
    </w:p>
    <w:p w14:paraId="51F2F9C4" w14:textId="77777777" w:rsidR="00A74886" w:rsidRPr="00EE783D" w:rsidRDefault="00A74886" w:rsidP="0006361D">
      <w:pPr>
        <w:ind w:left="-1134" w:firstLine="567"/>
        <w:jc w:val="both"/>
        <w:rPr>
          <w:sz w:val="22"/>
          <w:szCs w:val="22"/>
        </w:rPr>
      </w:pPr>
      <w:r w:rsidRPr="00EE783D">
        <w:rPr>
          <w:sz w:val="22"/>
          <w:szCs w:val="22"/>
        </w:rPr>
        <w:t>9.</w:t>
      </w:r>
      <w:r w:rsidR="00205E72" w:rsidRPr="00EE783D">
        <w:rPr>
          <w:sz w:val="22"/>
          <w:szCs w:val="22"/>
        </w:rPr>
        <w:t>12</w:t>
      </w:r>
      <w:r w:rsidRPr="00EE783D">
        <w:rPr>
          <w:sz w:val="22"/>
          <w:szCs w:val="22"/>
        </w:rPr>
        <w:t>.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7164B190" w14:textId="77777777" w:rsidR="00D678AA" w:rsidRPr="00EE783D" w:rsidRDefault="00205E72" w:rsidP="0006361D">
      <w:pPr>
        <w:ind w:left="-1134" w:firstLine="567"/>
        <w:jc w:val="both"/>
        <w:rPr>
          <w:sz w:val="22"/>
          <w:szCs w:val="22"/>
        </w:rPr>
      </w:pPr>
      <w:r w:rsidRPr="00EE783D">
        <w:rPr>
          <w:sz w:val="22"/>
          <w:szCs w:val="22"/>
        </w:rPr>
        <w:t>9.13</w:t>
      </w:r>
      <w:r w:rsidR="00D678AA" w:rsidRPr="00EE783D">
        <w:rPr>
          <w:sz w:val="22"/>
          <w:szCs w:val="22"/>
        </w:rPr>
        <w:t>.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2F212209" w14:textId="519FEC6C" w:rsidR="0021455D" w:rsidRPr="00EE783D" w:rsidRDefault="00FB1D88" w:rsidP="0021455D">
      <w:pPr>
        <w:ind w:left="-1134" w:firstLine="567"/>
        <w:jc w:val="both"/>
        <w:rPr>
          <w:sz w:val="22"/>
          <w:szCs w:val="22"/>
        </w:rPr>
      </w:pPr>
      <w:r w:rsidRPr="00EE783D">
        <w:rPr>
          <w:sz w:val="22"/>
          <w:szCs w:val="22"/>
        </w:rPr>
        <w:t xml:space="preserve">9.14. </w:t>
      </w:r>
      <w:r w:rsidR="0021455D" w:rsidRPr="00EE783D">
        <w:rPr>
          <w:sz w:val="22"/>
          <w:szCs w:val="22"/>
        </w:rPr>
        <w:t>Участник уведомлен и согласен с тем, что право аренды земельного участка под МКД с кадастровым номером 66:41:0303004:458 находится в залоге у ПАО Сбербанк.</w:t>
      </w:r>
    </w:p>
    <w:p w14:paraId="3EFCC797" w14:textId="09B4472A" w:rsidR="00FB1D88" w:rsidRPr="00EE783D" w:rsidRDefault="0021455D" w:rsidP="0006361D">
      <w:pPr>
        <w:ind w:left="-1134" w:firstLine="567"/>
        <w:jc w:val="both"/>
        <w:rPr>
          <w:sz w:val="22"/>
          <w:szCs w:val="22"/>
        </w:rPr>
      </w:pPr>
      <w:r w:rsidRPr="00EE783D">
        <w:rPr>
          <w:sz w:val="22"/>
          <w:szCs w:val="22"/>
        </w:rPr>
        <w:t xml:space="preserve">9.15. </w:t>
      </w:r>
      <w:r w:rsidR="00FB1D88" w:rsidRPr="00EE783D">
        <w:rPr>
          <w:sz w:val="22"/>
          <w:szCs w:val="22"/>
        </w:rPr>
        <w:t>К Договору прилагаются:</w:t>
      </w:r>
    </w:p>
    <w:p w14:paraId="0281C373" w14:textId="77777777" w:rsidR="00FB1D88" w:rsidRPr="00EE783D" w:rsidRDefault="00FB1D88" w:rsidP="0006361D">
      <w:pPr>
        <w:ind w:left="-1134" w:firstLine="567"/>
        <w:jc w:val="both"/>
        <w:rPr>
          <w:sz w:val="22"/>
          <w:szCs w:val="22"/>
        </w:rPr>
      </w:pPr>
      <w:r w:rsidRPr="00EE783D">
        <w:rPr>
          <w:sz w:val="22"/>
          <w:szCs w:val="22"/>
        </w:rPr>
        <w:t>- характеристика Объекта долевого строительства (Приложение № 1);</w:t>
      </w:r>
    </w:p>
    <w:p w14:paraId="4733D337" w14:textId="77777777" w:rsidR="00FB1D88" w:rsidRPr="00EE783D" w:rsidRDefault="00FB1D88" w:rsidP="0006361D">
      <w:pPr>
        <w:ind w:left="-1134" w:firstLine="567"/>
        <w:jc w:val="both"/>
        <w:rPr>
          <w:sz w:val="22"/>
          <w:szCs w:val="22"/>
        </w:rPr>
      </w:pPr>
      <w:r w:rsidRPr="00EE783D">
        <w:rPr>
          <w:sz w:val="22"/>
          <w:szCs w:val="22"/>
        </w:rPr>
        <w:t>- график платежей (Приложение № 2);</w:t>
      </w:r>
    </w:p>
    <w:p w14:paraId="2A3AC6EA" w14:textId="77777777" w:rsidR="00FB1D88" w:rsidRPr="00EE783D" w:rsidRDefault="00FB1D88" w:rsidP="0006361D">
      <w:pPr>
        <w:ind w:left="-1134" w:firstLine="567"/>
        <w:jc w:val="both"/>
        <w:rPr>
          <w:sz w:val="22"/>
          <w:szCs w:val="22"/>
        </w:rPr>
      </w:pPr>
      <w:r w:rsidRPr="00EE783D">
        <w:rPr>
          <w:sz w:val="22"/>
          <w:szCs w:val="22"/>
        </w:rPr>
        <w:t>- план Объекта долевого строительства и схема расположения на поэтажном плане (Приложение № 3).</w:t>
      </w:r>
    </w:p>
    <w:p w14:paraId="2BEDD900" w14:textId="71781173" w:rsidR="00FB1D88" w:rsidRPr="00EE783D" w:rsidRDefault="00FB1D88" w:rsidP="0006361D">
      <w:pPr>
        <w:ind w:left="-1134" w:firstLine="567"/>
        <w:jc w:val="both"/>
        <w:rPr>
          <w:sz w:val="22"/>
          <w:szCs w:val="22"/>
        </w:rPr>
      </w:pPr>
      <w:r w:rsidRPr="00EE783D">
        <w:rPr>
          <w:sz w:val="22"/>
          <w:szCs w:val="22"/>
        </w:rPr>
        <w:t>9.1</w:t>
      </w:r>
      <w:r w:rsidR="0021455D" w:rsidRPr="00EE783D">
        <w:rPr>
          <w:sz w:val="22"/>
          <w:szCs w:val="22"/>
        </w:rPr>
        <w:t>6</w:t>
      </w:r>
      <w:r w:rsidRPr="00EE783D">
        <w:rPr>
          <w:sz w:val="22"/>
          <w:szCs w:val="22"/>
        </w:rPr>
        <w:t xml:space="preserve">. Настоящий Договор прошит, составлен в </w:t>
      </w:r>
      <w:r w:rsidR="00A72484" w:rsidRPr="00EE783D">
        <w:rPr>
          <w:sz w:val="22"/>
          <w:szCs w:val="22"/>
        </w:rPr>
        <w:t>двух</w:t>
      </w:r>
      <w:r w:rsidRPr="00EE783D">
        <w:rPr>
          <w:sz w:val="22"/>
          <w:szCs w:val="22"/>
        </w:rPr>
        <w:t xml:space="preserve"> экземплярах, имеющих равную юридическую силу: один экземпляр для Участника долевого строительства, один – для Застройщика</w:t>
      </w:r>
      <w:r w:rsidR="009467D8" w:rsidRPr="00EE783D">
        <w:rPr>
          <w:sz w:val="22"/>
          <w:szCs w:val="22"/>
        </w:rPr>
        <w:t>.</w:t>
      </w:r>
    </w:p>
    <w:p w14:paraId="5EAA8E3E" w14:textId="77777777" w:rsidR="009D1B54" w:rsidRPr="00EE783D" w:rsidRDefault="009D1B54" w:rsidP="0006361D">
      <w:pPr>
        <w:ind w:left="-1134" w:firstLine="567"/>
        <w:jc w:val="both"/>
        <w:rPr>
          <w:sz w:val="22"/>
          <w:szCs w:val="22"/>
        </w:rPr>
      </w:pPr>
    </w:p>
    <w:p w14:paraId="70AFA03E" w14:textId="77777777" w:rsidR="009D1B54" w:rsidRPr="00EE783D" w:rsidRDefault="009D1B54" w:rsidP="0006361D">
      <w:pPr>
        <w:ind w:left="-1134" w:firstLine="567"/>
        <w:jc w:val="center"/>
        <w:rPr>
          <w:b/>
          <w:sz w:val="22"/>
          <w:szCs w:val="22"/>
        </w:rPr>
      </w:pPr>
      <w:r w:rsidRPr="00EE783D">
        <w:rPr>
          <w:b/>
          <w:sz w:val="22"/>
          <w:szCs w:val="22"/>
        </w:rPr>
        <w:t>10. АДРЕСА И РЕКВИЗИТЫ СТОРОН</w:t>
      </w:r>
    </w:p>
    <w:p w14:paraId="1CA35599" w14:textId="77777777" w:rsidR="009D1B54" w:rsidRPr="00EE783D" w:rsidRDefault="009D1B54" w:rsidP="0006361D">
      <w:pPr>
        <w:ind w:left="-1134" w:firstLine="567"/>
        <w:jc w:val="both"/>
        <w:rPr>
          <w:sz w:val="22"/>
          <w:szCs w:val="22"/>
        </w:rPr>
      </w:pPr>
    </w:p>
    <w:tbl>
      <w:tblPr>
        <w:tblStyle w:val="af3"/>
        <w:tblW w:w="1034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1"/>
      </w:tblGrid>
      <w:tr w:rsidR="00EE783D" w:rsidRPr="00EE783D" w14:paraId="1714CC0B" w14:textId="77777777" w:rsidTr="00F54AD6">
        <w:trPr>
          <w:trHeight w:val="3446"/>
        </w:trPr>
        <w:tc>
          <w:tcPr>
            <w:tcW w:w="5142" w:type="dxa"/>
          </w:tcPr>
          <w:p w14:paraId="411797CA" w14:textId="77777777" w:rsidR="009D1B54" w:rsidRPr="00EE783D" w:rsidRDefault="009D1B54" w:rsidP="0006361D">
            <w:pPr>
              <w:tabs>
                <w:tab w:val="left" w:pos="0"/>
                <w:tab w:val="left" w:pos="542"/>
                <w:tab w:val="left" w:pos="851"/>
                <w:tab w:val="left" w:pos="993"/>
              </w:tabs>
              <w:snapToGrid w:val="0"/>
              <w:spacing w:before="14"/>
              <w:ind w:left="34" w:hanging="7"/>
              <w:jc w:val="both"/>
              <w:rPr>
                <w:b/>
                <w:bCs/>
                <w:sz w:val="22"/>
                <w:szCs w:val="22"/>
              </w:rPr>
            </w:pPr>
            <w:r w:rsidRPr="00EE783D">
              <w:rPr>
                <w:b/>
                <w:bCs/>
                <w:sz w:val="22"/>
                <w:szCs w:val="22"/>
              </w:rPr>
              <w:t xml:space="preserve">Застройщик: </w:t>
            </w:r>
          </w:p>
          <w:p w14:paraId="4126E59E" w14:textId="77777777" w:rsidR="008E33F1" w:rsidRPr="00EE783D" w:rsidRDefault="008E33F1" w:rsidP="0006361D">
            <w:pPr>
              <w:tabs>
                <w:tab w:val="left" w:pos="0"/>
                <w:tab w:val="left" w:pos="542"/>
                <w:tab w:val="left" w:pos="851"/>
                <w:tab w:val="left" w:pos="993"/>
              </w:tabs>
              <w:snapToGrid w:val="0"/>
              <w:spacing w:before="14"/>
              <w:ind w:left="34" w:hanging="7"/>
              <w:jc w:val="both"/>
              <w:rPr>
                <w:b/>
                <w:bCs/>
                <w:sz w:val="22"/>
                <w:szCs w:val="22"/>
              </w:rPr>
            </w:pPr>
          </w:p>
          <w:p w14:paraId="0C43B1F2" w14:textId="23C7DF5C" w:rsidR="001D3723" w:rsidRPr="00EE783D" w:rsidRDefault="001D3723" w:rsidP="0006361D">
            <w:pPr>
              <w:tabs>
                <w:tab w:val="left" w:pos="0"/>
              </w:tabs>
              <w:ind w:hanging="7"/>
              <w:rPr>
                <w:b/>
                <w:sz w:val="22"/>
                <w:szCs w:val="22"/>
              </w:rPr>
            </w:pPr>
            <w:r w:rsidRPr="00EE783D">
              <w:rPr>
                <w:b/>
                <w:sz w:val="22"/>
                <w:szCs w:val="22"/>
              </w:rPr>
              <w:t>ООО Специализированный застройщик «</w:t>
            </w:r>
            <w:r w:rsidR="00582867" w:rsidRPr="00EE783D">
              <w:rPr>
                <w:b/>
                <w:sz w:val="22"/>
                <w:szCs w:val="22"/>
              </w:rPr>
              <w:t>Энергия</w:t>
            </w:r>
            <w:r w:rsidRPr="00EE783D">
              <w:rPr>
                <w:b/>
                <w:sz w:val="22"/>
                <w:szCs w:val="22"/>
              </w:rPr>
              <w:t>»</w:t>
            </w:r>
          </w:p>
          <w:p w14:paraId="1C0E58B3" w14:textId="465E3FBB" w:rsidR="001D3723" w:rsidRPr="00EE783D" w:rsidRDefault="001D3723" w:rsidP="0006361D">
            <w:pPr>
              <w:tabs>
                <w:tab w:val="left" w:pos="0"/>
              </w:tabs>
              <w:ind w:hanging="7"/>
              <w:rPr>
                <w:sz w:val="22"/>
                <w:szCs w:val="22"/>
              </w:rPr>
            </w:pPr>
            <w:r w:rsidRPr="00EE783D">
              <w:rPr>
                <w:sz w:val="22"/>
                <w:szCs w:val="22"/>
              </w:rPr>
              <w:t xml:space="preserve">ИНН </w:t>
            </w:r>
            <w:r w:rsidR="00582867" w:rsidRPr="00EE783D">
              <w:rPr>
                <w:sz w:val="22"/>
                <w:szCs w:val="22"/>
              </w:rPr>
              <w:t xml:space="preserve">6671101720 </w:t>
            </w:r>
            <w:r w:rsidRPr="00EE783D">
              <w:rPr>
                <w:sz w:val="22"/>
                <w:szCs w:val="22"/>
              </w:rPr>
              <w:t xml:space="preserve"> </w:t>
            </w:r>
          </w:p>
          <w:p w14:paraId="6D6D7EF3" w14:textId="1F0148FF" w:rsidR="001D3723" w:rsidRPr="00EE783D" w:rsidRDefault="001D3723" w:rsidP="0006361D">
            <w:pPr>
              <w:tabs>
                <w:tab w:val="left" w:pos="0"/>
              </w:tabs>
              <w:ind w:hanging="7"/>
              <w:rPr>
                <w:sz w:val="22"/>
                <w:szCs w:val="22"/>
              </w:rPr>
            </w:pPr>
            <w:r w:rsidRPr="00EE783D">
              <w:rPr>
                <w:sz w:val="22"/>
                <w:szCs w:val="22"/>
              </w:rPr>
              <w:t xml:space="preserve">КПП </w:t>
            </w:r>
            <w:r w:rsidR="00582867" w:rsidRPr="00EE783D">
              <w:rPr>
                <w:sz w:val="22"/>
                <w:szCs w:val="22"/>
              </w:rPr>
              <w:t>667101001</w:t>
            </w:r>
          </w:p>
          <w:p w14:paraId="1CAC2BC3" w14:textId="2CFE05A8" w:rsidR="009D1B54" w:rsidRPr="00EE783D" w:rsidRDefault="009D1B54" w:rsidP="0006361D">
            <w:pPr>
              <w:tabs>
                <w:tab w:val="left" w:pos="0"/>
              </w:tabs>
              <w:ind w:hanging="7"/>
              <w:rPr>
                <w:sz w:val="22"/>
                <w:szCs w:val="22"/>
              </w:rPr>
            </w:pPr>
            <w:r w:rsidRPr="00EE783D">
              <w:rPr>
                <w:sz w:val="22"/>
                <w:szCs w:val="22"/>
              </w:rPr>
              <w:t xml:space="preserve">ОГРН </w:t>
            </w:r>
            <w:r w:rsidR="00582867" w:rsidRPr="00EE783D">
              <w:rPr>
                <w:sz w:val="22"/>
                <w:szCs w:val="22"/>
              </w:rPr>
              <w:t>1196658083885</w:t>
            </w:r>
          </w:p>
          <w:p w14:paraId="7AE8217D" w14:textId="77777777" w:rsidR="00582867" w:rsidRPr="00EE783D" w:rsidRDefault="00582867" w:rsidP="00582867">
            <w:pPr>
              <w:pStyle w:val="af6"/>
              <w:rPr>
                <w:sz w:val="22"/>
                <w:szCs w:val="22"/>
              </w:rPr>
            </w:pPr>
            <w:r w:rsidRPr="00EE783D">
              <w:rPr>
                <w:sz w:val="22"/>
                <w:szCs w:val="22"/>
              </w:rPr>
              <w:t>р/с 40702810716540065443</w:t>
            </w:r>
          </w:p>
          <w:p w14:paraId="3659AF2C" w14:textId="77777777" w:rsidR="00582867" w:rsidRPr="00EE783D" w:rsidRDefault="00582867" w:rsidP="00582867">
            <w:pPr>
              <w:pStyle w:val="af6"/>
              <w:rPr>
                <w:sz w:val="22"/>
                <w:szCs w:val="22"/>
              </w:rPr>
            </w:pPr>
            <w:r w:rsidRPr="00EE783D">
              <w:rPr>
                <w:sz w:val="22"/>
                <w:szCs w:val="22"/>
              </w:rPr>
              <w:t>УРАЛЬСКИЙ БАНК ПАО "СБЕРБАНК РОССИИ"</w:t>
            </w:r>
          </w:p>
          <w:p w14:paraId="29A20114" w14:textId="77777777" w:rsidR="00582867" w:rsidRPr="00EE783D" w:rsidRDefault="00582867" w:rsidP="00582867">
            <w:pPr>
              <w:tabs>
                <w:tab w:val="left" w:pos="6330"/>
              </w:tabs>
              <w:jc w:val="both"/>
              <w:rPr>
                <w:sz w:val="22"/>
                <w:szCs w:val="22"/>
              </w:rPr>
            </w:pPr>
            <w:r w:rsidRPr="00EE783D">
              <w:rPr>
                <w:sz w:val="22"/>
                <w:szCs w:val="22"/>
              </w:rPr>
              <w:t>к/с 30101810500000000674</w:t>
            </w:r>
          </w:p>
          <w:p w14:paraId="1A564F1A" w14:textId="77777777" w:rsidR="00582867" w:rsidRPr="00EE783D" w:rsidRDefault="00582867" w:rsidP="00582867">
            <w:pPr>
              <w:pStyle w:val="af6"/>
              <w:rPr>
                <w:sz w:val="22"/>
                <w:szCs w:val="22"/>
              </w:rPr>
            </w:pPr>
            <w:r w:rsidRPr="00EE783D">
              <w:rPr>
                <w:sz w:val="22"/>
                <w:szCs w:val="22"/>
              </w:rPr>
              <w:t>БИК 046577674</w:t>
            </w:r>
          </w:p>
          <w:p w14:paraId="49D36A87" w14:textId="4E011382" w:rsidR="001D3723" w:rsidRPr="00EE783D" w:rsidRDefault="009D1B54" w:rsidP="00582867">
            <w:pPr>
              <w:pStyle w:val="af6"/>
              <w:rPr>
                <w:sz w:val="22"/>
                <w:szCs w:val="22"/>
              </w:rPr>
            </w:pPr>
            <w:r w:rsidRPr="00EE783D">
              <w:rPr>
                <w:sz w:val="22"/>
                <w:szCs w:val="22"/>
              </w:rPr>
              <w:t xml:space="preserve">Юридический адрес: </w:t>
            </w:r>
            <w:r w:rsidR="00582867" w:rsidRPr="00EE783D">
              <w:rPr>
                <w:sz w:val="22"/>
                <w:szCs w:val="22"/>
              </w:rPr>
              <w:t>620142 г. Екатеринбург, ул. 8 Марта, стр. 49, оф.430</w:t>
            </w:r>
          </w:p>
          <w:p w14:paraId="4EAA8E57" w14:textId="77777777" w:rsidR="009D1B54" w:rsidRPr="00EE783D" w:rsidRDefault="002722E5" w:rsidP="0006361D">
            <w:pPr>
              <w:tabs>
                <w:tab w:val="left" w:pos="0"/>
              </w:tabs>
              <w:jc w:val="both"/>
              <w:rPr>
                <w:sz w:val="22"/>
                <w:szCs w:val="22"/>
              </w:rPr>
            </w:pPr>
            <w:r w:rsidRPr="00EE783D">
              <w:rPr>
                <w:sz w:val="22"/>
                <w:szCs w:val="22"/>
              </w:rPr>
              <w:t>Тел.: 8 (343) 287-99-55</w:t>
            </w:r>
          </w:p>
        </w:tc>
        <w:tc>
          <w:tcPr>
            <w:tcW w:w="5201" w:type="dxa"/>
          </w:tcPr>
          <w:p w14:paraId="0228D82E" w14:textId="77777777" w:rsidR="00BA6193" w:rsidRPr="00EE783D" w:rsidRDefault="00BA6193" w:rsidP="00BA6193">
            <w:pPr>
              <w:autoSpaceDE w:val="0"/>
              <w:autoSpaceDN w:val="0"/>
              <w:adjustRightInd w:val="0"/>
              <w:outlineLvl w:val="0"/>
              <w:rPr>
                <w:b/>
                <w:sz w:val="22"/>
                <w:szCs w:val="22"/>
              </w:rPr>
            </w:pPr>
            <w:r w:rsidRPr="00EE783D">
              <w:rPr>
                <w:b/>
                <w:sz w:val="22"/>
                <w:szCs w:val="22"/>
              </w:rPr>
              <w:t>${</w:t>
            </w:r>
            <w:proofErr w:type="spellStart"/>
            <w:r w:rsidRPr="00EE783D">
              <w:rPr>
                <w:b/>
                <w:sz w:val="22"/>
                <w:szCs w:val="22"/>
              </w:rPr>
              <w:t>uchastnik</w:t>
            </w:r>
            <w:proofErr w:type="spellEnd"/>
            <w:r w:rsidRPr="00EE783D">
              <w:rPr>
                <w:b/>
                <w:sz w:val="22"/>
                <w:szCs w:val="22"/>
              </w:rPr>
              <w:t>}</w:t>
            </w:r>
            <w:r w:rsidRPr="00EE783D">
              <w:rPr>
                <w:b/>
                <w:bCs/>
                <w:sz w:val="22"/>
                <w:szCs w:val="22"/>
              </w:rPr>
              <w:t xml:space="preserve"> долевого строительства</w:t>
            </w:r>
            <w:r w:rsidRPr="00EE783D">
              <w:rPr>
                <w:b/>
                <w:sz w:val="22"/>
                <w:szCs w:val="22"/>
              </w:rPr>
              <w:t>:</w:t>
            </w:r>
          </w:p>
          <w:p w14:paraId="6C6CB6C8" w14:textId="77777777" w:rsidR="009D1B54" w:rsidRPr="00EE783D" w:rsidRDefault="009D1B54" w:rsidP="0006361D">
            <w:pPr>
              <w:jc w:val="both"/>
              <w:rPr>
                <w:sz w:val="22"/>
                <w:szCs w:val="22"/>
              </w:rPr>
            </w:pPr>
          </w:p>
          <w:tbl>
            <w:tblPr>
              <w:tblStyle w:val="af3"/>
              <w:tblW w:w="4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tblGrid>
            <w:tr w:rsidR="00EE783D" w:rsidRPr="00EE783D" w14:paraId="44224315" w14:textId="77777777" w:rsidTr="009D1B54">
              <w:tc>
                <w:tcPr>
                  <w:tcW w:w="4985" w:type="dxa"/>
                </w:tcPr>
                <w:p w14:paraId="56C43525" w14:textId="77777777" w:rsidR="00BA6193" w:rsidRPr="00EE783D" w:rsidRDefault="00BA6193" w:rsidP="00BA6193">
                  <w:pPr>
                    <w:autoSpaceDE w:val="0"/>
                    <w:autoSpaceDN w:val="0"/>
                    <w:adjustRightInd w:val="0"/>
                    <w:ind w:left="-78"/>
                    <w:outlineLvl w:val="0"/>
                    <w:rPr>
                      <w:b/>
                      <w:sz w:val="22"/>
                      <w:szCs w:val="22"/>
                    </w:rPr>
                  </w:pPr>
                  <w:r w:rsidRPr="00EE783D">
                    <w:rPr>
                      <w:b/>
                      <w:sz w:val="22"/>
                      <w:szCs w:val="22"/>
                    </w:rPr>
                    <w:t>${contacts.name}</w:t>
                  </w:r>
                </w:p>
                <w:p w14:paraId="4037AD40" w14:textId="77777777" w:rsidR="00BA6193" w:rsidRPr="00EE783D" w:rsidRDefault="00BA6193" w:rsidP="00BA6193">
                  <w:pPr>
                    <w:autoSpaceDE w:val="0"/>
                    <w:autoSpaceDN w:val="0"/>
                    <w:adjustRightInd w:val="0"/>
                    <w:ind w:left="-78"/>
                    <w:outlineLvl w:val="0"/>
                    <w:rPr>
                      <w:bCs/>
                      <w:sz w:val="22"/>
                      <w:szCs w:val="22"/>
                    </w:rPr>
                  </w:pPr>
                  <w:r w:rsidRPr="00EE783D">
                    <w:rPr>
                      <w:bCs/>
                      <w:sz w:val="22"/>
                      <w:szCs w:val="22"/>
                    </w:rPr>
                    <w:t>Дата рождения: ${</w:t>
                  </w:r>
                  <w:proofErr w:type="spellStart"/>
                  <w:r w:rsidRPr="00EE783D">
                    <w:rPr>
                      <w:bCs/>
                      <w:sz w:val="22"/>
                      <w:szCs w:val="22"/>
                    </w:rPr>
                    <w:t>contacts.dob</w:t>
                  </w:r>
                  <w:proofErr w:type="spellEnd"/>
                  <w:r w:rsidRPr="00EE783D">
                    <w:rPr>
                      <w:bCs/>
                      <w:sz w:val="22"/>
                      <w:szCs w:val="22"/>
                    </w:rPr>
                    <w:t>} г.р.</w:t>
                  </w:r>
                </w:p>
                <w:p w14:paraId="32FE3DCD" w14:textId="77777777" w:rsidR="00BA6193" w:rsidRPr="00EE783D" w:rsidRDefault="00BA6193" w:rsidP="00BA6193">
                  <w:pPr>
                    <w:autoSpaceDE w:val="0"/>
                    <w:autoSpaceDN w:val="0"/>
                    <w:adjustRightInd w:val="0"/>
                    <w:ind w:left="-78"/>
                    <w:outlineLvl w:val="0"/>
                    <w:rPr>
                      <w:b/>
                      <w:sz w:val="22"/>
                      <w:szCs w:val="22"/>
                    </w:rPr>
                  </w:pPr>
                  <w:r w:rsidRPr="00EE783D">
                    <w:rPr>
                      <w:bCs/>
                      <w:sz w:val="22"/>
                      <w:szCs w:val="22"/>
                    </w:rPr>
                    <w:t>Паспорт гражданина РФ: ${</w:t>
                  </w:r>
                  <w:proofErr w:type="spellStart"/>
                  <w:r w:rsidRPr="00EE783D">
                    <w:rPr>
                      <w:bCs/>
                      <w:sz w:val="22"/>
                      <w:szCs w:val="22"/>
                    </w:rPr>
                    <w:t>contacts.passport_num</w:t>
                  </w:r>
                  <w:proofErr w:type="spellEnd"/>
                  <w:r w:rsidRPr="00EE783D">
                    <w:rPr>
                      <w:bCs/>
                      <w:sz w:val="22"/>
                      <w:szCs w:val="22"/>
                    </w:rPr>
                    <w:t>}, выдан ${</w:t>
                  </w:r>
                  <w:proofErr w:type="spellStart"/>
                  <w:r w:rsidRPr="00EE783D">
                    <w:rPr>
                      <w:bCs/>
                      <w:sz w:val="22"/>
                      <w:szCs w:val="22"/>
                    </w:rPr>
                    <w:t>contacts.passport_organ</w:t>
                  </w:r>
                  <w:proofErr w:type="spellEnd"/>
                  <w:r w:rsidRPr="00EE783D">
                    <w:rPr>
                      <w:bCs/>
                      <w:sz w:val="22"/>
                      <w:szCs w:val="22"/>
                    </w:rPr>
                    <w:t>} ${</w:t>
                  </w:r>
                  <w:proofErr w:type="spellStart"/>
                  <w:r w:rsidRPr="00EE783D">
                    <w:rPr>
                      <w:bCs/>
                      <w:sz w:val="22"/>
                      <w:szCs w:val="22"/>
                    </w:rPr>
                    <w:t>contacts.passport_date</w:t>
                  </w:r>
                  <w:proofErr w:type="spellEnd"/>
                  <w:r w:rsidRPr="00EE783D">
                    <w:rPr>
                      <w:bCs/>
                      <w:sz w:val="22"/>
                      <w:szCs w:val="22"/>
                    </w:rPr>
                    <w:t>} г.</w:t>
                  </w:r>
                </w:p>
                <w:p w14:paraId="5E95BB3C" w14:textId="77777777" w:rsidR="00BA6193" w:rsidRPr="00EE783D" w:rsidRDefault="00BA6193" w:rsidP="00BA6193">
                  <w:pPr>
                    <w:autoSpaceDE w:val="0"/>
                    <w:autoSpaceDN w:val="0"/>
                    <w:adjustRightInd w:val="0"/>
                    <w:ind w:left="-78"/>
                    <w:outlineLvl w:val="0"/>
                    <w:rPr>
                      <w:b/>
                      <w:sz w:val="22"/>
                      <w:szCs w:val="22"/>
                    </w:rPr>
                  </w:pPr>
                  <w:r w:rsidRPr="00EE783D">
                    <w:rPr>
                      <w:bCs/>
                      <w:sz w:val="22"/>
                      <w:szCs w:val="22"/>
                    </w:rPr>
                    <w:t>Место регистрации: ${</w:t>
                  </w:r>
                  <w:proofErr w:type="spellStart"/>
                  <w:r w:rsidRPr="00EE783D">
                    <w:rPr>
                      <w:bCs/>
                      <w:sz w:val="22"/>
                      <w:szCs w:val="22"/>
                    </w:rPr>
                    <w:t>contacts.passport_address</w:t>
                  </w:r>
                  <w:proofErr w:type="spellEnd"/>
                  <w:r w:rsidRPr="00EE783D">
                    <w:rPr>
                      <w:bCs/>
                      <w:sz w:val="22"/>
                      <w:szCs w:val="22"/>
                    </w:rPr>
                    <w:t>}</w:t>
                  </w:r>
                </w:p>
                <w:p w14:paraId="313CDDDD" w14:textId="77777777" w:rsidR="00BA6193" w:rsidRPr="00EE783D" w:rsidRDefault="00BA6193" w:rsidP="00BA6193">
                  <w:pPr>
                    <w:autoSpaceDE w:val="0"/>
                    <w:autoSpaceDN w:val="0"/>
                    <w:adjustRightInd w:val="0"/>
                    <w:ind w:left="-78"/>
                    <w:outlineLvl w:val="0"/>
                    <w:rPr>
                      <w:sz w:val="22"/>
                      <w:szCs w:val="22"/>
                    </w:rPr>
                  </w:pPr>
                  <w:r w:rsidRPr="00EE783D">
                    <w:rPr>
                      <w:bCs/>
                      <w:sz w:val="22"/>
                      <w:szCs w:val="22"/>
                    </w:rPr>
                    <w:t>Адрес электронной почты:</w:t>
                  </w:r>
                  <w:r w:rsidRPr="00EE783D">
                    <w:rPr>
                      <w:sz w:val="22"/>
                      <w:szCs w:val="22"/>
                    </w:rPr>
                    <w:t xml:space="preserve"> ${</w:t>
                  </w:r>
                  <w:proofErr w:type="spellStart"/>
                  <w:r w:rsidRPr="00EE783D">
                    <w:rPr>
                      <w:sz w:val="22"/>
                      <w:szCs w:val="22"/>
                    </w:rPr>
                    <w:t>contacts.emails</w:t>
                  </w:r>
                  <w:proofErr w:type="spellEnd"/>
                  <w:r w:rsidRPr="00EE783D">
                    <w:rPr>
                      <w:sz w:val="22"/>
                      <w:szCs w:val="22"/>
                    </w:rPr>
                    <w:t>}</w:t>
                  </w:r>
                </w:p>
                <w:p w14:paraId="071844CD" w14:textId="77777777" w:rsidR="00BA6193" w:rsidRPr="00EE783D" w:rsidRDefault="00BA6193" w:rsidP="00BA6193">
                  <w:pPr>
                    <w:autoSpaceDE w:val="0"/>
                    <w:autoSpaceDN w:val="0"/>
                    <w:adjustRightInd w:val="0"/>
                    <w:ind w:left="-78"/>
                    <w:outlineLvl w:val="0"/>
                    <w:rPr>
                      <w:bCs/>
                      <w:sz w:val="22"/>
                      <w:szCs w:val="22"/>
                    </w:rPr>
                  </w:pPr>
                  <w:r w:rsidRPr="00EE783D">
                    <w:rPr>
                      <w:bCs/>
                      <w:sz w:val="22"/>
                      <w:szCs w:val="22"/>
                    </w:rPr>
                    <w:t>Тел: ${</w:t>
                  </w:r>
                  <w:proofErr w:type="spellStart"/>
                  <w:r w:rsidRPr="00EE783D">
                    <w:rPr>
                      <w:bCs/>
                      <w:sz w:val="22"/>
                      <w:szCs w:val="22"/>
                    </w:rPr>
                    <w:t>contacts.phones</w:t>
                  </w:r>
                  <w:proofErr w:type="spellEnd"/>
                  <w:r w:rsidRPr="00EE783D">
                    <w:rPr>
                      <w:bCs/>
                      <w:sz w:val="22"/>
                      <w:szCs w:val="22"/>
                    </w:rPr>
                    <w:t>}</w:t>
                  </w:r>
                </w:p>
                <w:p w14:paraId="2D0750DE" w14:textId="77777777" w:rsidR="009D1B54" w:rsidRPr="00EE783D" w:rsidRDefault="009D1B54" w:rsidP="0006361D">
                  <w:pPr>
                    <w:jc w:val="both"/>
                    <w:rPr>
                      <w:sz w:val="22"/>
                      <w:szCs w:val="22"/>
                    </w:rPr>
                  </w:pPr>
                </w:p>
                <w:p w14:paraId="0CB62E7E" w14:textId="77777777" w:rsidR="002722E5" w:rsidRPr="00EE783D" w:rsidRDefault="002722E5" w:rsidP="0006361D">
                  <w:pPr>
                    <w:jc w:val="both"/>
                    <w:rPr>
                      <w:sz w:val="22"/>
                      <w:szCs w:val="22"/>
                    </w:rPr>
                  </w:pPr>
                </w:p>
              </w:tc>
            </w:tr>
          </w:tbl>
          <w:p w14:paraId="71745604" w14:textId="77777777" w:rsidR="009D1B54" w:rsidRPr="00EE783D" w:rsidRDefault="009D1B54" w:rsidP="0006361D">
            <w:pPr>
              <w:jc w:val="both"/>
              <w:rPr>
                <w:sz w:val="22"/>
                <w:szCs w:val="22"/>
              </w:rPr>
            </w:pPr>
          </w:p>
        </w:tc>
      </w:tr>
    </w:tbl>
    <w:p w14:paraId="13E48DC0" w14:textId="77777777" w:rsidR="0043555F" w:rsidRPr="00EE783D" w:rsidRDefault="0043555F" w:rsidP="0006361D">
      <w:pPr>
        <w:autoSpaceDE w:val="0"/>
        <w:autoSpaceDN w:val="0"/>
        <w:adjustRightInd w:val="0"/>
        <w:outlineLvl w:val="0"/>
        <w:rPr>
          <w:sz w:val="22"/>
          <w:szCs w:val="22"/>
        </w:rPr>
      </w:pPr>
    </w:p>
    <w:p w14:paraId="421ECABA" w14:textId="77777777" w:rsidR="00101E18" w:rsidRPr="00EE783D" w:rsidRDefault="00915497" w:rsidP="0006361D">
      <w:pPr>
        <w:ind w:left="-1134" w:firstLine="480"/>
        <w:jc w:val="center"/>
        <w:rPr>
          <w:b/>
          <w:sz w:val="22"/>
          <w:szCs w:val="22"/>
        </w:rPr>
      </w:pPr>
      <w:r w:rsidRPr="00EE783D">
        <w:rPr>
          <w:b/>
          <w:sz w:val="22"/>
          <w:szCs w:val="22"/>
        </w:rPr>
        <w:t>11. ПОДПИСИ СТОРОН</w:t>
      </w:r>
    </w:p>
    <w:p w14:paraId="32542274" w14:textId="77777777" w:rsidR="009D1B54" w:rsidRPr="00EE783D" w:rsidRDefault="009D1B54" w:rsidP="0006361D">
      <w:pPr>
        <w:ind w:left="-1134" w:firstLine="480"/>
        <w:jc w:val="center"/>
        <w:rPr>
          <w:b/>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EE783D" w:rsidRPr="00EE783D" w14:paraId="23D25375" w14:textId="77777777" w:rsidTr="00F54AD6">
        <w:trPr>
          <w:trHeight w:val="1856"/>
        </w:trPr>
        <w:tc>
          <w:tcPr>
            <w:tcW w:w="5103" w:type="dxa"/>
          </w:tcPr>
          <w:p w14:paraId="60BA90A8" w14:textId="77777777" w:rsidR="009D1B54" w:rsidRPr="00EE783D" w:rsidRDefault="009D1B54" w:rsidP="0006361D">
            <w:pPr>
              <w:rPr>
                <w:b/>
                <w:sz w:val="22"/>
                <w:szCs w:val="22"/>
              </w:rPr>
            </w:pPr>
            <w:r w:rsidRPr="00EE783D">
              <w:rPr>
                <w:b/>
                <w:sz w:val="22"/>
                <w:szCs w:val="22"/>
              </w:rPr>
              <w:t>Застройщик:</w:t>
            </w:r>
          </w:p>
          <w:p w14:paraId="704C7909" w14:textId="77777777" w:rsidR="009D1B54" w:rsidRPr="00EE783D" w:rsidRDefault="009D1B54" w:rsidP="0006361D">
            <w:pPr>
              <w:jc w:val="both"/>
              <w:rPr>
                <w:bCs/>
                <w:sz w:val="22"/>
                <w:szCs w:val="22"/>
              </w:rPr>
            </w:pPr>
            <w:r w:rsidRPr="00EE783D">
              <w:rPr>
                <w:bCs/>
                <w:sz w:val="22"/>
                <w:szCs w:val="22"/>
              </w:rPr>
              <w:t>Директор</w:t>
            </w:r>
            <w:r w:rsidRPr="00EE783D">
              <w:rPr>
                <w:bCs/>
                <w:sz w:val="22"/>
                <w:szCs w:val="22"/>
              </w:rPr>
              <w:tab/>
            </w:r>
          </w:p>
          <w:p w14:paraId="40CC3FB6" w14:textId="0387E44A" w:rsidR="009D1B54" w:rsidRPr="00EE783D" w:rsidRDefault="00334089" w:rsidP="0006361D">
            <w:pPr>
              <w:jc w:val="both"/>
              <w:rPr>
                <w:bCs/>
                <w:sz w:val="22"/>
                <w:szCs w:val="22"/>
              </w:rPr>
            </w:pPr>
            <w:r w:rsidRPr="00EE783D">
              <w:rPr>
                <w:bCs/>
                <w:sz w:val="22"/>
                <w:szCs w:val="22"/>
              </w:rPr>
              <w:t>ООО СЗ «</w:t>
            </w:r>
            <w:r w:rsidR="00582867" w:rsidRPr="00EE783D">
              <w:rPr>
                <w:bCs/>
                <w:sz w:val="22"/>
                <w:szCs w:val="22"/>
              </w:rPr>
              <w:t>Энергия</w:t>
            </w:r>
            <w:r w:rsidRPr="00EE783D">
              <w:rPr>
                <w:bCs/>
                <w:sz w:val="22"/>
                <w:szCs w:val="22"/>
              </w:rPr>
              <w:t>»</w:t>
            </w:r>
          </w:p>
          <w:p w14:paraId="76B50341" w14:textId="77777777" w:rsidR="009D1B54" w:rsidRPr="00EE783D" w:rsidRDefault="009D1B54" w:rsidP="0006361D">
            <w:pPr>
              <w:rPr>
                <w:b/>
                <w:sz w:val="22"/>
                <w:szCs w:val="22"/>
              </w:rPr>
            </w:pPr>
          </w:p>
          <w:p w14:paraId="194AC229" w14:textId="77777777" w:rsidR="00334089" w:rsidRPr="00EE783D" w:rsidRDefault="00334089" w:rsidP="0006361D">
            <w:pPr>
              <w:rPr>
                <w:b/>
                <w:sz w:val="22"/>
                <w:szCs w:val="22"/>
              </w:rPr>
            </w:pPr>
          </w:p>
          <w:p w14:paraId="7EAA38CB" w14:textId="1B245D00" w:rsidR="00127230" w:rsidRPr="00EE783D" w:rsidRDefault="00334089" w:rsidP="0006361D">
            <w:pPr>
              <w:rPr>
                <w:bCs/>
                <w:sz w:val="22"/>
                <w:szCs w:val="22"/>
              </w:rPr>
            </w:pPr>
            <w:r w:rsidRPr="00EE783D">
              <w:rPr>
                <w:bCs/>
                <w:sz w:val="22"/>
                <w:szCs w:val="22"/>
              </w:rPr>
              <w:t>____________________/</w:t>
            </w:r>
            <w:r w:rsidR="00582867" w:rsidRPr="00EE783D">
              <w:rPr>
                <w:bCs/>
                <w:sz w:val="22"/>
                <w:szCs w:val="22"/>
              </w:rPr>
              <w:t xml:space="preserve">Ю.А. Дягилева </w:t>
            </w:r>
            <w:r w:rsidR="00D15689" w:rsidRPr="00EE783D">
              <w:rPr>
                <w:bCs/>
                <w:sz w:val="22"/>
                <w:szCs w:val="22"/>
              </w:rPr>
              <w:t>/</w:t>
            </w:r>
          </w:p>
          <w:p w14:paraId="640767F3" w14:textId="3EF2AB81" w:rsidR="009D1B54" w:rsidRPr="00EE783D" w:rsidRDefault="00334089" w:rsidP="0006361D">
            <w:pPr>
              <w:rPr>
                <w:b/>
                <w:sz w:val="22"/>
                <w:szCs w:val="22"/>
              </w:rPr>
            </w:pPr>
            <w:proofErr w:type="spellStart"/>
            <w:r w:rsidRPr="00EE783D">
              <w:rPr>
                <w:bCs/>
                <w:sz w:val="22"/>
                <w:szCs w:val="22"/>
              </w:rPr>
              <w:t>м.п</w:t>
            </w:r>
            <w:proofErr w:type="spellEnd"/>
            <w:r w:rsidRPr="00EE783D">
              <w:rPr>
                <w:bCs/>
                <w:sz w:val="22"/>
                <w:szCs w:val="22"/>
              </w:rPr>
              <w:t>.</w:t>
            </w:r>
          </w:p>
        </w:tc>
        <w:tc>
          <w:tcPr>
            <w:tcW w:w="5245" w:type="dxa"/>
          </w:tcPr>
          <w:p w14:paraId="7DF68E0B" w14:textId="77777777" w:rsidR="00BA6193" w:rsidRPr="00EE783D" w:rsidRDefault="00BA6193" w:rsidP="00BA6193">
            <w:pPr>
              <w:ind w:left="31"/>
              <w:rPr>
                <w:b/>
                <w:sz w:val="22"/>
                <w:szCs w:val="22"/>
              </w:rPr>
            </w:pPr>
            <w:r w:rsidRPr="00EE783D">
              <w:rPr>
                <w:b/>
                <w:sz w:val="22"/>
                <w:szCs w:val="22"/>
              </w:rPr>
              <w:t>${</w:t>
            </w:r>
            <w:proofErr w:type="spellStart"/>
            <w:r w:rsidRPr="00EE783D">
              <w:rPr>
                <w:b/>
                <w:sz w:val="22"/>
                <w:szCs w:val="22"/>
              </w:rPr>
              <w:t>uchastnik</w:t>
            </w:r>
            <w:proofErr w:type="spellEnd"/>
            <w:r w:rsidRPr="00EE783D">
              <w:rPr>
                <w:b/>
                <w:sz w:val="22"/>
                <w:szCs w:val="22"/>
              </w:rPr>
              <w:t>}</w:t>
            </w:r>
            <w:r w:rsidRPr="00EE783D">
              <w:rPr>
                <w:b/>
                <w:bCs/>
                <w:sz w:val="22"/>
                <w:szCs w:val="22"/>
              </w:rPr>
              <w:t xml:space="preserve"> долевого строительства</w:t>
            </w:r>
            <w:r w:rsidRPr="00EE783D">
              <w:rPr>
                <w:b/>
                <w:sz w:val="22"/>
                <w:szCs w:val="22"/>
              </w:rPr>
              <w:t>:</w:t>
            </w:r>
          </w:p>
          <w:p w14:paraId="267C7CFA" w14:textId="77777777" w:rsidR="00334089" w:rsidRPr="00EE783D" w:rsidRDefault="00334089" w:rsidP="0006361D">
            <w:pPr>
              <w:rPr>
                <w:b/>
                <w:sz w:val="22"/>
                <w:szCs w:val="22"/>
              </w:rPr>
            </w:pPr>
          </w:p>
          <w:p w14:paraId="10D349DB" w14:textId="77777777" w:rsidR="00334089" w:rsidRPr="00EE783D" w:rsidRDefault="00334089" w:rsidP="0006361D">
            <w:pPr>
              <w:rPr>
                <w:b/>
                <w:sz w:val="22"/>
                <w:szCs w:val="22"/>
              </w:rPr>
            </w:pPr>
          </w:p>
          <w:p w14:paraId="14C51188" w14:textId="77777777" w:rsidR="00334089" w:rsidRPr="00EE783D" w:rsidRDefault="00334089" w:rsidP="0006361D">
            <w:pPr>
              <w:rPr>
                <w:b/>
                <w:sz w:val="22"/>
                <w:szCs w:val="22"/>
              </w:rPr>
            </w:pPr>
          </w:p>
          <w:p w14:paraId="673E4002" w14:textId="77777777" w:rsidR="00334089" w:rsidRPr="00EE783D" w:rsidRDefault="00334089" w:rsidP="0006361D">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EE783D" w:rsidRPr="00EE783D" w14:paraId="2E34FDFB" w14:textId="77777777" w:rsidTr="00F54AD6">
              <w:tc>
                <w:tcPr>
                  <w:tcW w:w="5134" w:type="dxa"/>
                </w:tcPr>
                <w:p w14:paraId="5A2A7001" w14:textId="4C1D546E" w:rsidR="00334089" w:rsidRPr="00EE783D" w:rsidRDefault="00BA6193" w:rsidP="0006361D">
                  <w:pPr>
                    <w:rPr>
                      <w:bCs/>
                      <w:sz w:val="22"/>
                      <w:szCs w:val="22"/>
                    </w:rPr>
                  </w:pPr>
                  <w:r w:rsidRPr="00EE783D">
                    <w:rPr>
                      <w:bCs/>
                      <w:sz w:val="22"/>
                      <w:szCs w:val="22"/>
                    </w:rPr>
                    <w:t>____________________/${contacts.get_io_name_2}/</w:t>
                  </w:r>
                </w:p>
                <w:p w14:paraId="2917CA0E" w14:textId="77777777" w:rsidR="00334089" w:rsidRPr="00EE783D" w:rsidRDefault="00334089" w:rsidP="0006361D">
                  <w:pPr>
                    <w:rPr>
                      <w:bCs/>
                      <w:sz w:val="22"/>
                      <w:szCs w:val="22"/>
                    </w:rPr>
                  </w:pPr>
                </w:p>
                <w:p w14:paraId="10AF3FF3" w14:textId="77777777" w:rsidR="00334089" w:rsidRPr="00EE783D" w:rsidRDefault="00334089" w:rsidP="0006361D">
                  <w:pPr>
                    <w:rPr>
                      <w:b/>
                      <w:sz w:val="22"/>
                      <w:szCs w:val="22"/>
                    </w:rPr>
                  </w:pPr>
                </w:p>
              </w:tc>
            </w:tr>
          </w:tbl>
          <w:p w14:paraId="42006292" w14:textId="77777777" w:rsidR="00334089" w:rsidRPr="00EE783D" w:rsidRDefault="00334089" w:rsidP="0006361D">
            <w:pPr>
              <w:rPr>
                <w:b/>
                <w:sz w:val="22"/>
                <w:szCs w:val="22"/>
              </w:rPr>
            </w:pPr>
          </w:p>
        </w:tc>
      </w:tr>
    </w:tbl>
    <w:p w14:paraId="56D86FDE" w14:textId="77777777" w:rsidR="00205E72" w:rsidRPr="00EE783D" w:rsidRDefault="00334089" w:rsidP="0006361D">
      <w:pPr>
        <w:spacing w:after="160" w:line="259" w:lineRule="auto"/>
        <w:rPr>
          <w:sz w:val="22"/>
          <w:szCs w:val="22"/>
        </w:rPr>
      </w:pPr>
      <w:r w:rsidRPr="00EE783D">
        <w:rPr>
          <w:sz w:val="22"/>
          <w:szCs w:val="22"/>
        </w:rPr>
        <w:br w:type="page"/>
      </w:r>
    </w:p>
    <w:p w14:paraId="4848729C" w14:textId="77777777" w:rsidR="0019557E" w:rsidRPr="00EE783D" w:rsidRDefault="0043555F" w:rsidP="0006361D">
      <w:pPr>
        <w:ind w:left="-567"/>
        <w:jc w:val="center"/>
        <w:rPr>
          <w:sz w:val="22"/>
          <w:szCs w:val="22"/>
          <w:lang w:val="en-US"/>
        </w:rPr>
      </w:pPr>
      <w:r w:rsidRPr="00EE783D">
        <w:rPr>
          <w:sz w:val="22"/>
          <w:szCs w:val="22"/>
        </w:rPr>
        <w:t>ПРИЛОЖЕНИЕ</w:t>
      </w:r>
      <w:r w:rsidRPr="00EE783D">
        <w:rPr>
          <w:sz w:val="22"/>
          <w:szCs w:val="22"/>
          <w:lang w:val="en-US"/>
        </w:rPr>
        <w:t xml:space="preserve"> № 1</w:t>
      </w:r>
    </w:p>
    <w:p w14:paraId="7CCA8566" w14:textId="77777777" w:rsidR="00F9011A" w:rsidRPr="00EE783D" w:rsidRDefault="00F9011A" w:rsidP="00F9011A">
      <w:pPr>
        <w:ind w:left="-567"/>
        <w:jc w:val="center"/>
        <w:rPr>
          <w:sz w:val="22"/>
          <w:szCs w:val="22"/>
          <w:lang w:val="en-US"/>
        </w:rPr>
      </w:pPr>
      <w:r w:rsidRPr="00EE783D">
        <w:rPr>
          <w:sz w:val="22"/>
          <w:szCs w:val="22"/>
        </w:rPr>
        <w:t>к</w:t>
      </w:r>
      <w:r w:rsidRPr="00EE783D">
        <w:rPr>
          <w:sz w:val="22"/>
          <w:szCs w:val="22"/>
          <w:lang w:val="en-US"/>
        </w:rPr>
        <w:t xml:space="preserve"> </w:t>
      </w:r>
      <w:r w:rsidRPr="00EE783D">
        <w:rPr>
          <w:sz w:val="22"/>
          <w:szCs w:val="22"/>
        </w:rPr>
        <w:t>договору</w:t>
      </w:r>
      <w:r w:rsidRPr="00EE783D">
        <w:rPr>
          <w:sz w:val="22"/>
          <w:szCs w:val="22"/>
          <w:lang w:val="en-US"/>
        </w:rPr>
        <w:t xml:space="preserve"> № ${</w:t>
      </w:r>
      <w:proofErr w:type="spellStart"/>
      <w:r w:rsidRPr="00EE783D">
        <w:rPr>
          <w:sz w:val="22"/>
          <w:szCs w:val="22"/>
          <w:lang w:val="en-US"/>
        </w:rPr>
        <w:t>estate_deal.agreement_number</w:t>
      </w:r>
      <w:proofErr w:type="spellEnd"/>
      <w:r w:rsidRPr="00EE783D">
        <w:rPr>
          <w:sz w:val="22"/>
          <w:szCs w:val="22"/>
          <w:lang w:val="en-US"/>
        </w:rPr>
        <w:t>}</w:t>
      </w:r>
    </w:p>
    <w:p w14:paraId="006C87C1" w14:textId="77777777" w:rsidR="00F9011A" w:rsidRPr="00EE783D" w:rsidRDefault="00F9011A" w:rsidP="00F9011A">
      <w:pPr>
        <w:ind w:left="-567"/>
        <w:jc w:val="center"/>
        <w:rPr>
          <w:sz w:val="22"/>
          <w:szCs w:val="22"/>
        </w:rPr>
      </w:pPr>
      <w:r w:rsidRPr="00EE783D">
        <w:rPr>
          <w:sz w:val="22"/>
          <w:szCs w:val="22"/>
        </w:rPr>
        <w:t>участия в долевом строительстве от ${</w:t>
      </w:r>
      <w:proofErr w:type="spellStart"/>
      <w:r w:rsidRPr="00EE783D">
        <w:rPr>
          <w:sz w:val="22"/>
          <w:szCs w:val="22"/>
        </w:rPr>
        <w:t>estate_deal.agreement_date_propis</w:t>
      </w:r>
      <w:proofErr w:type="spellEnd"/>
      <w:r w:rsidRPr="00EE783D">
        <w:rPr>
          <w:sz w:val="22"/>
          <w:szCs w:val="22"/>
        </w:rPr>
        <w:t>}</w:t>
      </w:r>
    </w:p>
    <w:p w14:paraId="6FC0CE15" w14:textId="77777777" w:rsidR="002722E5" w:rsidRPr="00EE783D" w:rsidRDefault="002722E5" w:rsidP="0006361D">
      <w:pPr>
        <w:ind w:left="-567"/>
        <w:jc w:val="center"/>
        <w:rPr>
          <w:sz w:val="22"/>
          <w:szCs w:val="22"/>
        </w:rPr>
      </w:pPr>
    </w:p>
    <w:tbl>
      <w:tblPr>
        <w:tblW w:w="10626" w:type="dxa"/>
        <w:tblInd w:w="-1270" w:type="dxa"/>
        <w:tblLook w:val="00A0" w:firstRow="1" w:lastRow="0" w:firstColumn="1" w:lastColumn="0" w:noHBand="0" w:noVBand="0"/>
      </w:tblPr>
      <w:tblGrid>
        <w:gridCol w:w="4486"/>
        <w:gridCol w:w="6140"/>
      </w:tblGrid>
      <w:tr w:rsidR="00EE783D" w:rsidRPr="00EE783D" w14:paraId="5F49AF82" w14:textId="77777777" w:rsidTr="002722E5">
        <w:trPr>
          <w:trHeight w:val="350"/>
        </w:trPr>
        <w:tc>
          <w:tcPr>
            <w:tcW w:w="4486" w:type="dxa"/>
            <w:hideMark/>
          </w:tcPr>
          <w:p w14:paraId="52AEDF48" w14:textId="77777777" w:rsidR="002722E5" w:rsidRPr="00EE783D" w:rsidRDefault="002722E5" w:rsidP="0006361D">
            <w:pPr>
              <w:rPr>
                <w:iCs/>
                <w:sz w:val="22"/>
                <w:szCs w:val="22"/>
              </w:rPr>
            </w:pPr>
            <w:r w:rsidRPr="00EE783D">
              <w:rPr>
                <w:iCs/>
                <w:sz w:val="22"/>
                <w:szCs w:val="22"/>
              </w:rPr>
              <w:t>г. Екатеринбург</w:t>
            </w:r>
          </w:p>
        </w:tc>
        <w:tc>
          <w:tcPr>
            <w:tcW w:w="6140" w:type="dxa"/>
            <w:hideMark/>
          </w:tcPr>
          <w:p w14:paraId="19B8BD7A" w14:textId="2B75F77D" w:rsidR="002722E5" w:rsidRPr="00EE783D" w:rsidRDefault="00F9011A" w:rsidP="0006361D">
            <w:pPr>
              <w:jc w:val="right"/>
              <w:rPr>
                <w:iCs/>
                <w:sz w:val="22"/>
                <w:szCs w:val="22"/>
                <w:lang w:val="en-US"/>
              </w:rPr>
            </w:pPr>
            <w:r w:rsidRPr="00EE783D">
              <w:rPr>
                <w:sz w:val="22"/>
                <w:szCs w:val="22"/>
                <w:lang w:val="en-US"/>
              </w:rPr>
              <w:t>${</w:t>
            </w:r>
            <w:proofErr w:type="spellStart"/>
            <w:r w:rsidRPr="00EE783D">
              <w:rPr>
                <w:sz w:val="22"/>
                <w:szCs w:val="22"/>
                <w:lang w:val="en-US"/>
              </w:rPr>
              <w:t>estate_deal.agreement_date_propis</w:t>
            </w:r>
            <w:proofErr w:type="spellEnd"/>
            <w:r w:rsidRPr="00EE783D">
              <w:rPr>
                <w:sz w:val="22"/>
                <w:szCs w:val="22"/>
                <w:lang w:val="en-US"/>
              </w:rPr>
              <w:t>}</w:t>
            </w:r>
          </w:p>
        </w:tc>
      </w:tr>
    </w:tbl>
    <w:p w14:paraId="28DF054A" w14:textId="77777777" w:rsidR="002722E5" w:rsidRPr="00EE783D" w:rsidRDefault="002722E5" w:rsidP="0006361D">
      <w:pPr>
        <w:rPr>
          <w:b/>
          <w:sz w:val="22"/>
          <w:szCs w:val="22"/>
          <w:lang w:val="en-US"/>
        </w:rPr>
      </w:pPr>
    </w:p>
    <w:p w14:paraId="0EDAB36A" w14:textId="77777777" w:rsidR="0043555F" w:rsidRPr="00EE783D" w:rsidRDefault="0043555F" w:rsidP="0006361D">
      <w:pPr>
        <w:spacing w:before="120" w:after="120"/>
        <w:ind w:left="-567"/>
        <w:jc w:val="center"/>
        <w:rPr>
          <w:b/>
          <w:sz w:val="22"/>
          <w:szCs w:val="22"/>
        </w:rPr>
      </w:pPr>
      <w:r w:rsidRPr="00EE783D">
        <w:rPr>
          <w:b/>
          <w:sz w:val="22"/>
          <w:szCs w:val="22"/>
        </w:rPr>
        <w:t>ХАРАКТЕРИСТИКА ОБЪЕКТА ДОЛЕВОГО СТРОИТЕЛЬСТВА</w:t>
      </w:r>
    </w:p>
    <w:p w14:paraId="7721A094" w14:textId="77777777" w:rsidR="0043555F" w:rsidRPr="00EE783D" w:rsidRDefault="0043555F" w:rsidP="0006361D">
      <w:pPr>
        <w:pStyle w:val="a6"/>
        <w:ind w:left="-1134" w:firstLine="567"/>
        <w:jc w:val="both"/>
        <w:rPr>
          <w:sz w:val="22"/>
          <w:szCs w:val="22"/>
        </w:rPr>
      </w:pPr>
      <w:r w:rsidRPr="00EE783D">
        <w:rPr>
          <w:sz w:val="22"/>
          <w:szCs w:val="22"/>
        </w:rPr>
        <w:t>Основные характеристики Объекта долевого строительства:</w:t>
      </w:r>
    </w:p>
    <w:p w14:paraId="6E9EAE9F" w14:textId="4E82A5BF" w:rsidR="00F9011A" w:rsidRPr="00EE783D" w:rsidRDefault="00F9011A" w:rsidP="00F9011A">
      <w:pPr>
        <w:ind w:left="-1134" w:right="-1" w:firstLine="567"/>
        <w:jc w:val="both"/>
        <w:rPr>
          <w:sz w:val="22"/>
          <w:szCs w:val="22"/>
        </w:rPr>
      </w:pPr>
      <w:bookmarkStart w:id="17" w:name="_Hlk138680154"/>
      <w:r w:rsidRPr="00EE783D">
        <w:rPr>
          <w:sz w:val="22"/>
          <w:szCs w:val="22"/>
        </w:rPr>
        <w:t>этаж ${</w:t>
      </w:r>
      <w:proofErr w:type="spellStart"/>
      <w:r w:rsidRPr="00EE783D">
        <w:rPr>
          <w:sz w:val="22"/>
          <w:szCs w:val="22"/>
        </w:rPr>
        <w:t>estate.estate_floor</w:t>
      </w:r>
      <w:proofErr w:type="spellEnd"/>
      <w:r w:rsidRPr="00EE783D">
        <w:rPr>
          <w:sz w:val="22"/>
          <w:szCs w:val="22"/>
        </w:rPr>
        <w:t>}, строительный номер помещения ${</w:t>
      </w:r>
      <w:proofErr w:type="spellStart"/>
      <w:r w:rsidRPr="00EE783D">
        <w:rPr>
          <w:sz w:val="22"/>
          <w:szCs w:val="22"/>
        </w:rPr>
        <w:t>estate_deal.deal_objectnum</w:t>
      </w:r>
      <w:proofErr w:type="spellEnd"/>
      <w:r w:rsidRPr="00EE783D">
        <w:rPr>
          <w:sz w:val="22"/>
          <w:szCs w:val="22"/>
        </w:rPr>
        <w:t>}, вид: квартира, назначение: жилое, количество комнат ${</w:t>
      </w:r>
      <w:proofErr w:type="spellStart"/>
      <w:r w:rsidRPr="00EE783D">
        <w:rPr>
          <w:sz w:val="22"/>
          <w:szCs w:val="22"/>
        </w:rPr>
        <w:t>estate.estate_rooms</w:t>
      </w:r>
      <w:proofErr w:type="spellEnd"/>
      <w:r w:rsidRPr="00EE783D">
        <w:rPr>
          <w:sz w:val="22"/>
          <w:szCs w:val="22"/>
        </w:rPr>
        <w:t xml:space="preserve">}, </w:t>
      </w:r>
      <w:proofErr w:type="spellStart"/>
      <w:r w:rsidRPr="00EE783D">
        <w:rPr>
          <w:sz w:val="22"/>
          <w:szCs w:val="22"/>
        </w:rPr>
        <w:t>общая</w:t>
      </w:r>
      <w:r w:rsidR="00976C8A" w:rsidRPr="00EE783D">
        <w:rPr>
          <w:sz w:val="22"/>
          <w:szCs w:val="22"/>
        </w:rPr>
        <w:t>проектная</w:t>
      </w:r>
      <w:proofErr w:type="spellEnd"/>
      <w:r w:rsidR="00976C8A" w:rsidRPr="00EE783D">
        <w:rPr>
          <w:sz w:val="22"/>
          <w:szCs w:val="22"/>
        </w:rPr>
        <w:t xml:space="preserve"> </w:t>
      </w:r>
      <w:r w:rsidRPr="00EE783D">
        <w:rPr>
          <w:sz w:val="22"/>
          <w:szCs w:val="22"/>
        </w:rPr>
        <w:t xml:space="preserve">площадь – с учетом понижающего коэффициента площади </w:t>
      </w:r>
      <w:r w:rsidR="00FA23AB" w:rsidRPr="00EE783D">
        <w:rPr>
          <w:sz w:val="22"/>
          <w:szCs w:val="22"/>
        </w:rPr>
        <w:t xml:space="preserve">для лоджий – 0,5, </w:t>
      </w:r>
      <w:r w:rsidRPr="00EE783D">
        <w:rPr>
          <w:sz w:val="22"/>
          <w:szCs w:val="22"/>
        </w:rPr>
        <w:t>– ${</w:t>
      </w:r>
      <w:proofErr w:type="spellStart"/>
      <w:r w:rsidRPr="00EE783D">
        <w:rPr>
          <w:sz w:val="22"/>
          <w:szCs w:val="22"/>
        </w:rPr>
        <w:t>estate.estate_area</w:t>
      </w:r>
      <w:proofErr w:type="spellEnd"/>
      <w:r w:rsidRPr="00EE783D">
        <w:rPr>
          <w:sz w:val="22"/>
          <w:szCs w:val="22"/>
        </w:rPr>
        <w:t>}</w:t>
      </w:r>
      <w:proofErr w:type="spellStart"/>
      <w:r w:rsidRPr="00EE783D">
        <w:rPr>
          <w:sz w:val="22"/>
          <w:szCs w:val="22"/>
        </w:rPr>
        <w:t>кв.м</w:t>
      </w:r>
      <w:proofErr w:type="spellEnd"/>
      <w:r w:rsidRPr="00EE783D">
        <w:rPr>
          <w:sz w:val="22"/>
          <w:szCs w:val="22"/>
        </w:rPr>
        <w:t xml:space="preserve">., в объекте: </w:t>
      </w:r>
    </w:p>
    <w:p w14:paraId="3E82F5FF" w14:textId="742B7B53" w:rsidR="00B26E14" w:rsidRPr="00EE783D" w:rsidRDefault="00ED1E07" w:rsidP="00ED1E07">
      <w:pPr>
        <w:ind w:left="-1134" w:firstLine="567"/>
        <w:jc w:val="both"/>
        <w:rPr>
          <w:sz w:val="22"/>
          <w:szCs w:val="22"/>
        </w:rPr>
      </w:pPr>
      <w:r w:rsidRPr="00EE783D">
        <w:rPr>
          <w:sz w:val="22"/>
          <w:szCs w:val="22"/>
        </w:rPr>
        <w:t>Многоэтажный многоквартирный жилой дом со встроенными помещениями общественного назначения и встроенно-пристроенной подземной автостоянкой (№ 1 по ПЗУ), расположенные на земельном участке с кадастровым номером 66:41:0303004:458 по строительному адресу: Свердловская область, город Екатеринбург, ул. Энергостроителей, д. 7 (далее – МКД)</w:t>
      </w:r>
    </w:p>
    <w:p w14:paraId="1E7D2CF0" w14:textId="77777777" w:rsidR="00E10379" w:rsidRPr="00EE783D" w:rsidRDefault="00E10379" w:rsidP="00E10379">
      <w:pPr>
        <w:ind w:firstLine="567"/>
        <w:jc w:val="both"/>
        <w:rPr>
          <w:sz w:val="22"/>
          <w:szCs w:val="22"/>
        </w:rPr>
      </w:pPr>
    </w:p>
    <w:tbl>
      <w:tblPr>
        <w:tblW w:w="1020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7848"/>
      </w:tblGrid>
      <w:tr w:rsidR="00EE783D" w:rsidRPr="00EE783D" w14:paraId="43139EAF" w14:textId="77777777" w:rsidTr="006554F4">
        <w:trPr>
          <w:trHeight w:val="211"/>
        </w:trPr>
        <w:tc>
          <w:tcPr>
            <w:tcW w:w="10206" w:type="dxa"/>
            <w:gridSpan w:val="2"/>
          </w:tcPr>
          <w:p w14:paraId="4331B008" w14:textId="77777777" w:rsidR="00E10379" w:rsidRPr="00EE783D" w:rsidRDefault="00E10379" w:rsidP="00941D20">
            <w:pPr>
              <w:pStyle w:val="Default"/>
              <w:jc w:val="center"/>
              <w:rPr>
                <w:rFonts w:ascii="Times New Roman" w:hAnsi="Times New Roman" w:cs="Times New Roman"/>
                <w:b/>
                <w:bCs/>
                <w:color w:val="auto"/>
                <w:sz w:val="22"/>
                <w:szCs w:val="22"/>
              </w:rPr>
            </w:pPr>
            <w:bookmarkStart w:id="18" w:name="_Hlk191552571"/>
            <w:r w:rsidRPr="00EE783D">
              <w:rPr>
                <w:rFonts w:ascii="Times New Roman" w:hAnsi="Times New Roman" w:cs="Times New Roman"/>
                <w:b/>
                <w:bCs/>
                <w:color w:val="auto"/>
                <w:sz w:val="22"/>
                <w:szCs w:val="22"/>
              </w:rPr>
              <w:t xml:space="preserve">Характеристики жилого помещения (квартиры), являющегося Объектом долевого строительства, вид отделки </w:t>
            </w:r>
          </w:p>
          <w:p w14:paraId="643AE943" w14:textId="77777777" w:rsidR="00E10379" w:rsidRPr="00EE783D" w:rsidRDefault="00E10379" w:rsidP="00941D20">
            <w:pPr>
              <w:pStyle w:val="Default"/>
              <w:jc w:val="center"/>
              <w:rPr>
                <w:rFonts w:ascii="Times New Roman" w:hAnsi="Times New Roman" w:cs="Times New Roman"/>
                <w:color w:val="auto"/>
                <w:sz w:val="22"/>
                <w:szCs w:val="22"/>
              </w:rPr>
            </w:pPr>
          </w:p>
        </w:tc>
      </w:tr>
      <w:tr w:rsidR="00EE783D" w:rsidRPr="00EE783D" w14:paraId="5432C3B1" w14:textId="77777777" w:rsidTr="006554F4">
        <w:trPr>
          <w:trHeight w:val="93"/>
        </w:trPr>
        <w:tc>
          <w:tcPr>
            <w:tcW w:w="2358" w:type="dxa"/>
          </w:tcPr>
          <w:p w14:paraId="62BB7644" w14:textId="77777777" w:rsidR="00E10379" w:rsidRPr="00EE783D" w:rsidRDefault="00E10379" w:rsidP="00941D20">
            <w:pPr>
              <w:pStyle w:val="Default"/>
              <w:rPr>
                <w:rFonts w:ascii="Times New Roman" w:hAnsi="Times New Roman" w:cs="Times New Roman"/>
                <w:b/>
                <w:bCs/>
                <w:color w:val="auto"/>
                <w:sz w:val="22"/>
                <w:szCs w:val="22"/>
              </w:rPr>
            </w:pPr>
            <w:r w:rsidRPr="00EE783D">
              <w:rPr>
                <w:rFonts w:ascii="Times New Roman" w:hAnsi="Times New Roman" w:cs="Times New Roman"/>
                <w:b/>
                <w:bCs/>
                <w:color w:val="auto"/>
                <w:sz w:val="22"/>
                <w:szCs w:val="22"/>
              </w:rPr>
              <w:t xml:space="preserve">Виды работ </w:t>
            </w:r>
          </w:p>
        </w:tc>
        <w:tc>
          <w:tcPr>
            <w:tcW w:w="7848" w:type="dxa"/>
          </w:tcPr>
          <w:p w14:paraId="4CB4EE9C" w14:textId="77777777" w:rsidR="00E10379" w:rsidRPr="00EE783D" w:rsidRDefault="00E10379" w:rsidP="00941D20">
            <w:pPr>
              <w:pStyle w:val="Default"/>
              <w:rPr>
                <w:rFonts w:ascii="Times New Roman" w:hAnsi="Times New Roman" w:cs="Times New Roman"/>
                <w:b/>
                <w:bCs/>
                <w:color w:val="auto"/>
                <w:sz w:val="22"/>
                <w:szCs w:val="22"/>
              </w:rPr>
            </w:pPr>
            <w:r w:rsidRPr="00EE783D">
              <w:rPr>
                <w:rFonts w:ascii="Times New Roman" w:hAnsi="Times New Roman" w:cs="Times New Roman"/>
                <w:b/>
                <w:bCs/>
                <w:color w:val="auto"/>
                <w:sz w:val="22"/>
                <w:szCs w:val="22"/>
              </w:rPr>
              <w:t xml:space="preserve">Содержание работ </w:t>
            </w:r>
          </w:p>
        </w:tc>
      </w:tr>
      <w:tr w:rsidR="00EE783D" w:rsidRPr="00EE783D" w14:paraId="015A3A12" w14:textId="77777777" w:rsidTr="006554F4">
        <w:trPr>
          <w:trHeight w:val="93"/>
        </w:trPr>
        <w:tc>
          <w:tcPr>
            <w:tcW w:w="2358" w:type="dxa"/>
          </w:tcPr>
          <w:p w14:paraId="3A8A4228"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Окна </w:t>
            </w:r>
          </w:p>
        </w:tc>
        <w:tc>
          <w:tcPr>
            <w:tcW w:w="7848" w:type="dxa"/>
          </w:tcPr>
          <w:p w14:paraId="6518BEBD" w14:textId="07BFAF62"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Оконные блоки из поливинилхлоридных профилей (ПВХ) с заполнением двухкамерным стеклопакетом</w:t>
            </w:r>
            <w:r w:rsidR="0035529F" w:rsidRPr="00EE783D">
              <w:rPr>
                <w:rFonts w:ascii="Times New Roman" w:hAnsi="Times New Roman" w:cs="Times New Roman"/>
                <w:color w:val="auto"/>
                <w:sz w:val="22"/>
                <w:szCs w:val="22"/>
              </w:rPr>
              <w:t>.</w:t>
            </w:r>
          </w:p>
        </w:tc>
      </w:tr>
      <w:tr w:rsidR="00EE783D" w:rsidRPr="00EE783D" w14:paraId="3478AD8D" w14:textId="77777777" w:rsidTr="006554F4">
        <w:trPr>
          <w:trHeight w:val="93"/>
        </w:trPr>
        <w:tc>
          <w:tcPr>
            <w:tcW w:w="2358" w:type="dxa"/>
          </w:tcPr>
          <w:p w14:paraId="7D727D1B"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Лоджии</w:t>
            </w:r>
          </w:p>
        </w:tc>
        <w:tc>
          <w:tcPr>
            <w:tcW w:w="7848" w:type="dxa"/>
            <w:vAlign w:val="center"/>
          </w:tcPr>
          <w:p w14:paraId="40FFE81E" w14:textId="54DFA571"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Теплый алюминиевый профиль с двухкамерным стеклопакетом. Лоджия входит в тепловой контур здания.</w:t>
            </w:r>
          </w:p>
        </w:tc>
      </w:tr>
      <w:tr w:rsidR="00EE783D" w:rsidRPr="00EE783D" w14:paraId="25DC99F7" w14:textId="77777777" w:rsidTr="006554F4">
        <w:trPr>
          <w:trHeight w:val="211"/>
        </w:trPr>
        <w:tc>
          <w:tcPr>
            <w:tcW w:w="2358" w:type="dxa"/>
          </w:tcPr>
          <w:p w14:paraId="14A6CE38"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Двери </w:t>
            </w:r>
          </w:p>
        </w:tc>
        <w:tc>
          <w:tcPr>
            <w:tcW w:w="7848" w:type="dxa"/>
          </w:tcPr>
          <w:p w14:paraId="5E420592" w14:textId="77777777" w:rsidR="00E10379" w:rsidRPr="00EE783D" w:rsidRDefault="00E10379" w:rsidP="00941D20">
            <w:pPr>
              <w:spacing w:line="256" w:lineRule="auto"/>
              <w:jc w:val="both"/>
              <w:rPr>
                <w:sz w:val="22"/>
                <w:szCs w:val="22"/>
              </w:rPr>
            </w:pPr>
            <w:r w:rsidRPr="00EE783D">
              <w:rPr>
                <w:sz w:val="22"/>
                <w:szCs w:val="22"/>
              </w:rPr>
              <w:t xml:space="preserve">Входные – металлические; </w:t>
            </w:r>
          </w:p>
        </w:tc>
      </w:tr>
      <w:tr w:rsidR="00EE783D" w:rsidRPr="00EE783D" w14:paraId="67713CED" w14:textId="77777777" w:rsidTr="006554F4">
        <w:trPr>
          <w:trHeight w:val="557"/>
        </w:trPr>
        <w:tc>
          <w:tcPr>
            <w:tcW w:w="2358" w:type="dxa"/>
          </w:tcPr>
          <w:p w14:paraId="1B0B7019"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Отделочные работы </w:t>
            </w:r>
          </w:p>
        </w:tc>
        <w:tc>
          <w:tcPr>
            <w:tcW w:w="7848" w:type="dxa"/>
          </w:tcPr>
          <w:p w14:paraId="20D840FB"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Стены кухни, коридора, комнат, санузла: </w:t>
            </w:r>
          </w:p>
          <w:p w14:paraId="2341A51E" w14:textId="36809AA8" w:rsidR="00E10379" w:rsidRPr="00EE783D" w:rsidRDefault="00E10379" w:rsidP="0035529F">
            <w:pPr>
              <w:pStyle w:val="Default"/>
              <w:numPr>
                <w:ilvl w:val="0"/>
                <w:numId w:val="20"/>
              </w:numPr>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штукатурка</w:t>
            </w:r>
            <w:r w:rsidR="0035529F" w:rsidRPr="00EE783D">
              <w:rPr>
                <w:rFonts w:ascii="Times New Roman" w:hAnsi="Times New Roman" w:cs="Times New Roman"/>
                <w:color w:val="auto"/>
                <w:sz w:val="22"/>
                <w:szCs w:val="22"/>
              </w:rPr>
              <w:t>.</w:t>
            </w:r>
          </w:p>
          <w:p w14:paraId="286831C3"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Полы помещений: </w:t>
            </w:r>
          </w:p>
          <w:p w14:paraId="4049D2B7" w14:textId="3DD7287E" w:rsidR="00E10379" w:rsidRPr="00EE783D" w:rsidRDefault="0035529F" w:rsidP="0035529F">
            <w:pPr>
              <w:pStyle w:val="Default"/>
              <w:numPr>
                <w:ilvl w:val="0"/>
                <w:numId w:val="20"/>
              </w:numPr>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ц</w:t>
            </w:r>
            <w:r w:rsidR="00E10379" w:rsidRPr="00EE783D">
              <w:rPr>
                <w:rFonts w:ascii="Times New Roman" w:hAnsi="Times New Roman" w:cs="Times New Roman"/>
                <w:color w:val="auto"/>
                <w:sz w:val="22"/>
                <w:szCs w:val="22"/>
              </w:rPr>
              <w:t>ементно-песчаная стяжка, без финишного покрытия</w:t>
            </w:r>
          </w:p>
          <w:p w14:paraId="6B259E41"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Полы санузлов:</w:t>
            </w:r>
          </w:p>
          <w:p w14:paraId="1D351369" w14:textId="6250A5BA" w:rsidR="00E10379" w:rsidRPr="00EE783D" w:rsidRDefault="0035529F" w:rsidP="0035529F">
            <w:pPr>
              <w:pStyle w:val="Default"/>
              <w:numPr>
                <w:ilvl w:val="0"/>
                <w:numId w:val="20"/>
              </w:numPr>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ц</w:t>
            </w:r>
            <w:r w:rsidR="00E10379" w:rsidRPr="00EE783D">
              <w:rPr>
                <w:rFonts w:ascii="Times New Roman" w:hAnsi="Times New Roman" w:cs="Times New Roman"/>
                <w:color w:val="auto"/>
                <w:sz w:val="22"/>
                <w:szCs w:val="22"/>
              </w:rPr>
              <w:t>ементно-песчаная стяжка, гидроизоляция обмазочная, без финишного покрытия</w:t>
            </w:r>
            <w:r w:rsidRPr="00EE783D">
              <w:rPr>
                <w:rFonts w:ascii="Times New Roman" w:hAnsi="Times New Roman" w:cs="Times New Roman"/>
                <w:color w:val="auto"/>
                <w:sz w:val="22"/>
                <w:szCs w:val="22"/>
              </w:rPr>
              <w:t>.</w:t>
            </w:r>
          </w:p>
          <w:p w14:paraId="183656EC"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Потолок:</w:t>
            </w:r>
          </w:p>
          <w:p w14:paraId="77B162EA" w14:textId="35F666D3" w:rsidR="00E10379" w:rsidRPr="00EE783D" w:rsidRDefault="00E10379" w:rsidP="0035529F">
            <w:pPr>
              <w:pStyle w:val="Default"/>
              <w:numPr>
                <w:ilvl w:val="0"/>
                <w:numId w:val="20"/>
              </w:numPr>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без отделки</w:t>
            </w:r>
            <w:r w:rsidR="0035529F" w:rsidRPr="00EE783D">
              <w:rPr>
                <w:rFonts w:ascii="Times New Roman" w:hAnsi="Times New Roman" w:cs="Times New Roman"/>
                <w:color w:val="auto"/>
                <w:sz w:val="22"/>
                <w:szCs w:val="22"/>
              </w:rPr>
              <w:t xml:space="preserve">. </w:t>
            </w:r>
          </w:p>
          <w:p w14:paraId="6B2C9A46"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Межкомнатные двери и двери санузлов:</w:t>
            </w:r>
          </w:p>
          <w:p w14:paraId="29276598" w14:textId="716150B3" w:rsidR="00E10379" w:rsidRPr="00EE783D" w:rsidRDefault="0035529F" w:rsidP="0035529F">
            <w:pPr>
              <w:pStyle w:val="Default"/>
              <w:numPr>
                <w:ilvl w:val="0"/>
                <w:numId w:val="20"/>
              </w:numPr>
              <w:rPr>
                <w:rFonts w:ascii="Times New Roman" w:hAnsi="Times New Roman" w:cs="Times New Roman"/>
                <w:color w:val="auto"/>
                <w:sz w:val="22"/>
                <w:szCs w:val="22"/>
              </w:rPr>
            </w:pPr>
            <w:r w:rsidRPr="00EE783D">
              <w:rPr>
                <w:rFonts w:ascii="Times New Roman" w:hAnsi="Times New Roman" w:cs="Times New Roman"/>
                <w:color w:val="auto"/>
                <w:sz w:val="22"/>
                <w:szCs w:val="22"/>
              </w:rPr>
              <w:t>н</w:t>
            </w:r>
            <w:r w:rsidR="00E10379" w:rsidRPr="00EE783D">
              <w:rPr>
                <w:rFonts w:ascii="Times New Roman" w:hAnsi="Times New Roman" w:cs="Times New Roman"/>
                <w:color w:val="auto"/>
                <w:sz w:val="22"/>
                <w:szCs w:val="22"/>
              </w:rPr>
              <w:t>е устанавливаются</w:t>
            </w:r>
            <w:r w:rsidRPr="00EE783D">
              <w:rPr>
                <w:rFonts w:ascii="Times New Roman" w:hAnsi="Times New Roman" w:cs="Times New Roman"/>
                <w:color w:val="auto"/>
                <w:sz w:val="22"/>
                <w:szCs w:val="22"/>
              </w:rPr>
              <w:t>.</w:t>
            </w:r>
          </w:p>
        </w:tc>
      </w:tr>
      <w:tr w:rsidR="00EE783D" w:rsidRPr="00EE783D" w14:paraId="17CC34CA" w14:textId="77777777" w:rsidTr="006554F4">
        <w:trPr>
          <w:trHeight w:val="93"/>
        </w:trPr>
        <w:tc>
          <w:tcPr>
            <w:tcW w:w="2358" w:type="dxa"/>
          </w:tcPr>
          <w:p w14:paraId="7E3B3F96"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Электроснабжение </w:t>
            </w:r>
          </w:p>
        </w:tc>
        <w:tc>
          <w:tcPr>
            <w:tcW w:w="7848" w:type="dxa"/>
          </w:tcPr>
          <w:p w14:paraId="4203687C" w14:textId="34D3213B"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В трубной разводке в стяжке пола, в монолитных плитах, под слоем штукатурки</w:t>
            </w:r>
            <w:r w:rsidR="00970D7B" w:rsidRPr="00EE783D">
              <w:rPr>
                <w:rFonts w:ascii="Times New Roman" w:hAnsi="Times New Roman" w:cs="Times New Roman"/>
                <w:color w:val="auto"/>
                <w:sz w:val="22"/>
                <w:szCs w:val="22"/>
              </w:rPr>
              <w:t xml:space="preserve">, до распределительного щита у входа в прихожей. Разводка электрики по квартире не выполняется. </w:t>
            </w:r>
          </w:p>
        </w:tc>
      </w:tr>
      <w:tr w:rsidR="00EE783D" w:rsidRPr="00EE783D" w14:paraId="5CCBE05B" w14:textId="77777777" w:rsidTr="006554F4">
        <w:trPr>
          <w:trHeight w:val="151"/>
        </w:trPr>
        <w:tc>
          <w:tcPr>
            <w:tcW w:w="2358" w:type="dxa"/>
          </w:tcPr>
          <w:p w14:paraId="1011F7C3"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Отопление </w:t>
            </w:r>
          </w:p>
        </w:tc>
        <w:tc>
          <w:tcPr>
            <w:tcW w:w="7848" w:type="dxa"/>
          </w:tcPr>
          <w:p w14:paraId="1C5AA72B" w14:textId="77777777"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Горизонтальная разводка в стяжках пола. Приборы отопления – стальные панельные радиаторы с подключением из стены.</w:t>
            </w:r>
          </w:p>
        </w:tc>
      </w:tr>
      <w:tr w:rsidR="00EE783D" w:rsidRPr="00EE783D" w14:paraId="5D06D016" w14:textId="77777777" w:rsidTr="006554F4">
        <w:trPr>
          <w:trHeight w:val="212"/>
        </w:trPr>
        <w:tc>
          <w:tcPr>
            <w:tcW w:w="2358" w:type="dxa"/>
            <w:vAlign w:val="center"/>
          </w:tcPr>
          <w:p w14:paraId="146AE4B1"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Слаботочные сети (интернет, ТВ)</w:t>
            </w:r>
          </w:p>
        </w:tc>
        <w:tc>
          <w:tcPr>
            <w:tcW w:w="7848" w:type="dxa"/>
            <w:vAlign w:val="center"/>
          </w:tcPr>
          <w:p w14:paraId="63D427C6" w14:textId="20D2442B"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Прокладка трубной разводки от этажного слаботочного щита до квартиры с возможностью прокладки сетей интернет, ТВ</w:t>
            </w:r>
            <w:r w:rsidR="0035529F" w:rsidRPr="00EE783D">
              <w:rPr>
                <w:rFonts w:ascii="Times New Roman" w:hAnsi="Times New Roman" w:cs="Times New Roman"/>
                <w:color w:val="auto"/>
                <w:sz w:val="22"/>
                <w:szCs w:val="22"/>
              </w:rPr>
              <w:t>.</w:t>
            </w:r>
          </w:p>
        </w:tc>
      </w:tr>
      <w:tr w:rsidR="00EE783D" w:rsidRPr="00EE783D" w14:paraId="32628C35" w14:textId="77777777" w:rsidTr="006554F4">
        <w:trPr>
          <w:trHeight w:val="212"/>
        </w:trPr>
        <w:tc>
          <w:tcPr>
            <w:tcW w:w="2358" w:type="dxa"/>
            <w:vAlign w:val="center"/>
          </w:tcPr>
          <w:p w14:paraId="6969D12E" w14:textId="77777777" w:rsidR="00E10379" w:rsidRPr="00EE783D" w:rsidRDefault="00E10379"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 xml:space="preserve">Сантехническое оборудование </w:t>
            </w:r>
          </w:p>
        </w:tc>
        <w:tc>
          <w:tcPr>
            <w:tcW w:w="7848" w:type="dxa"/>
            <w:vAlign w:val="center"/>
          </w:tcPr>
          <w:p w14:paraId="1B8AAED9" w14:textId="3D8DE60F" w:rsidR="00E10379" w:rsidRPr="00EE783D" w:rsidRDefault="00E10379"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Согласно проектной документации. Устанавливается раковина, унитаз (в одном санузле)</w:t>
            </w:r>
            <w:r w:rsidR="0035529F" w:rsidRPr="00EE783D">
              <w:rPr>
                <w:rFonts w:ascii="Times New Roman" w:hAnsi="Times New Roman" w:cs="Times New Roman"/>
                <w:color w:val="auto"/>
                <w:sz w:val="22"/>
                <w:szCs w:val="22"/>
              </w:rPr>
              <w:t>.</w:t>
            </w:r>
          </w:p>
        </w:tc>
      </w:tr>
      <w:tr w:rsidR="00EE783D" w:rsidRPr="00EE783D" w14:paraId="4493DCB1" w14:textId="77777777" w:rsidTr="0035529F">
        <w:trPr>
          <w:trHeight w:val="212"/>
        </w:trPr>
        <w:tc>
          <w:tcPr>
            <w:tcW w:w="2358" w:type="dxa"/>
          </w:tcPr>
          <w:p w14:paraId="68D70B06" w14:textId="00F08F7F" w:rsidR="0035529F" w:rsidRPr="00EE783D" w:rsidRDefault="0035529F" w:rsidP="00941D20">
            <w:pPr>
              <w:pStyle w:val="Default"/>
              <w:rPr>
                <w:rFonts w:ascii="Times New Roman" w:hAnsi="Times New Roman" w:cs="Times New Roman"/>
                <w:color w:val="auto"/>
                <w:sz w:val="22"/>
                <w:szCs w:val="22"/>
              </w:rPr>
            </w:pPr>
            <w:r w:rsidRPr="00EE783D">
              <w:rPr>
                <w:rFonts w:ascii="Times New Roman" w:hAnsi="Times New Roman" w:cs="Times New Roman"/>
                <w:color w:val="auto"/>
                <w:sz w:val="22"/>
                <w:szCs w:val="22"/>
              </w:rPr>
              <w:t>ГВС/ХВС</w:t>
            </w:r>
          </w:p>
        </w:tc>
        <w:tc>
          <w:tcPr>
            <w:tcW w:w="7848" w:type="dxa"/>
          </w:tcPr>
          <w:p w14:paraId="1CCECCCF" w14:textId="6814ED50" w:rsidR="0035529F" w:rsidRPr="00EE783D" w:rsidRDefault="0035529F" w:rsidP="00941D20">
            <w:pPr>
              <w:pStyle w:val="Default"/>
              <w:jc w:val="both"/>
              <w:rPr>
                <w:rFonts w:ascii="Times New Roman" w:hAnsi="Times New Roman" w:cs="Times New Roman"/>
                <w:color w:val="auto"/>
                <w:sz w:val="22"/>
                <w:szCs w:val="22"/>
              </w:rPr>
            </w:pPr>
            <w:r w:rsidRPr="00EE783D">
              <w:rPr>
                <w:rFonts w:ascii="Times New Roman" w:hAnsi="Times New Roman" w:cs="Times New Roman"/>
                <w:color w:val="auto"/>
                <w:sz w:val="22"/>
                <w:szCs w:val="22"/>
              </w:rPr>
              <w:t>Согласно проектной документации. Горизонтальная разводка до с/у в стяжке пола, разводка до приборов по стене в одном санузле, во втором (при наличии) предусмотрены точки подключения.</w:t>
            </w:r>
          </w:p>
        </w:tc>
      </w:tr>
      <w:bookmarkEnd w:id="17"/>
      <w:bookmarkEnd w:id="18"/>
    </w:tbl>
    <w:p w14:paraId="3E905F0A" w14:textId="5A8C7679" w:rsidR="002722E5" w:rsidRPr="00EE783D" w:rsidRDefault="002722E5" w:rsidP="0006361D">
      <w:pPr>
        <w:ind w:left="-1134" w:firstLine="567"/>
        <w:jc w:val="both"/>
        <w:rPr>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EE783D" w:rsidRPr="00EE783D" w14:paraId="34DC9A4E" w14:textId="77777777" w:rsidTr="00E5148D">
        <w:trPr>
          <w:trHeight w:val="1856"/>
        </w:trPr>
        <w:tc>
          <w:tcPr>
            <w:tcW w:w="5103" w:type="dxa"/>
          </w:tcPr>
          <w:p w14:paraId="0CF38A62" w14:textId="77777777" w:rsidR="008874AE" w:rsidRPr="00EE783D" w:rsidRDefault="008874AE" w:rsidP="00E5148D">
            <w:pPr>
              <w:rPr>
                <w:b/>
                <w:sz w:val="22"/>
                <w:szCs w:val="22"/>
              </w:rPr>
            </w:pPr>
            <w:r w:rsidRPr="00EE783D">
              <w:rPr>
                <w:b/>
                <w:sz w:val="22"/>
                <w:szCs w:val="22"/>
              </w:rPr>
              <w:t>Застройщик:</w:t>
            </w:r>
          </w:p>
          <w:p w14:paraId="7610781D" w14:textId="77777777" w:rsidR="008874AE" w:rsidRPr="00EE783D" w:rsidRDefault="008874AE" w:rsidP="00E5148D">
            <w:pPr>
              <w:jc w:val="both"/>
              <w:rPr>
                <w:bCs/>
                <w:sz w:val="22"/>
                <w:szCs w:val="22"/>
              </w:rPr>
            </w:pPr>
            <w:r w:rsidRPr="00EE783D">
              <w:rPr>
                <w:bCs/>
                <w:sz w:val="22"/>
                <w:szCs w:val="22"/>
              </w:rPr>
              <w:t>Директор</w:t>
            </w:r>
            <w:r w:rsidRPr="00EE783D">
              <w:rPr>
                <w:bCs/>
                <w:sz w:val="22"/>
                <w:szCs w:val="22"/>
              </w:rPr>
              <w:tab/>
            </w:r>
          </w:p>
          <w:p w14:paraId="70DCD84F" w14:textId="77777777" w:rsidR="008874AE" w:rsidRPr="00EE783D" w:rsidRDefault="008874AE" w:rsidP="00E5148D">
            <w:pPr>
              <w:jc w:val="both"/>
              <w:rPr>
                <w:bCs/>
                <w:sz w:val="22"/>
                <w:szCs w:val="22"/>
              </w:rPr>
            </w:pPr>
            <w:r w:rsidRPr="00EE783D">
              <w:rPr>
                <w:bCs/>
                <w:sz w:val="22"/>
                <w:szCs w:val="22"/>
              </w:rPr>
              <w:t>ООО СЗ «Энергия»</w:t>
            </w:r>
          </w:p>
          <w:p w14:paraId="63633E91" w14:textId="77777777" w:rsidR="008874AE" w:rsidRPr="00EE783D" w:rsidRDefault="008874AE" w:rsidP="00E5148D">
            <w:pPr>
              <w:rPr>
                <w:b/>
                <w:sz w:val="22"/>
                <w:szCs w:val="22"/>
              </w:rPr>
            </w:pPr>
          </w:p>
          <w:p w14:paraId="716421DB" w14:textId="77777777" w:rsidR="008874AE" w:rsidRPr="00EE783D" w:rsidRDefault="008874AE" w:rsidP="00E5148D">
            <w:pPr>
              <w:rPr>
                <w:b/>
                <w:sz w:val="22"/>
                <w:szCs w:val="22"/>
              </w:rPr>
            </w:pPr>
          </w:p>
          <w:p w14:paraId="2973BEF4" w14:textId="77777777" w:rsidR="008874AE" w:rsidRPr="00EE783D" w:rsidRDefault="008874AE" w:rsidP="00E5148D">
            <w:pPr>
              <w:rPr>
                <w:bCs/>
                <w:sz w:val="22"/>
                <w:szCs w:val="22"/>
              </w:rPr>
            </w:pPr>
            <w:r w:rsidRPr="00EE783D">
              <w:rPr>
                <w:bCs/>
                <w:sz w:val="22"/>
                <w:szCs w:val="22"/>
              </w:rPr>
              <w:t>____________________/Ю.А. Дягилева /</w:t>
            </w:r>
          </w:p>
          <w:p w14:paraId="58715BCC" w14:textId="77777777" w:rsidR="008874AE" w:rsidRPr="00EE783D" w:rsidRDefault="008874AE" w:rsidP="00E5148D">
            <w:pPr>
              <w:rPr>
                <w:b/>
                <w:sz w:val="22"/>
                <w:szCs w:val="22"/>
              </w:rPr>
            </w:pPr>
            <w:proofErr w:type="spellStart"/>
            <w:r w:rsidRPr="00EE783D">
              <w:rPr>
                <w:bCs/>
                <w:sz w:val="22"/>
                <w:szCs w:val="22"/>
              </w:rPr>
              <w:t>м.п</w:t>
            </w:r>
            <w:proofErr w:type="spellEnd"/>
            <w:r w:rsidRPr="00EE783D">
              <w:rPr>
                <w:bCs/>
                <w:sz w:val="22"/>
                <w:szCs w:val="22"/>
              </w:rPr>
              <w:t>.</w:t>
            </w:r>
          </w:p>
        </w:tc>
        <w:tc>
          <w:tcPr>
            <w:tcW w:w="5245" w:type="dxa"/>
          </w:tcPr>
          <w:p w14:paraId="0FDB940D" w14:textId="77777777" w:rsidR="008874AE" w:rsidRPr="00EE783D" w:rsidRDefault="008874AE" w:rsidP="00E5148D">
            <w:pPr>
              <w:ind w:left="31"/>
              <w:rPr>
                <w:b/>
                <w:sz w:val="22"/>
                <w:szCs w:val="22"/>
              </w:rPr>
            </w:pPr>
            <w:r w:rsidRPr="00EE783D">
              <w:rPr>
                <w:b/>
                <w:sz w:val="22"/>
                <w:szCs w:val="22"/>
              </w:rPr>
              <w:t>${</w:t>
            </w:r>
            <w:proofErr w:type="spellStart"/>
            <w:r w:rsidRPr="00EE783D">
              <w:rPr>
                <w:b/>
                <w:sz w:val="22"/>
                <w:szCs w:val="22"/>
              </w:rPr>
              <w:t>uchastnik</w:t>
            </w:r>
            <w:proofErr w:type="spellEnd"/>
            <w:r w:rsidRPr="00EE783D">
              <w:rPr>
                <w:b/>
                <w:sz w:val="22"/>
                <w:szCs w:val="22"/>
              </w:rPr>
              <w:t>}</w:t>
            </w:r>
            <w:r w:rsidRPr="00EE783D">
              <w:rPr>
                <w:b/>
                <w:bCs/>
                <w:sz w:val="22"/>
                <w:szCs w:val="22"/>
              </w:rPr>
              <w:t xml:space="preserve"> долевого строительства</w:t>
            </w:r>
            <w:r w:rsidRPr="00EE783D">
              <w:rPr>
                <w:b/>
                <w:sz w:val="22"/>
                <w:szCs w:val="22"/>
              </w:rPr>
              <w:t>:</w:t>
            </w:r>
          </w:p>
          <w:p w14:paraId="75CB829F" w14:textId="77777777" w:rsidR="008874AE" w:rsidRPr="00EE783D" w:rsidRDefault="008874AE" w:rsidP="00E5148D">
            <w:pPr>
              <w:rPr>
                <w:b/>
                <w:sz w:val="22"/>
                <w:szCs w:val="22"/>
              </w:rPr>
            </w:pPr>
          </w:p>
          <w:p w14:paraId="1B5F0E0B" w14:textId="77777777" w:rsidR="008874AE" w:rsidRPr="00EE783D" w:rsidRDefault="008874AE" w:rsidP="00E5148D">
            <w:pPr>
              <w:rPr>
                <w:b/>
                <w:sz w:val="22"/>
                <w:szCs w:val="22"/>
              </w:rPr>
            </w:pPr>
          </w:p>
          <w:p w14:paraId="28AA6E46" w14:textId="77777777" w:rsidR="008874AE" w:rsidRPr="00EE783D" w:rsidRDefault="008874AE" w:rsidP="00E5148D">
            <w:pPr>
              <w:rPr>
                <w:b/>
                <w:sz w:val="22"/>
                <w:szCs w:val="22"/>
              </w:rPr>
            </w:pPr>
          </w:p>
          <w:p w14:paraId="2D5548B3" w14:textId="77777777" w:rsidR="008874AE" w:rsidRPr="00EE783D" w:rsidRDefault="008874AE" w:rsidP="00E5148D">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EE783D" w:rsidRPr="00EE783D" w14:paraId="23DBD586" w14:textId="77777777" w:rsidTr="00E5148D">
              <w:tc>
                <w:tcPr>
                  <w:tcW w:w="5134" w:type="dxa"/>
                </w:tcPr>
                <w:p w14:paraId="3BD2C9A1" w14:textId="5A55738E" w:rsidR="008874AE" w:rsidRPr="00EE783D" w:rsidRDefault="008874AE" w:rsidP="00E5148D">
                  <w:pPr>
                    <w:rPr>
                      <w:bCs/>
                      <w:sz w:val="22"/>
                      <w:szCs w:val="22"/>
                    </w:rPr>
                  </w:pPr>
                  <w:r w:rsidRPr="00EE783D">
                    <w:rPr>
                      <w:bCs/>
                      <w:sz w:val="22"/>
                      <w:szCs w:val="22"/>
                    </w:rPr>
                    <w:t>____________________/${contacts.get_io_name_3}/</w:t>
                  </w:r>
                </w:p>
                <w:p w14:paraId="7FE58993" w14:textId="77777777" w:rsidR="008874AE" w:rsidRPr="00EE783D" w:rsidRDefault="008874AE" w:rsidP="00E5148D">
                  <w:pPr>
                    <w:rPr>
                      <w:b/>
                      <w:sz w:val="22"/>
                      <w:szCs w:val="22"/>
                    </w:rPr>
                  </w:pPr>
                </w:p>
              </w:tc>
            </w:tr>
          </w:tbl>
          <w:p w14:paraId="439B38BE" w14:textId="77777777" w:rsidR="008874AE" w:rsidRPr="00EE783D" w:rsidRDefault="008874AE" w:rsidP="00E5148D">
            <w:pPr>
              <w:rPr>
                <w:b/>
                <w:sz w:val="22"/>
                <w:szCs w:val="22"/>
              </w:rPr>
            </w:pPr>
          </w:p>
        </w:tc>
      </w:tr>
    </w:tbl>
    <w:p w14:paraId="401A65B1" w14:textId="77777777" w:rsidR="008874AE" w:rsidRPr="00EE783D" w:rsidRDefault="008874AE">
      <w:pPr>
        <w:spacing w:after="160" w:line="259" w:lineRule="auto"/>
        <w:rPr>
          <w:sz w:val="22"/>
          <w:szCs w:val="22"/>
        </w:rPr>
      </w:pPr>
      <w:r w:rsidRPr="00EE783D">
        <w:rPr>
          <w:sz w:val="22"/>
          <w:szCs w:val="22"/>
        </w:rPr>
        <w:br w:type="page"/>
      </w:r>
    </w:p>
    <w:p w14:paraId="4838EAEF" w14:textId="1A0EAD48" w:rsidR="00EE701D" w:rsidRPr="00EE783D" w:rsidRDefault="00EE701D" w:rsidP="0006361D">
      <w:pPr>
        <w:ind w:left="-567"/>
        <w:jc w:val="center"/>
        <w:rPr>
          <w:sz w:val="22"/>
          <w:szCs w:val="22"/>
          <w:lang w:val="en-US"/>
        </w:rPr>
      </w:pPr>
      <w:r w:rsidRPr="00EE783D">
        <w:rPr>
          <w:sz w:val="22"/>
          <w:szCs w:val="22"/>
        </w:rPr>
        <w:t>ПРИЛОЖЕНИЕ</w:t>
      </w:r>
      <w:r w:rsidRPr="00EE783D">
        <w:rPr>
          <w:sz w:val="22"/>
          <w:szCs w:val="22"/>
          <w:lang w:val="en-US"/>
        </w:rPr>
        <w:t xml:space="preserve"> № 2</w:t>
      </w:r>
    </w:p>
    <w:p w14:paraId="7F9619F0" w14:textId="77777777" w:rsidR="00F9011A" w:rsidRPr="00EE783D" w:rsidRDefault="00F9011A" w:rsidP="00F9011A">
      <w:pPr>
        <w:ind w:left="-567"/>
        <w:jc w:val="center"/>
        <w:rPr>
          <w:sz w:val="22"/>
          <w:szCs w:val="22"/>
          <w:lang w:val="en-US"/>
        </w:rPr>
      </w:pPr>
      <w:r w:rsidRPr="00EE783D">
        <w:rPr>
          <w:sz w:val="22"/>
          <w:szCs w:val="22"/>
        </w:rPr>
        <w:t>к</w:t>
      </w:r>
      <w:r w:rsidRPr="00EE783D">
        <w:rPr>
          <w:sz w:val="22"/>
          <w:szCs w:val="22"/>
          <w:lang w:val="en-US"/>
        </w:rPr>
        <w:t xml:space="preserve"> </w:t>
      </w:r>
      <w:r w:rsidRPr="00EE783D">
        <w:rPr>
          <w:sz w:val="22"/>
          <w:szCs w:val="22"/>
        </w:rPr>
        <w:t>договору</w:t>
      </w:r>
      <w:r w:rsidRPr="00EE783D">
        <w:rPr>
          <w:sz w:val="22"/>
          <w:szCs w:val="22"/>
          <w:lang w:val="en-US"/>
        </w:rPr>
        <w:t xml:space="preserve"> № ${</w:t>
      </w:r>
      <w:proofErr w:type="spellStart"/>
      <w:r w:rsidRPr="00EE783D">
        <w:rPr>
          <w:sz w:val="22"/>
          <w:szCs w:val="22"/>
          <w:lang w:val="en-US"/>
        </w:rPr>
        <w:t>estate_deal.agreement_number</w:t>
      </w:r>
      <w:proofErr w:type="spellEnd"/>
      <w:r w:rsidRPr="00EE783D">
        <w:rPr>
          <w:sz w:val="22"/>
          <w:szCs w:val="22"/>
          <w:lang w:val="en-US"/>
        </w:rPr>
        <w:t>}</w:t>
      </w:r>
    </w:p>
    <w:p w14:paraId="3C6E0D4A" w14:textId="77777777" w:rsidR="00F9011A" w:rsidRPr="00EE783D" w:rsidRDefault="00F9011A" w:rsidP="00F9011A">
      <w:pPr>
        <w:ind w:left="-567"/>
        <w:jc w:val="center"/>
        <w:rPr>
          <w:sz w:val="22"/>
          <w:szCs w:val="22"/>
        </w:rPr>
      </w:pPr>
      <w:r w:rsidRPr="00EE783D">
        <w:rPr>
          <w:sz w:val="22"/>
          <w:szCs w:val="22"/>
        </w:rPr>
        <w:t>участия в долевом строительстве от ${</w:t>
      </w:r>
      <w:proofErr w:type="spellStart"/>
      <w:r w:rsidRPr="00EE783D">
        <w:rPr>
          <w:sz w:val="22"/>
          <w:szCs w:val="22"/>
        </w:rPr>
        <w:t>estate_deal.agreement_date_propis</w:t>
      </w:r>
      <w:proofErr w:type="spellEnd"/>
      <w:r w:rsidRPr="00EE783D">
        <w:rPr>
          <w:sz w:val="22"/>
          <w:szCs w:val="22"/>
        </w:rPr>
        <w:t>}</w:t>
      </w:r>
    </w:p>
    <w:p w14:paraId="6500A885" w14:textId="77777777" w:rsidR="00F9011A" w:rsidRPr="00EE783D" w:rsidRDefault="00F9011A" w:rsidP="00F9011A">
      <w:pPr>
        <w:ind w:left="-567"/>
        <w:jc w:val="center"/>
        <w:rPr>
          <w:sz w:val="22"/>
          <w:szCs w:val="22"/>
        </w:rPr>
      </w:pPr>
    </w:p>
    <w:tbl>
      <w:tblPr>
        <w:tblW w:w="10626" w:type="dxa"/>
        <w:tblInd w:w="-1270" w:type="dxa"/>
        <w:tblLook w:val="00A0" w:firstRow="1" w:lastRow="0" w:firstColumn="1" w:lastColumn="0" w:noHBand="0" w:noVBand="0"/>
      </w:tblPr>
      <w:tblGrid>
        <w:gridCol w:w="4486"/>
        <w:gridCol w:w="6140"/>
      </w:tblGrid>
      <w:tr w:rsidR="00EE783D" w:rsidRPr="00EE783D" w14:paraId="2E7F10F8" w14:textId="77777777" w:rsidTr="00240D5D">
        <w:trPr>
          <w:trHeight w:val="350"/>
        </w:trPr>
        <w:tc>
          <w:tcPr>
            <w:tcW w:w="4486" w:type="dxa"/>
            <w:hideMark/>
          </w:tcPr>
          <w:p w14:paraId="654DF1F2" w14:textId="77777777" w:rsidR="00F9011A" w:rsidRPr="00EE783D" w:rsidRDefault="00F9011A" w:rsidP="00240D5D">
            <w:pPr>
              <w:rPr>
                <w:iCs/>
                <w:sz w:val="22"/>
                <w:szCs w:val="22"/>
              </w:rPr>
            </w:pPr>
            <w:r w:rsidRPr="00EE783D">
              <w:rPr>
                <w:iCs/>
                <w:sz w:val="22"/>
                <w:szCs w:val="22"/>
              </w:rPr>
              <w:t>г. Екатеринбург</w:t>
            </w:r>
          </w:p>
        </w:tc>
        <w:tc>
          <w:tcPr>
            <w:tcW w:w="6140" w:type="dxa"/>
            <w:hideMark/>
          </w:tcPr>
          <w:p w14:paraId="7A47C5E0" w14:textId="77777777" w:rsidR="00F9011A" w:rsidRPr="00EE783D" w:rsidRDefault="00F9011A" w:rsidP="00240D5D">
            <w:pPr>
              <w:jc w:val="right"/>
              <w:rPr>
                <w:iCs/>
                <w:sz w:val="22"/>
                <w:szCs w:val="22"/>
                <w:lang w:val="en-US"/>
              </w:rPr>
            </w:pPr>
            <w:r w:rsidRPr="00EE783D">
              <w:rPr>
                <w:sz w:val="22"/>
                <w:szCs w:val="22"/>
                <w:lang w:val="en-US"/>
              </w:rPr>
              <w:t>${</w:t>
            </w:r>
            <w:proofErr w:type="spellStart"/>
            <w:r w:rsidRPr="00EE783D">
              <w:rPr>
                <w:sz w:val="22"/>
                <w:szCs w:val="22"/>
                <w:lang w:val="en-US"/>
              </w:rPr>
              <w:t>estate_deal.agreement_date_propis</w:t>
            </w:r>
            <w:proofErr w:type="spellEnd"/>
            <w:r w:rsidRPr="00EE783D">
              <w:rPr>
                <w:sz w:val="22"/>
                <w:szCs w:val="22"/>
                <w:lang w:val="en-US"/>
              </w:rPr>
              <w:t>}</w:t>
            </w:r>
          </w:p>
        </w:tc>
      </w:tr>
    </w:tbl>
    <w:p w14:paraId="69FB0D7F" w14:textId="77777777" w:rsidR="0043555F" w:rsidRPr="00EE783D" w:rsidRDefault="0043555F" w:rsidP="0006361D">
      <w:pPr>
        <w:jc w:val="both"/>
        <w:rPr>
          <w:sz w:val="22"/>
          <w:szCs w:val="22"/>
          <w:lang w:val="en-US"/>
        </w:rPr>
      </w:pPr>
    </w:p>
    <w:p w14:paraId="5F41A10B" w14:textId="77777777" w:rsidR="0043555F" w:rsidRPr="00EE783D" w:rsidRDefault="0043555F" w:rsidP="0006361D">
      <w:pPr>
        <w:ind w:left="-1134" w:firstLine="567"/>
        <w:jc w:val="both"/>
        <w:rPr>
          <w:b/>
          <w:sz w:val="22"/>
          <w:szCs w:val="22"/>
        </w:rPr>
      </w:pPr>
      <w:r w:rsidRPr="00EE783D">
        <w:rPr>
          <w:b/>
          <w:sz w:val="22"/>
          <w:szCs w:val="22"/>
        </w:rPr>
        <w:t>1. ЦЕНА ОБЪЕКТА ДОЛЕВОГО СТРОИТЕЛЬСТВА</w:t>
      </w:r>
    </w:p>
    <w:p w14:paraId="73CC1004" w14:textId="77777777" w:rsidR="0019557E" w:rsidRPr="00EE783D" w:rsidRDefault="0019557E" w:rsidP="0006361D">
      <w:pPr>
        <w:ind w:left="-1134" w:firstLine="567"/>
        <w:jc w:val="both"/>
        <w:rPr>
          <w:b/>
          <w:sz w:val="22"/>
          <w:szCs w:val="22"/>
        </w:rPr>
      </w:pPr>
    </w:p>
    <w:p w14:paraId="768F4E4E" w14:textId="652C3D01" w:rsidR="00EE701D" w:rsidRPr="00EE783D" w:rsidRDefault="0043555F" w:rsidP="0006361D">
      <w:pPr>
        <w:snapToGrid w:val="0"/>
        <w:ind w:left="-1134" w:firstLine="567"/>
        <w:jc w:val="both"/>
        <w:rPr>
          <w:sz w:val="22"/>
          <w:szCs w:val="22"/>
        </w:rPr>
      </w:pPr>
      <w:r w:rsidRPr="00EE783D">
        <w:rPr>
          <w:sz w:val="22"/>
          <w:szCs w:val="22"/>
        </w:rPr>
        <w:t xml:space="preserve">1.1. </w:t>
      </w:r>
      <w:r w:rsidR="00FD3099" w:rsidRPr="00EE783D">
        <w:rPr>
          <w:sz w:val="22"/>
          <w:szCs w:val="22"/>
        </w:rPr>
        <w:t xml:space="preserve">Стоимость Объекта долевого строительства составляет </w:t>
      </w:r>
      <w:r w:rsidR="00F9011A" w:rsidRPr="00EE783D">
        <w:rPr>
          <w:sz w:val="22"/>
          <w:szCs w:val="22"/>
        </w:rPr>
        <w:t>${</w:t>
      </w:r>
      <w:proofErr w:type="spellStart"/>
      <w:r w:rsidR="00F9011A" w:rsidRPr="00EE783D">
        <w:rPr>
          <w:sz w:val="22"/>
          <w:szCs w:val="22"/>
        </w:rPr>
        <w:t>estate_deal.deal_sum|clarification</w:t>
      </w:r>
      <w:proofErr w:type="spellEnd"/>
      <w:r w:rsidR="00F9011A" w:rsidRPr="00EE783D">
        <w:rPr>
          <w:sz w:val="22"/>
          <w:szCs w:val="22"/>
        </w:rPr>
        <w:t>}</w:t>
      </w:r>
      <w:r w:rsidR="00EE701D" w:rsidRPr="00EE783D">
        <w:rPr>
          <w:sz w:val="22"/>
          <w:szCs w:val="22"/>
        </w:rPr>
        <w:t>.</w:t>
      </w:r>
    </w:p>
    <w:p w14:paraId="72BBF30E" w14:textId="77777777" w:rsidR="00FD3099" w:rsidRPr="00EE783D" w:rsidRDefault="0043555F" w:rsidP="0006361D">
      <w:pPr>
        <w:snapToGrid w:val="0"/>
        <w:ind w:left="-1134" w:firstLine="567"/>
        <w:jc w:val="both"/>
        <w:rPr>
          <w:sz w:val="22"/>
          <w:szCs w:val="22"/>
        </w:rPr>
      </w:pPr>
      <w:r w:rsidRPr="00EE783D">
        <w:rPr>
          <w:sz w:val="22"/>
          <w:szCs w:val="22"/>
        </w:rPr>
        <w:t xml:space="preserve">1.2. Обязанность по оплате настоящего Договора производится Участником долевого строительства в </w:t>
      </w:r>
      <w:r w:rsidR="002F7F26" w:rsidRPr="00EE783D">
        <w:rPr>
          <w:sz w:val="22"/>
          <w:szCs w:val="22"/>
        </w:rPr>
        <w:t>соответствии с Графиком платежей.</w:t>
      </w:r>
    </w:p>
    <w:p w14:paraId="2F684F81" w14:textId="77777777" w:rsidR="0019557E" w:rsidRPr="00EE783D" w:rsidRDefault="0043555F" w:rsidP="0006361D">
      <w:pPr>
        <w:pStyle w:val="2"/>
        <w:spacing w:after="0" w:line="240" w:lineRule="auto"/>
        <w:ind w:left="-1134" w:right="-1" w:firstLine="567"/>
        <w:jc w:val="both"/>
        <w:rPr>
          <w:rFonts w:ascii="Times New Roman" w:eastAsiaTheme="minorHAnsi" w:hAnsi="Times New Roman"/>
        </w:rPr>
      </w:pPr>
      <w:r w:rsidRPr="00EE783D">
        <w:rPr>
          <w:rFonts w:ascii="Times New Roman" w:eastAsiaTheme="minorHAnsi" w:hAnsi="Times New Roman"/>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w:t>
      </w:r>
      <w:proofErr w:type="spellStart"/>
      <w:r w:rsidRPr="00EE783D">
        <w:rPr>
          <w:rFonts w:ascii="Times New Roman" w:eastAsiaTheme="minorHAnsi" w:hAnsi="Times New Roman"/>
        </w:rPr>
        <w:t>эскроу</w:t>
      </w:r>
      <w:proofErr w:type="spellEnd"/>
      <w:r w:rsidRPr="00EE783D">
        <w:rPr>
          <w:rFonts w:ascii="Times New Roman" w:eastAsiaTheme="minorHAnsi" w:hAnsi="Times New Roman"/>
        </w:rPr>
        <w:t>.</w:t>
      </w:r>
    </w:p>
    <w:p w14:paraId="4FBEE599" w14:textId="77777777" w:rsidR="0019557E" w:rsidRPr="00EE783D" w:rsidRDefault="0019557E" w:rsidP="0006361D">
      <w:pPr>
        <w:pStyle w:val="2"/>
        <w:spacing w:after="0" w:line="240" w:lineRule="auto"/>
        <w:ind w:left="-1134" w:right="-1" w:firstLine="567"/>
        <w:jc w:val="both"/>
        <w:rPr>
          <w:rFonts w:ascii="Times New Roman" w:eastAsiaTheme="minorHAnsi" w:hAnsi="Times New Roman"/>
        </w:rPr>
      </w:pPr>
    </w:p>
    <w:p w14:paraId="697B0156" w14:textId="24926E9F" w:rsidR="0043555F" w:rsidRPr="00EE783D" w:rsidRDefault="0043555F" w:rsidP="00F9011A">
      <w:pPr>
        <w:pStyle w:val="2"/>
        <w:numPr>
          <w:ilvl w:val="0"/>
          <w:numId w:val="19"/>
        </w:numPr>
        <w:spacing w:after="0" w:line="240" w:lineRule="auto"/>
        <w:ind w:right="-1"/>
        <w:jc w:val="both"/>
        <w:rPr>
          <w:rFonts w:ascii="Times New Roman" w:hAnsi="Times New Roman"/>
          <w:b/>
        </w:rPr>
      </w:pPr>
      <w:r w:rsidRPr="00EE783D">
        <w:rPr>
          <w:rFonts w:ascii="Times New Roman" w:hAnsi="Times New Roman"/>
          <w:b/>
        </w:rPr>
        <w:t>ГРАФИКПЛАТЕЖЕЙ</w:t>
      </w:r>
    </w:p>
    <w:p w14:paraId="3CDDD072" w14:textId="77777777" w:rsidR="00F9011A" w:rsidRPr="00EE783D" w:rsidRDefault="00F9011A" w:rsidP="00F9011A">
      <w:pPr>
        <w:pStyle w:val="2"/>
        <w:spacing w:after="0" w:line="240" w:lineRule="auto"/>
        <w:ind w:left="405" w:right="-1"/>
        <w:jc w:val="both"/>
        <w:rPr>
          <w:rFonts w:ascii="Times New Roman" w:eastAsiaTheme="minorHAnsi" w:hAnsi="Times New Roman"/>
          <w:lang w:val="en-US"/>
        </w:rPr>
      </w:pPr>
    </w:p>
    <w:p w14:paraId="2EEF2985" w14:textId="77777777" w:rsidR="0043555F" w:rsidRPr="00EE783D" w:rsidRDefault="0043555F" w:rsidP="0006361D">
      <w:pPr>
        <w:ind w:left="-1134"/>
        <w:jc w:val="both"/>
        <w:rPr>
          <w:sz w:val="22"/>
          <w:szCs w:val="22"/>
          <w:lang w:val="en-US"/>
        </w:rPr>
      </w:pPr>
    </w:p>
    <w:tbl>
      <w:tblPr>
        <w:tblW w:w="5621" w:type="pct"/>
        <w:tblInd w:w="-1139" w:type="dxa"/>
        <w:tblLook w:val="04A0" w:firstRow="1" w:lastRow="0" w:firstColumn="1" w:lastColumn="0" w:noHBand="0" w:noVBand="1"/>
      </w:tblPr>
      <w:tblGrid>
        <w:gridCol w:w="1882"/>
        <w:gridCol w:w="5979"/>
        <w:gridCol w:w="2486"/>
      </w:tblGrid>
      <w:tr w:rsidR="00EE783D" w:rsidRPr="00EE783D" w14:paraId="5C852077" w14:textId="77777777" w:rsidTr="008874AE">
        <w:trPr>
          <w:trHeight w:val="732"/>
        </w:trPr>
        <w:tc>
          <w:tcPr>
            <w:tcW w:w="9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388355" w14:textId="77777777" w:rsidR="008874AE" w:rsidRPr="00EE783D" w:rsidRDefault="008874AE" w:rsidP="00E5148D">
            <w:pPr>
              <w:ind w:left="33"/>
              <w:jc w:val="center"/>
              <w:rPr>
                <w:sz w:val="22"/>
                <w:szCs w:val="22"/>
              </w:rPr>
            </w:pPr>
            <w:r w:rsidRPr="00EE783D">
              <w:rPr>
                <w:sz w:val="22"/>
                <w:szCs w:val="22"/>
              </w:rPr>
              <w:t>Порядковый номер платежа</w:t>
            </w:r>
          </w:p>
        </w:tc>
        <w:tc>
          <w:tcPr>
            <w:tcW w:w="3132" w:type="pct"/>
            <w:tcBorders>
              <w:top w:val="single" w:sz="4" w:space="0" w:color="auto"/>
              <w:left w:val="nil"/>
              <w:bottom w:val="single" w:sz="4" w:space="0" w:color="auto"/>
              <w:right w:val="single" w:sz="4" w:space="0" w:color="000000"/>
            </w:tcBorders>
            <w:shd w:val="clear" w:color="auto" w:fill="auto"/>
            <w:vAlign w:val="center"/>
            <w:hideMark/>
          </w:tcPr>
          <w:p w14:paraId="6A132985" w14:textId="77777777" w:rsidR="008874AE" w:rsidRPr="00EE783D" w:rsidRDefault="008874AE" w:rsidP="00E5148D">
            <w:pPr>
              <w:ind w:left="22" w:hanging="1156"/>
              <w:jc w:val="center"/>
              <w:rPr>
                <w:sz w:val="22"/>
                <w:szCs w:val="22"/>
              </w:rPr>
            </w:pPr>
            <w:r w:rsidRPr="00EE783D">
              <w:rPr>
                <w:sz w:val="22"/>
                <w:szCs w:val="22"/>
              </w:rPr>
              <w:t>Срок платежа</w:t>
            </w:r>
          </w:p>
        </w:tc>
        <w:tc>
          <w:tcPr>
            <w:tcW w:w="958" w:type="pct"/>
            <w:tcBorders>
              <w:top w:val="single" w:sz="4" w:space="0" w:color="auto"/>
              <w:left w:val="nil"/>
              <w:bottom w:val="single" w:sz="4" w:space="0" w:color="auto"/>
              <w:right w:val="single" w:sz="4" w:space="0" w:color="auto"/>
            </w:tcBorders>
            <w:shd w:val="clear" w:color="auto" w:fill="auto"/>
            <w:vAlign w:val="center"/>
            <w:hideMark/>
          </w:tcPr>
          <w:p w14:paraId="7C2CC4C1" w14:textId="77777777" w:rsidR="008874AE" w:rsidRPr="00EE783D" w:rsidRDefault="008874AE" w:rsidP="00E5148D">
            <w:pPr>
              <w:ind w:left="-22"/>
              <w:jc w:val="center"/>
              <w:rPr>
                <w:sz w:val="22"/>
                <w:szCs w:val="22"/>
              </w:rPr>
            </w:pPr>
            <w:r w:rsidRPr="00EE783D">
              <w:rPr>
                <w:sz w:val="22"/>
                <w:szCs w:val="22"/>
              </w:rPr>
              <w:t>Сумма платежа, рублей</w:t>
            </w:r>
          </w:p>
        </w:tc>
      </w:tr>
      <w:tr w:rsidR="00EE783D" w:rsidRPr="00EE783D" w14:paraId="143246C5" w14:textId="77777777" w:rsidTr="008874AE">
        <w:trPr>
          <w:trHeight w:val="732"/>
        </w:trPr>
        <w:tc>
          <w:tcPr>
            <w:tcW w:w="909" w:type="pct"/>
            <w:tcBorders>
              <w:top w:val="nil"/>
              <w:left w:val="single" w:sz="4" w:space="0" w:color="auto"/>
              <w:bottom w:val="single" w:sz="4" w:space="0" w:color="auto"/>
              <w:right w:val="single" w:sz="4" w:space="0" w:color="auto"/>
            </w:tcBorders>
            <w:shd w:val="clear" w:color="auto" w:fill="auto"/>
            <w:noWrap/>
            <w:vAlign w:val="bottom"/>
            <w:hideMark/>
          </w:tcPr>
          <w:p w14:paraId="7A3B54E9" w14:textId="77777777" w:rsidR="008874AE" w:rsidRPr="00EE783D" w:rsidRDefault="008874AE" w:rsidP="00E5148D">
            <w:pPr>
              <w:jc w:val="center"/>
              <w:rPr>
                <w:sz w:val="22"/>
                <w:szCs w:val="22"/>
              </w:rPr>
            </w:pPr>
            <w:r w:rsidRPr="00EE783D">
              <w:rPr>
                <w:sz w:val="22"/>
                <w:szCs w:val="22"/>
              </w:rPr>
              <w:t>1</w:t>
            </w:r>
          </w:p>
        </w:tc>
        <w:tc>
          <w:tcPr>
            <w:tcW w:w="3132" w:type="pct"/>
            <w:tcBorders>
              <w:top w:val="single" w:sz="4" w:space="0" w:color="auto"/>
              <w:left w:val="nil"/>
              <w:bottom w:val="single" w:sz="4" w:space="0" w:color="auto"/>
              <w:right w:val="single" w:sz="4" w:space="0" w:color="000000"/>
            </w:tcBorders>
            <w:shd w:val="clear" w:color="auto" w:fill="auto"/>
            <w:vAlign w:val="bottom"/>
            <w:hideMark/>
          </w:tcPr>
          <w:p w14:paraId="51356D1F" w14:textId="77777777" w:rsidR="008874AE" w:rsidRPr="00EE783D" w:rsidRDefault="008874AE" w:rsidP="00E5148D">
            <w:pPr>
              <w:ind w:left="22"/>
              <w:jc w:val="both"/>
              <w:rPr>
                <w:sz w:val="22"/>
                <w:szCs w:val="22"/>
              </w:rPr>
            </w:pPr>
            <w:r w:rsidRPr="00EE783D">
              <w:rPr>
                <w:sz w:val="22"/>
                <w:szCs w:val="22"/>
              </w:rPr>
              <w:t xml:space="preserve">В течение 5 (Пяти) рабочих дней после государственной регистрации настоящего Договора путем внесения денежных средств на счет </w:t>
            </w:r>
            <w:proofErr w:type="spellStart"/>
            <w:r w:rsidRPr="00EE783D">
              <w:rPr>
                <w:sz w:val="22"/>
                <w:szCs w:val="22"/>
              </w:rPr>
              <w:t>эскроу</w:t>
            </w:r>
            <w:proofErr w:type="spellEnd"/>
            <w:r w:rsidRPr="00EE783D">
              <w:rPr>
                <w:sz w:val="22"/>
                <w:szCs w:val="22"/>
              </w:rPr>
              <w:t xml:space="preserve"> согласно п.3.2. Договора</w:t>
            </w:r>
          </w:p>
        </w:tc>
        <w:tc>
          <w:tcPr>
            <w:tcW w:w="958" w:type="pct"/>
            <w:tcBorders>
              <w:top w:val="nil"/>
              <w:left w:val="nil"/>
              <w:bottom w:val="single" w:sz="4" w:space="0" w:color="auto"/>
              <w:right w:val="single" w:sz="4" w:space="0" w:color="auto"/>
            </w:tcBorders>
            <w:shd w:val="clear" w:color="auto" w:fill="auto"/>
            <w:vAlign w:val="bottom"/>
            <w:hideMark/>
          </w:tcPr>
          <w:p w14:paraId="09A82F7B" w14:textId="77777777" w:rsidR="008874AE" w:rsidRPr="00EE783D" w:rsidRDefault="008874AE" w:rsidP="00E5148D">
            <w:pPr>
              <w:tabs>
                <w:tab w:val="left" w:pos="885"/>
              </w:tabs>
              <w:ind w:right="31"/>
              <w:jc w:val="center"/>
              <w:rPr>
                <w:sz w:val="22"/>
                <w:szCs w:val="22"/>
              </w:rPr>
            </w:pPr>
            <w:r w:rsidRPr="00EE783D">
              <w:rPr>
                <w:sz w:val="22"/>
                <w:szCs w:val="22"/>
              </w:rPr>
              <w:t>${</w:t>
            </w:r>
            <w:proofErr w:type="spellStart"/>
            <w:r w:rsidRPr="00EE783D">
              <w:rPr>
                <w:sz w:val="22"/>
                <w:szCs w:val="22"/>
              </w:rPr>
              <w:t>finances.first_summa</w:t>
            </w:r>
            <w:proofErr w:type="spellEnd"/>
            <w:r w:rsidRPr="00EE783D">
              <w:rPr>
                <w:sz w:val="22"/>
                <w:szCs w:val="22"/>
              </w:rPr>
              <w:t>}</w:t>
            </w:r>
          </w:p>
        </w:tc>
      </w:tr>
      <w:tr w:rsidR="00EE783D" w:rsidRPr="00EE783D" w14:paraId="77FAE7F5" w14:textId="77777777" w:rsidTr="008874AE">
        <w:trPr>
          <w:trHeight w:val="732"/>
        </w:trPr>
        <w:tc>
          <w:tcPr>
            <w:tcW w:w="909" w:type="pct"/>
            <w:tcBorders>
              <w:top w:val="nil"/>
              <w:left w:val="single" w:sz="4" w:space="0" w:color="auto"/>
              <w:bottom w:val="single" w:sz="4" w:space="0" w:color="auto"/>
              <w:right w:val="single" w:sz="4" w:space="0" w:color="auto"/>
            </w:tcBorders>
            <w:shd w:val="clear" w:color="auto" w:fill="auto"/>
            <w:noWrap/>
            <w:vAlign w:val="bottom"/>
          </w:tcPr>
          <w:p w14:paraId="67D1B92C" w14:textId="77777777" w:rsidR="008874AE" w:rsidRPr="00EE783D" w:rsidRDefault="008874AE" w:rsidP="00E5148D">
            <w:pPr>
              <w:jc w:val="center"/>
              <w:rPr>
                <w:sz w:val="22"/>
                <w:szCs w:val="22"/>
              </w:rPr>
            </w:pPr>
            <w:r w:rsidRPr="00EE783D">
              <w:rPr>
                <w:sz w:val="22"/>
                <w:szCs w:val="22"/>
              </w:rPr>
              <w:t>${finances.num.1}</w:t>
            </w:r>
          </w:p>
        </w:tc>
        <w:tc>
          <w:tcPr>
            <w:tcW w:w="3132" w:type="pct"/>
            <w:tcBorders>
              <w:top w:val="single" w:sz="4" w:space="0" w:color="auto"/>
              <w:left w:val="nil"/>
              <w:bottom w:val="single" w:sz="4" w:space="0" w:color="auto"/>
              <w:right w:val="single" w:sz="4" w:space="0" w:color="000000"/>
            </w:tcBorders>
            <w:shd w:val="clear" w:color="auto" w:fill="auto"/>
            <w:vAlign w:val="bottom"/>
          </w:tcPr>
          <w:p w14:paraId="73B9C35E" w14:textId="77777777" w:rsidR="008874AE" w:rsidRPr="00EE783D" w:rsidRDefault="008874AE" w:rsidP="00E5148D">
            <w:pPr>
              <w:ind w:left="22"/>
              <w:jc w:val="both"/>
              <w:rPr>
                <w:sz w:val="22"/>
                <w:szCs w:val="22"/>
              </w:rPr>
            </w:pPr>
            <w:r w:rsidRPr="00EE783D">
              <w:rPr>
                <w:sz w:val="22"/>
                <w:szCs w:val="22"/>
              </w:rPr>
              <w:t>До ${</w:t>
            </w:r>
            <w:proofErr w:type="spellStart"/>
            <w:r w:rsidRPr="00EE783D">
              <w:rPr>
                <w:sz w:val="22"/>
                <w:szCs w:val="22"/>
              </w:rPr>
              <w:t>finances.date</w:t>
            </w:r>
            <w:proofErr w:type="spellEnd"/>
            <w:r w:rsidRPr="00EE783D">
              <w:rPr>
                <w:sz w:val="22"/>
                <w:szCs w:val="22"/>
              </w:rPr>
              <w:t xml:space="preserve">} г. путем внесения денежных средств на </w:t>
            </w:r>
            <w:proofErr w:type="spellStart"/>
            <w:r w:rsidRPr="00EE783D">
              <w:rPr>
                <w:sz w:val="22"/>
                <w:szCs w:val="22"/>
              </w:rPr>
              <w:t>счетэскроу</w:t>
            </w:r>
            <w:proofErr w:type="spellEnd"/>
            <w:r w:rsidRPr="00EE783D">
              <w:rPr>
                <w:sz w:val="22"/>
                <w:szCs w:val="22"/>
              </w:rPr>
              <w:t xml:space="preserve"> согласно п. 3.2. Договора.</w:t>
            </w:r>
          </w:p>
        </w:tc>
        <w:tc>
          <w:tcPr>
            <w:tcW w:w="958" w:type="pct"/>
            <w:tcBorders>
              <w:top w:val="nil"/>
              <w:left w:val="nil"/>
              <w:bottom w:val="single" w:sz="4" w:space="0" w:color="auto"/>
              <w:right w:val="single" w:sz="4" w:space="0" w:color="auto"/>
            </w:tcBorders>
            <w:shd w:val="clear" w:color="auto" w:fill="auto"/>
            <w:vAlign w:val="bottom"/>
          </w:tcPr>
          <w:p w14:paraId="3888ED0D" w14:textId="77777777" w:rsidR="008874AE" w:rsidRPr="00EE783D" w:rsidRDefault="008874AE" w:rsidP="00E5148D">
            <w:pPr>
              <w:tabs>
                <w:tab w:val="left" w:pos="885"/>
              </w:tabs>
              <w:ind w:right="31"/>
              <w:jc w:val="center"/>
              <w:rPr>
                <w:sz w:val="22"/>
                <w:szCs w:val="22"/>
              </w:rPr>
            </w:pPr>
            <w:r w:rsidRPr="00EE783D">
              <w:rPr>
                <w:sz w:val="22"/>
                <w:szCs w:val="22"/>
              </w:rPr>
              <w:t>${</w:t>
            </w:r>
            <w:proofErr w:type="spellStart"/>
            <w:r w:rsidRPr="00EE783D">
              <w:rPr>
                <w:sz w:val="22"/>
                <w:szCs w:val="22"/>
              </w:rPr>
              <w:t>finances.summa</w:t>
            </w:r>
            <w:proofErr w:type="spellEnd"/>
            <w:r w:rsidRPr="00EE783D">
              <w:rPr>
                <w:sz w:val="22"/>
                <w:szCs w:val="22"/>
              </w:rPr>
              <w:t>}</w:t>
            </w:r>
          </w:p>
        </w:tc>
      </w:tr>
      <w:tr w:rsidR="00EE783D" w:rsidRPr="00EE783D" w14:paraId="10ABFDB8" w14:textId="77777777" w:rsidTr="008874AE">
        <w:trPr>
          <w:trHeight w:val="298"/>
        </w:trPr>
        <w:tc>
          <w:tcPr>
            <w:tcW w:w="40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192D8" w14:textId="77777777" w:rsidR="008874AE" w:rsidRPr="00EE783D" w:rsidRDefault="008874AE" w:rsidP="00E5148D">
            <w:pPr>
              <w:jc w:val="right"/>
              <w:rPr>
                <w:b/>
                <w:bCs/>
                <w:sz w:val="22"/>
                <w:szCs w:val="22"/>
              </w:rPr>
            </w:pPr>
            <w:r w:rsidRPr="00EE783D">
              <w:rPr>
                <w:b/>
                <w:bCs/>
                <w:sz w:val="22"/>
                <w:szCs w:val="22"/>
              </w:rPr>
              <w:t xml:space="preserve">Итого: </w:t>
            </w:r>
          </w:p>
        </w:tc>
        <w:tc>
          <w:tcPr>
            <w:tcW w:w="958" w:type="pct"/>
            <w:tcBorders>
              <w:top w:val="nil"/>
              <w:left w:val="single" w:sz="4" w:space="0" w:color="auto"/>
              <w:bottom w:val="single" w:sz="4" w:space="0" w:color="000000"/>
              <w:right w:val="single" w:sz="4" w:space="0" w:color="000000"/>
            </w:tcBorders>
            <w:shd w:val="clear" w:color="auto" w:fill="auto"/>
            <w:vAlign w:val="bottom"/>
            <w:hideMark/>
          </w:tcPr>
          <w:p w14:paraId="248B5797" w14:textId="77777777" w:rsidR="008874AE" w:rsidRPr="00EE783D" w:rsidRDefault="008874AE" w:rsidP="00E5148D">
            <w:pPr>
              <w:tabs>
                <w:tab w:val="left" w:pos="33"/>
              </w:tabs>
              <w:jc w:val="center"/>
              <w:rPr>
                <w:b/>
                <w:bCs/>
                <w:sz w:val="22"/>
                <w:szCs w:val="22"/>
                <w:lang w:val="en-US"/>
              </w:rPr>
            </w:pPr>
            <w:r w:rsidRPr="00EE783D">
              <w:rPr>
                <w:b/>
                <w:bCs/>
                <w:sz w:val="22"/>
                <w:szCs w:val="22"/>
                <w:lang w:val="en-US"/>
              </w:rPr>
              <w:t>${</w:t>
            </w:r>
            <w:proofErr w:type="spellStart"/>
            <w:r w:rsidRPr="00EE783D">
              <w:rPr>
                <w:b/>
                <w:bCs/>
                <w:sz w:val="22"/>
                <w:szCs w:val="22"/>
                <w:lang w:val="en-US"/>
              </w:rPr>
              <w:t>estate_deal.deal_sum</w:t>
            </w:r>
            <w:proofErr w:type="spellEnd"/>
            <w:r w:rsidRPr="00EE783D">
              <w:rPr>
                <w:b/>
                <w:bCs/>
                <w:sz w:val="22"/>
                <w:szCs w:val="22"/>
                <w:lang w:val="en-US"/>
              </w:rPr>
              <w:t>}</w:t>
            </w:r>
          </w:p>
        </w:tc>
      </w:tr>
    </w:tbl>
    <w:p w14:paraId="1AC51A0F" w14:textId="7102D641" w:rsidR="00D54C17" w:rsidRPr="00EE783D" w:rsidRDefault="00D54C17" w:rsidP="0006361D">
      <w:pPr>
        <w:ind w:left="-1134"/>
        <w:jc w:val="both"/>
        <w:rPr>
          <w:sz w:val="22"/>
          <w:szCs w:val="22"/>
          <w:lang w:val="en-US"/>
        </w:rPr>
      </w:pPr>
    </w:p>
    <w:p w14:paraId="14E264E4" w14:textId="77777777" w:rsidR="008874AE" w:rsidRPr="00EE783D" w:rsidRDefault="008874AE" w:rsidP="0006361D">
      <w:pPr>
        <w:ind w:left="-1134"/>
        <w:jc w:val="both"/>
        <w:rPr>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EE783D" w:rsidRPr="00EE783D" w14:paraId="322E7E9F" w14:textId="77777777" w:rsidTr="00240D5D">
        <w:trPr>
          <w:trHeight w:val="1856"/>
        </w:trPr>
        <w:tc>
          <w:tcPr>
            <w:tcW w:w="5103" w:type="dxa"/>
          </w:tcPr>
          <w:p w14:paraId="671B9E86" w14:textId="77777777" w:rsidR="00F9011A" w:rsidRPr="00EE783D" w:rsidRDefault="00F9011A" w:rsidP="00240D5D">
            <w:pPr>
              <w:rPr>
                <w:b/>
                <w:sz w:val="22"/>
                <w:szCs w:val="22"/>
              </w:rPr>
            </w:pPr>
            <w:r w:rsidRPr="00EE783D">
              <w:rPr>
                <w:b/>
                <w:sz w:val="22"/>
                <w:szCs w:val="22"/>
              </w:rPr>
              <w:t>Застройщик:</w:t>
            </w:r>
          </w:p>
          <w:p w14:paraId="299D6168" w14:textId="77777777" w:rsidR="00F9011A" w:rsidRPr="00EE783D" w:rsidRDefault="00F9011A" w:rsidP="00240D5D">
            <w:pPr>
              <w:jc w:val="both"/>
              <w:rPr>
                <w:bCs/>
                <w:sz w:val="22"/>
                <w:szCs w:val="22"/>
              </w:rPr>
            </w:pPr>
            <w:r w:rsidRPr="00EE783D">
              <w:rPr>
                <w:bCs/>
                <w:sz w:val="22"/>
                <w:szCs w:val="22"/>
              </w:rPr>
              <w:t>Директор</w:t>
            </w:r>
            <w:r w:rsidRPr="00EE783D">
              <w:rPr>
                <w:bCs/>
                <w:sz w:val="22"/>
                <w:szCs w:val="22"/>
              </w:rPr>
              <w:tab/>
            </w:r>
          </w:p>
          <w:p w14:paraId="15AEADBF" w14:textId="77777777" w:rsidR="00F9011A" w:rsidRPr="00EE783D" w:rsidRDefault="00F9011A" w:rsidP="00240D5D">
            <w:pPr>
              <w:jc w:val="both"/>
              <w:rPr>
                <w:bCs/>
                <w:sz w:val="22"/>
                <w:szCs w:val="22"/>
              </w:rPr>
            </w:pPr>
            <w:r w:rsidRPr="00EE783D">
              <w:rPr>
                <w:bCs/>
                <w:sz w:val="22"/>
                <w:szCs w:val="22"/>
              </w:rPr>
              <w:t>ООО СЗ «Энергия»</w:t>
            </w:r>
          </w:p>
          <w:p w14:paraId="694C3F7E" w14:textId="77777777" w:rsidR="00F9011A" w:rsidRPr="00EE783D" w:rsidRDefault="00F9011A" w:rsidP="00240D5D">
            <w:pPr>
              <w:rPr>
                <w:b/>
                <w:sz w:val="22"/>
                <w:szCs w:val="22"/>
              </w:rPr>
            </w:pPr>
          </w:p>
          <w:p w14:paraId="2D2CAD13" w14:textId="77777777" w:rsidR="00F9011A" w:rsidRPr="00EE783D" w:rsidRDefault="00F9011A" w:rsidP="00240D5D">
            <w:pPr>
              <w:rPr>
                <w:b/>
                <w:sz w:val="22"/>
                <w:szCs w:val="22"/>
              </w:rPr>
            </w:pPr>
          </w:p>
          <w:p w14:paraId="25F885C0" w14:textId="77777777" w:rsidR="00F9011A" w:rsidRPr="00EE783D" w:rsidRDefault="00F9011A" w:rsidP="00240D5D">
            <w:pPr>
              <w:rPr>
                <w:bCs/>
                <w:sz w:val="22"/>
                <w:szCs w:val="22"/>
              </w:rPr>
            </w:pPr>
            <w:r w:rsidRPr="00EE783D">
              <w:rPr>
                <w:bCs/>
                <w:sz w:val="22"/>
                <w:szCs w:val="22"/>
              </w:rPr>
              <w:t>____________________/Ю.А. Дягилева /</w:t>
            </w:r>
          </w:p>
          <w:p w14:paraId="4A2FD40B" w14:textId="77777777" w:rsidR="00F9011A" w:rsidRPr="00EE783D" w:rsidRDefault="00F9011A" w:rsidP="00240D5D">
            <w:pPr>
              <w:rPr>
                <w:b/>
                <w:sz w:val="22"/>
                <w:szCs w:val="22"/>
              </w:rPr>
            </w:pPr>
            <w:proofErr w:type="spellStart"/>
            <w:r w:rsidRPr="00EE783D">
              <w:rPr>
                <w:bCs/>
                <w:sz w:val="22"/>
                <w:szCs w:val="22"/>
              </w:rPr>
              <w:t>м.п</w:t>
            </w:r>
            <w:proofErr w:type="spellEnd"/>
            <w:r w:rsidRPr="00EE783D">
              <w:rPr>
                <w:bCs/>
                <w:sz w:val="22"/>
                <w:szCs w:val="22"/>
              </w:rPr>
              <w:t>.</w:t>
            </w:r>
          </w:p>
        </w:tc>
        <w:tc>
          <w:tcPr>
            <w:tcW w:w="5245" w:type="dxa"/>
          </w:tcPr>
          <w:p w14:paraId="27E673CD" w14:textId="77777777" w:rsidR="00F9011A" w:rsidRPr="00EE783D" w:rsidRDefault="00F9011A" w:rsidP="00240D5D">
            <w:pPr>
              <w:ind w:left="31"/>
              <w:rPr>
                <w:b/>
                <w:sz w:val="22"/>
                <w:szCs w:val="22"/>
              </w:rPr>
            </w:pPr>
            <w:r w:rsidRPr="00EE783D">
              <w:rPr>
                <w:b/>
                <w:sz w:val="22"/>
                <w:szCs w:val="22"/>
              </w:rPr>
              <w:t>${</w:t>
            </w:r>
            <w:proofErr w:type="spellStart"/>
            <w:r w:rsidRPr="00EE783D">
              <w:rPr>
                <w:b/>
                <w:sz w:val="22"/>
                <w:szCs w:val="22"/>
              </w:rPr>
              <w:t>uchastnik</w:t>
            </w:r>
            <w:proofErr w:type="spellEnd"/>
            <w:r w:rsidRPr="00EE783D">
              <w:rPr>
                <w:b/>
                <w:sz w:val="22"/>
                <w:szCs w:val="22"/>
              </w:rPr>
              <w:t>}</w:t>
            </w:r>
            <w:r w:rsidRPr="00EE783D">
              <w:rPr>
                <w:b/>
                <w:bCs/>
                <w:sz w:val="22"/>
                <w:szCs w:val="22"/>
              </w:rPr>
              <w:t xml:space="preserve"> долевого строительства</w:t>
            </w:r>
            <w:r w:rsidRPr="00EE783D">
              <w:rPr>
                <w:b/>
                <w:sz w:val="22"/>
                <w:szCs w:val="22"/>
              </w:rPr>
              <w:t>:</w:t>
            </w:r>
          </w:p>
          <w:p w14:paraId="4EF55617" w14:textId="77777777" w:rsidR="00F9011A" w:rsidRPr="00EE783D" w:rsidRDefault="00F9011A" w:rsidP="00240D5D">
            <w:pPr>
              <w:rPr>
                <w:b/>
                <w:sz w:val="22"/>
                <w:szCs w:val="22"/>
              </w:rPr>
            </w:pPr>
          </w:p>
          <w:p w14:paraId="34F4894C" w14:textId="77777777" w:rsidR="00F9011A" w:rsidRPr="00EE783D" w:rsidRDefault="00F9011A" w:rsidP="00240D5D">
            <w:pPr>
              <w:rPr>
                <w:b/>
                <w:sz w:val="22"/>
                <w:szCs w:val="22"/>
              </w:rPr>
            </w:pPr>
          </w:p>
          <w:p w14:paraId="2443F364" w14:textId="77777777" w:rsidR="00F9011A" w:rsidRPr="00EE783D" w:rsidRDefault="00F9011A" w:rsidP="00240D5D">
            <w:pPr>
              <w:rPr>
                <w:b/>
                <w:sz w:val="22"/>
                <w:szCs w:val="22"/>
              </w:rPr>
            </w:pPr>
          </w:p>
          <w:p w14:paraId="5DDD0171" w14:textId="77777777" w:rsidR="00F9011A" w:rsidRPr="00EE783D" w:rsidRDefault="00F9011A" w:rsidP="00240D5D">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EE783D" w:rsidRPr="00EE783D" w14:paraId="66FE3C5A" w14:textId="77777777" w:rsidTr="00240D5D">
              <w:tc>
                <w:tcPr>
                  <w:tcW w:w="5134" w:type="dxa"/>
                </w:tcPr>
                <w:p w14:paraId="028D3C26" w14:textId="7E9F5017" w:rsidR="00F9011A" w:rsidRPr="00EE783D" w:rsidRDefault="00F9011A" w:rsidP="00240D5D">
                  <w:pPr>
                    <w:rPr>
                      <w:bCs/>
                      <w:sz w:val="22"/>
                      <w:szCs w:val="22"/>
                    </w:rPr>
                  </w:pPr>
                  <w:r w:rsidRPr="00EE783D">
                    <w:rPr>
                      <w:bCs/>
                      <w:sz w:val="22"/>
                      <w:szCs w:val="22"/>
                    </w:rPr>
                    <w:t>____________________/${contacts.get_io_name_4}/</w:t>
                  </w:r>
                </w:p>
                <w:p w14:paraId="7F492716" w14:textId="77777777" w:rsidR="00F9011A" w:rsidRPr="00EE783D" w:rsidRDefault="00F9011A" w:rsidP="00240D5D">
                  <w:pPr>
                    <w:rPr>
                      <w:bCs/>
                      <w:sz w:val="22"/>
                      <w:szCs w:val="22"/>
                    </w:rPr>
                  </w:pPr>
                </w:p>
                <w:p w14:paraId="346D7A6B" w14:textId="77777777" w:rsidR="00F9011A" w:rsidRPr="00EE783D" w:rsidRDefault="00F9011A" w:rsidP="00240D5D">
                  <w:pPr>
                    <w:rPr>
                      <w:b/>
                      <w:sz w:val="22"/>
                      <w:szCs w:val="22"/>
                    </w:rPr>
                  </w:pPr>
                </w:p>
              </w:tc>
            </w:tr>
          </w:tbl>
          <w:p w14:paraId="425E2E99" w14:textId="77777777" w:rsidR="00F9011A" w:rsidRPr="00EE783D" w:rsidRDefault="00F9011A" w:rsidP="00240D5D">
            <w:pPr>
              <w:rPr>
                <w:b/>
                <w:sz w:val="22"/>
                <w:szCs w:val="22"/>
              </w:rPr>
            </w:pPr>
          </w:p>
        </w:tc>
      </w:tr>
    </w:tbl>
    <w:p w14:paraId="7943062F" w14:textId="77777777" w:rsidR="00B94E1D" w:rsidRPr="00EE783D" w:rsidRDefault="00B94E1D" w:rsidP="0006361D">
      <w:pPr>
        <w:jc w:val="both"/>
        <w:rPr>
          <w:b/>
          <w:sz w:val="22"/>
          <w:szCs w:val="22"/>
        </w:rPr>
      </w:pPr>
      <w:r w:rsidRPr="00EE783D">
        <w:rPr>
          <w:sz w:val="22"/>
          <w:szCs w:val="22"/>
        </w:rPr>
        <w:br w:type="page"/>
      </w:r>
    </w:p>
    <w:p w14:paraId="522610D6" w14:textId="77777777" w:rsidR="00F9011A" w:rsidRPr="00EE783D" w:rsidRDefault="00F9011A" w:rsidP="00F9011A">
      <w:pPr>
        <w:ind w:left="-567"/>
        <w:jc w:val="center"/>
        <w:rPr>
          <w:sz w:val="22"/>
          <w:szCs w:val="22"/>
          <w:lang w:val="en-US"/>
        </w:rPr>
      </w:pPr>
      <w:r w:rsidRPr="00EE783D">
        <w:rPr>
          <w:sz w:val="22"/>
          <w:szCs w:val="22"/>
        </w:rPr>
        <w:t>ПРИЛОЖЕНИЕ</w:t>
      </w:r>
      <w:r w:rsidRPr="00EE783D">
        <w:rPr>
          <w:sz w:val="22"/>
          <w:szCs w:val="22"/>
          <w:lang w:val="en-US"/>
        </w:rPr>
        <w:t xml:space="preserve"> № 3</w:t>
      </w:r>
    </w:p>
    <w:p w14:paraId="1960B930" w14:textId="77777777" w:rsidR="00F9011A" w:rsidRPr="00EE783D" w:rsidRDefault="00F9011A" w:rsidP="00F9011A">
      <w:pPr>
        <w:ind w:left="-567"/>
        <w:jc w:val="center"/>
        <w:rPr>
          <w:sz w:val="22"/>
          <w:szCs w:val="22"/>
          <w:lang w:val="en-US"/>
        </w:rPr>
      </w:pPr>
      <w:r w:rsidRPr="00EE783D">
        <w:rPr>
          <w:sz w:val="22"/>
          <w:szCs w:val="22"/>
        </w:rPr>
        <w:t>к</w:t>
      </w:r>
      <w:r w:rsidRPr="00EE783D">
        <w:rPr>
          <w:sz w:val="22"/>
          <w:szCs w:val="22"/>
          <w:lang w:val="en-US"/>
        </w:rPr>
        <w:t xml:space="preserve"> </w:t>
      </w:r>
      <w:r w:rsidRPr="00EE783D">
        <w:rPr>
          <w:sz w:val="22"/>
          <w:szCs w:val="22"/>
        </w:rPr>
        <w:t>договору</w:t>
      </w:r>
      <w:r w:rsidRPr="00EE783D">
        <w:rPr>
          <w:sz w:val="22"/>
          <w:szCs w:val="22"/>
          <w:lang w:val="en-US"/>
        </w:rPr>
        <w:t xml:space="preserve"> № ${</w:t>
      </w:r>
      <w:proofErr w:type="spellStart"/>
      <w:r w:rsidRPr="00EE783D">
        <w:rPr>
          <w:sz w:val="22"/>
          <w:szCs w:val="22"/>
          <w:lang w:val="en-US"/>
        </w:rPr>
        <w:t>estate_deal.agreement_number</w:t>
      </w:r>
      <w:proofErr w:type="spellEnd"/>
      <w:r w:rsidRPr="00EE783D">
        <w:rPr>
          <w:sz w:val="22"/>
          <w:szCs w:val="22"/>
          <w:lang w:val="en-US"/>
        </w:rPr>
        <w:t>}</w:t>
      </w:r>
    </w:p>
    <w:p w14:paraId="2EAD18F1" w14:textId="77777777" w:rsidR="00F9011A" w:rsidRPr="00EE783D" w:rsidRDefault="00F9011A" w:rsidP="00F9011A">
      <w:pPr>
        <w:ind w:left="-567"/>
        <w:jc w:val="center"/>
        <w:rPr>
          <w:sz w:val="22"/>
          <w:szCs w:val="22"/>
        </w:rPr>
      </w:pPr>
      <w:r w:rsidRPr="00EE783D">
        <w:rPr>
          <w:sz w:val="22"/>
          <w:szCs w:val="22"/>
        </w:rPr>
        <w:t>участия в долевом строительстве от ${</w:t>
      </w:r>
      <w:proofErr w:type="spellStart"/>
      <w:r w:rsidRPr="00EE783D">
        <w:rPr>
          <w:sz w:val="22"/>
          <w:szCs w:val="22"/>
        </w:rPr>
        <w:t>estate_deal.agreement_date_propis</w:t>
      </w:r>
      <w:proofErr w:type="spellEnd"/>
      <w:r w:rsidRPr="00EE783D">
        <w:rPr>
          <w:sz w:val="22"/>
          <w:szCs w:val="22"/>
        </w:rPr>
        <w:t>}</w:t>
      </w:r>
    </w:p>
    <w:p w14:paraId="41A2995C" w14:textId="77777777" w:rsidR="00F9011A" w:rsidRPr="00EE783D" w:rsidRDefault="00F9011A" w:rsidP="00F9011A">
      <w:pPr>
        <w:ind w:left="-1134"/>
        <w:jc w:val="center"/>
        <w:rPr>
          <w:sz w:val="22"/>
          <w:szCs w:val="22"/>
        </w:rPr>
      </w:pPr>
    </w:p>
    <w:tbl>
      <w:tblPr>
        <w:tblW w:w="10490" w:type="dxa"/>
        <w:tblInd w:w="-1134" w:type="dxa"/>
        <w:tblLook w:val="00A0" w:firstRow="1" w:lastRow="0" w:firstColumn="1" w:lastColumn="0" w:noHBand="0" w:noVBand="0"/>
      </w:tblPr>
      <w:tblGrid>
        <w:gridCol w:w="4350"/>
        <w:gridCol w:w="6140"/>
      </w:tblGrid>
      <w:tr w:rsidR="00EE783D" w:rsidRPr="00EE783D" w14:paraId="2D28ACF1" w14:textId="77777777" w:rsidTr="00240D5D">
        <w:trPr>
          <w:trHeight w:val="350"/>
        </w:trPr>
        <w:tc>
          <w:tcPr>
            <w:tcW w:w="4350" w:type="dxa"/>
            <w:hideMark/>
          </w:tcPr>
          <w:p w14:paraId="15E24706" w14:textId="77777777" w:rsidR="00F9011A" w:rsidRPr="00EE783D" w:rsidRDefault="00F9011A" w:rsidP="00240D5D">
            <w:pPr>
              <w:rPr>
                <w:iCs/>
                <w:sz w:val="22"/>
                <w:szCs w:val="22"/>
              </w:rPr>
            </w:pPr>
            <w:r w:rsidRPr="00EE783D">
              <w:rPr>
                <w:iCs/>
                <w:sz w:val="22"/>
                <w:szCs w:val="22"/>
              </w:rPr>
              <w:t>г. Екатеринбург</w:t>
            </w:r>
          </w:p>
        </w:tc>
        <w:tc>
          <w:tcPr>
            <w:tcW w:w="6140" w:type="dxa"/>
            <w:hideMark/>
          </w:tcPr>
          <w:p w14:paraId="24CB7A89" w14:textId="77777777" w:rsidR="00F9011A" w:rsidRPr="00EE783D" w:rsidRDefault="00F9011A" w:rsidP="00240D5D">
            <w:pPr>
              <w:jc w:val="right"/>
              <w:rPr>
                <w:iCs/>
                <w:sz w:val="22"/>
                <w:szCs w:val="22"/>
                <w:lang w:val="en-US"/>
              </w:rPr>
            </w:pPr>
            <w:r w:rsidRPr="00EE783D">
              <w:rPr>
                <w:sz w:val="22"/>
                <w:szCs w:val="22"/>
                <w:lang w:val="en-US"/>
              </w:rPr>
              <w:t>${</w:t>
            </w:r>
            <w:proofErr w:type="spellStart"/>
            <w:r w:rsidRPr="00EE783D">
              <w:rPr>
                <w:sz w:val="22"/>
                <w:szCs w:val="22"/>
                <w:lang w:val="en-US"/>
              </w:rPr>
              <w:t>estate_deal.agreement_date_propis</w:t>
            </w:r>
            <w:proofErr w:type="spellEnd"/>
            <w:r w:rsidRPr="00EE783D">
              <w:rPr>
                <w:sz w:val="22"/>
                <w:szCs w:val="22"/>
                <w:lang w:val="en-US"/>
              </w:rPr>
              <w:t>}</w:t>
            </w:r>
          </w:p>
        </w:tc>
      </w:tr>
    </w:tbl>
    <w:p w14:paraId="0C7F64DB" w14:textId="77777777" w:rsidR="00F9011A" w:rsidRPr="00EE783D" w:rsidRDefault="00F9011A" w:rsidP="00F9011A">
      <w:pPr>
        <w:rPr>
          <w:sz w:val="22"/>
          <w:szCs w:val="22"/>
          <w:lang w:val="en-US"/>
        </w:rPr>
      </w:pPr>
    </w:p>
    <w:p w14:paraId="0E4CEE18" w14:textId="77777777" w:rsidR="00F9011A" w:rsidRPr="00EE783D" w:rsidRDefault="00F9011A" w:rsidP="00F9011A">
      <w:pPr>
        <w:ind w:left="-567"/>
        <w:jc w:val="center"/>
        <w:rPr>
          <w:b/>
          <w:sz w:val="22"/>
          <w:szCs w:val="22"/>
        </w:rPr>
      </w:pPr>
      <w:r w:rsidRPr="00EE783D">
        <w:rPr>
          <w:b/>
          <w:sz w:val="22"/>
          <w:szCs w:val="22"/>
        </w:rPr>
        <w:t xml:space="preserve">ПЛАН ОБЪЕКТА ДОЛЕВОГО СТРОИТЕЛЬСТВА </w:t>
      </w:r>
    </w:p>
    <w:p w14:paraId="3856BB9A" w14:textId="77777777" w:rsidR="00F9011A" w:rsidRPr="00EE783D" w:rsidRDefault="00F9011A" w:rsidP="00F9011A">
      <w:pPr>
        <w:ind w:left="-567"/>
        <w:jc w:val="center"/>
        <w:rPr>
          <w:b/>
          <w:sz w:val="22"/>
          <w:szCs w:val="22"/>
        </w:rPr>
      </w:pPr>
      <w:r w:rsidRPr="00EE783D">
        <w:rPr>
          <w:b/>
          <w:sz w:val="22"/>
          <w:szCs w:val="22"/>
        </w:rPr>
        <w:t>И СХЕМА РАСПОЛОЖЕНИЯ НА ПОЭТАЖНОМ ПЛАНЕ</w:t>
      </w:r>
    </w:p>
    <w:p w14:paraId="7267D537" w14:textId="77777777" w:rsidR="00F9011A" w:rsidRPr="00EE783D" w:rsidRDefault="00F9011A" w:rsidP="00F9011A">
      <w:pPr>
        <w:ind w:left="-1134"/>
        <w:jc w:val="both"/>
        <w:rPr>
          <w:b/>
          <w:sz w:val="22"/>
          <w:szCs w:val="22"/>
        </w:rPr>
      </w:pPr>
    </w:p>
    <w:p w14:paraId="2B63E20E" w14:textId="729C24F6" w:rsidR="00233042" w:rsidRPr="00EE783D" w:rsidRDefault="00233042" w:rsidP="00233042">
      <w:pPr>
        <w:ind w:left="-1134"/>
        <w:jc w:val="center"/>
        <w:rPr>
          <w:lang w:val="en-US"/>
        </w:rPr>
      </w:pPr>
      <w:r w:rsidRPr="00EE783D">
        <w:rPr>
          <w:lang w:val="en-US"/>
        </w:rPr>
        <w:t>${</w:t>
      </w:r>
      <w:proofErr w:type="spellStart"/>
      <w:r w:rsidRPr="00EE783D">
        <w:rPr>
          <w:lang w:val="en-US"/>
        </w:rPr>
        <w:t>estate.plans_img</w:t>
      </w:r>
      <w:proofErr w:type="spellEnd"/>
      <w:r w:rsidRPr="00EE783D">
        <w:rPr>
          <w:lang w:val="en-US"/>
        </w:rPr>
        <w:t>}</w:t>
      </w:r>
    </w:p>
    <w:p w14:paraId="31E3FCBE" w14:textId="77777777" w:rsidR="00233042" w:rsidRPr="00EE783D" w:rsidRDefault="00233042" w:rsidP="00233042">
      <w:pPr>
        <w:tabs>
          <w:tab w:val="left" w:pos="2410"/>
        </w:tabs>
        <w:ind w:left="-1276"/>
        <w:jc w:val="center"/>
        <w:rPr>
          <w:bCs/>
          <w:i/>
          <w:iCs/>
          <w:noProof/>
          <w:sz w:val="22"/>
          <w:szCs w:val="22"/>
          <w:lang w:val="en-US"/>
        </w:rPr>
      </w:pPr>
      <w:r w:rsidRPr="00EE783D">
        <w:rPr>
          <w:bCs/>
          <w:i/>
          <w:iCs/>
          <w:noProof/>
          <w:sz w:val="22"/>
          <w:szCs w:val="22"/>
          <w:lang w:val="en-US"/>
        </w:rPr>
        <w:t>${etag_plan|450}</w:t>
      </w:r>
    </w:p>
    <w:p w14:paraId="3F08ECD9" w14:textId="1A38E1BE" w:rsidR="0050337B" w:rsidRPr="00EE783D" w:rsidRDefault="0050337B" w:rsidP="007C0CFB">
      <w:pPr>
        <w:ind w:left="709"/>
        <w:jc w:val="both"/>
        <w:rPr>
          <w:b/>
          <w:sz w:val="22"/>
          <w:szCs w:val="22"/>
          <w:lang w:val="en-US"/>
        </w:rPr>
      </w:pPr>
    </w:p>
    <w:p w14:paraId="1338EFCC" w14:textId="77777777" w:rsidR="00F9011A" w:rsidRPr="00EE783D" w:rsidRDefault="00F9011A" w:rsidP="007C0CFB">
      <w:pPr>
        <w:ind w:left="709"/>
        <w:jc w:val="both"/>
        <w:rPr>
          <w:b/>
          <w:sz w:val="22"/>
          <w:szCs w:val="22"/>
          <w:lang w:val="en-US"/>
        </w:rPr>
      </w:pPr>
    </w:p>
    <w:p w14:paraId="547329CE" w14:textId="22E860EC" w:rsidR="00D54C17" w:rsidRPr="00EE783D" w:rsidRDefault="00D54C17" w:rsidP="0006361D">
      <w:pPr>
        <w:ind w:left="-1276"/>
        <w:jc w:val="center"/>
        <w:rPr>
          <w:bCs/>
          <w:i/>
          <w:iCs/>
          <w:noProof/>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EE783D" w:rsidRPr="00EE783D" w14:paraId="2C471F6A" w14:textId="77777777" w:rsidTr="00240D5D">
        <w:trPr>
          <w:trHeight w:val="1856"/>
        </w:trPr>
        <w:tc>
          <w:tcPr>
            <w:tcW w:w="5103" w:type="dxa"/>
          </w:tcPr>
          <w:p w14:paraId="47DB11F4" w14:textId="77777777" w:rsidR="00F9011A" w:rsidRPr="00EE783D" w:rsidRDefault="00F9011A" w:rsidP="00240D5D">
            <w:pPr>
              <w:rPr>
                <w:b/>
                <w:sz w:val="22"/>
                <w:szCs w:val="22"/>
              </w:rPr>
            </w:pPr>
            <w:r w:rsidRPr="00EE783D">
              <w:rPr>
                <w:b/>
                <w:sz w:val="22"/>
                <w:szCs w:val="22"/>
              </w:rPr>
              <w:t>Застройщик:</w:t>
            </w:r>
          </w:p>
          <w:p w14:paraId="3A4C9DC6" w14:textId="77777777" w:rsidR="00F9011A" w:rsidRPr="00EE783D" w:rsidRDefault="00F9011A" w:rsidP="00240D5D">
            <w:pPr>
              <w:jc w:val="both"/>
              <w:rPr>
                <w:bCs/>
                <w:sz w:val="22"/>
                <w:szCs w:val="22"/>
              </w:rPr>
            </w:pPr>
            <w:r w:rsidRPr="00EE783D">
              <w:rPr>
                <w:bCs/>
                <w:sz w:val="22"/>
                <w:szCs w:val="22"/>
              </w:rPr>
              <w:t>Директор</w:t>
            </w:r>
            <w:r w:rsidRPr="00EE783D">
              <w:rPr>
                <w:bCs/>
                <w:sz w:val="22"/>
                <w:szCs w:val="22"/>
              </w:rPr>
              <w:tab/>
            </w:r>
          </w:p>
          <w:p w14:paraId="284D907E" w14:textId="77777777" w:rsidR="00F9011A" w:rsidRPr="00EE783D" w:rsidRDefault="00F9011A" w:rsidP="00240D5D">
            <w:pPr>
              <w:jc w:val="both"/>
              <w:rPr>
                <w:bCs/>
                <w:sz w:val="22"/>
                <w:szCs w:val="22"/>
              </w:rPr>
            </w:pPr>
            <w:r w:rsidRPr="00EE783D">
              <w:rPr>
                <w:bCs/>
                <w:sz w:val="22"/>
                <w:szCs w:val="22"/>
              </w:rPr>
              <w:t>ООО СЗ «Энергия»</w:t>
            </w:r>
          </w:p>
          <w:p w14:paraId="42AD0A44" w14:textId="77777777" w:rsidR="00F9011A" w:rsidRPr="00EE783D" w:rsidRDefault="00F9011A" w:rsidP="00240D5D">
            <w:pPr>
              <w:rPr>
                <w:b/>
                <w:sz w:val="22"/>
                <w:szCs w:val="22"/>
              </w:rPr>
            </w:pPr>
          </w:p>
          <w:p w14:paraId="036F9A0A" w14:textId="77777777" w:rsidR="00F9011A" w:rsidRPr="00EE783D" w:rsidRDefault="00F9011A" w:rsidP="00240D5D">
            <w:pPr>
              <w:rPr>
                <w:b/>
                <w:sz w:val="22"/>
                <w:szCs w:val="22"/>
              </w:rPr>
            </w:pPr>
          </w:p>
          <w:p w14:paraId="6B75221C" w14:textId="77777777" w:rsidR="00F9011A" w:rsidRPr="00EE783D" w:rsidRDefault="00F9011A" w:rsidP="00240D5D">
            <w:pPr>
              <w:rPr>
                <w:bCs/>
                <w:sz w:val="22"/>
                <w:szCs w:val="22"/>
              </w:rPr>
            </w:pPr>
            <w:r w:rsidRPr="00EE783D">
              <w:rPr>
                <w:bCs/>
                <w:sz w:val="22"/>
                <w:szCs w:val="22"/>
              </w:rPr>
              <w:t>____________________/Ю.А. Дягилева /</w:t>
            </w:r>
          </w:p>
          <w:p w14:paraId="07AA7A05" w14:textId="77777777" w:rsidR="00F9011A" w:rsidRPr="00EE783D" w:rsidRDefault="00F9011A" w:rsidP="00240D5D">
            <w:pPr>
              <w:rPr>
                <w:b/>
                <w:sz w:val="22"/>
                <w:szCs w:val="22"/>
              </w:rPr>
            </w:pPr>
            <w:proofErr w:type="spellStart"/>
            <w:r w:rsidRPr="00EE783D">
              <w:rPr>
                <w:bCs/>
                <w:sz w:val="22"/>
                <w:szCs w:val="22"/>
              </w:rPr>
              <w:t>м.п</w:t>
            </w:r>
            <w:proofErr w:type="spellEnd"/>
            <w:r w:rsidRPr="00EE783D">
              <w:rPr>
                <w:bCs/>
                <w:sz w:val="22"/>
                <w:szCs w:val="22"/>
              </w:rPr>
              <w:t>.</w:t>
            </w:r>
          </w:p>
        </w:tc>
        <w:tc>
          <w:tcPr>
            <w:tcW w:w="5245" w:type="dxa"/>
          </w:tcPr>
          <w:p w14:paraId="3217D062" w14:textId="77777777" w:rsidR="00F9011A" w:rsidRPr="00EE783D" w:rsidRDefault="00F9011A" w:rsidP="00240D5D">
            <w:pPr>
              <w:ind w:left="31"/>
              <w:rPr>
                <w:b/>
                <w:sz w:val="22"/>
                <w:szCs w:val="22"/>
              </w:rPr>
            </w:pPr>
            <w:r w:rsidRPr="00EE783D">
              <w:rPr>
                <w:b/>
                <w:sz w:val="22"/>
                <w:szCs w:val="22"/>
              </w:rPr>
              <w:t>${</w:t>
            </w:r>
            <w:proofErr w:type="spellStart"/>
            <w:r w:rsidRPr="00EE783D">
              <w:rPr>
                <w:b/>
                <w:sz w:val="22"/>
                <w:szCs w:val="22"/>
              </w:rPr>
              <w:t>uchastnik</w:t>
            </w:r>
            <w:proofErr w:type="spellEnd"/>
            <w:r w:rsidRPr="00EE783D">
              <w:rPr>
                <w:b/>
                <w:sz w:val="22"/>
                <w:szCs w:val="22"/>
              </w:rPr>
              <w:t>}</w:t>
            </w:r>
            <w:r w:rsidRPr="00EE783D">
              <w:rPr>
                <w:b/>
                <w:bCs/>
                <w:sz w:val="22"/>
                <w:szCs w:val="22"/>
              </w:rPr>
              <w:t xml:space="preserve"> долевого строительства</w:t>
            </w:r>
            <w:r w:rsidRPr="00EE783D">
              <w:rPr>
                <w:b/>
                <w:sz w:val="22"/>
                <w:szCs w:val="22"/>
              </w:rPr>
              <w:t>:</w:t>
            </w:r>
          </w:p>
          <w:p w14:paraId="56A20CC7" w14:textId="77777777" w:rsidR="00F9011A" w:rsidRPr="00EE783D" w:rsidRDefault="00F9011A" w:rsidP="00240D5D">
            <w:pPr>
              <w:rPr>
                <w:b/>
                <w:sz w:val="22"/>
                <w:szCs w:val="22"/>
              </w:rPr>
            </w:pPr>
          </w:p>
          <w:p w14:paraId="21D10B95" w14:textId="77777777" w:rsidR="00F9011A" w:rsidRPr="00EE783D" w:rsidRDefault="00F9011A" w:rsidP="00240D5D">
            <w:pPr>
              <w:rPr>
                <w:b/>
                <w:sz w:val="22"/>
                <w:szCs w:val="22"/>
              </w:rPr>
            </w:pPr>
          </w:p>
          <w:p w14:paraId="6BB60C12" w14:textId="77777777" w:rsidR="00F9011A" w:rsidRPr="00EE783D" w:rsidRDefault="00F9011A" w:rsidP="00240D5D">
            <w:pPr>
              <w:rPr>
                <w:b/>
                <w:sz w:val="22"/>
                <w:szCs w:val="22"/>
              </w:rPr>
            </w:pPr>
          </w:p>
          <w:p w14:paraId="41FA108A" w14:textId="77777777" w:rsidR="00F9011A" w:rsidRPr="00EE783D" w:rsidRDefault="00F9011A" w:rsidP="00240D5D">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EE783D" w:rsidRPr="00EE783D" w14:paraId="42894AE0" w14:textId="77777777" w:rsidTr="00240D5D">
              <w:tc>
                <w:tcPr>
                  <w:tcW w:w="5134" w:type="dxa"/>
                </w:tcPr>
                <w:p w14:paraId="31595DAB" w14:textId="18395034" w:rsidR="00F9011A" w:rsidRPr="00EE783D" w:rsidRDefault="00F9011A" w:rsidP="00240D5D">
                  <w:pPr>
                    <w:rPr>
                      <w:bCs/>
                      <w:sz w:val="22"/>
                      <w:szCs w:val="22"/>
                    </w:rPr>
                  </w:pPr>
                  <w:r w:rsidRPr="00EE783D">
                    <w:rPr>
                      <w:bCs/>
                      <w:sz w:val="22"/>
                      <w:szCs w:val="22"/>
                    </w:rPr>
                    <w:t>____________________/${contacts.get_io_name_5}/</w:t>
                  </w:r>
                </w:p>
                <w:p w14:paraId="4C6B334D" w14:textId="77777777" w:rsidR="00F9011A" w:rsidRPr="00EE783D" w:rsidRDefault="00F9011A" w:rsidP="00240D5D">
                  <w:pPr>
                    <w:rPr>
                      <w:bCs/>
                      <w:sz w:val="22"/>
                      <w:szCs w:val="22"/>
                    </w:rPr>
                  </w:pPr>
                </w:p>
                <w:p w14:paraId="479BE411" w14:textId="77777777" w:rsidR="00F9011A" w:rsidRPr="00EE783D" w:rsidRDefault="00F9011A" w:rsidP="00240D5D">
                  <w:pPr>
                    <w:rPr>
                      <w:b/>
                      <w:sz w:val="22"/>
                      <w:szCs w:val="22"/>
                    </w:rPr>
                  </w:pPr>
                </w:p>
              </w:tc>
            </w:tr>
          </w:tbl>
          <w:p w14:paraId="280A4007" w14:textId="77777777" w:rsidR="00F9011A" w:rsidRPr="00EE783D" w:rsidRDefault="00F9011A" w:rsidP="00240D5D">
            <w:pPr>
              <w:rPr>
                <w:b/>
                <w:sz w:val="22"/>
                <w:szCs w:val="22"/>
              </w:rPr>
            </w:pPr>
          </w:p>
        </w:tc>
      </w:tr>
    </w:tbl>
    <w:p w14:paraId="5B6B7229" w14:textId="77777777" w:rsidR="00D54C17" w:rsidRPr="00EE783D" w:rsidRDefault="00D54C17" w:rsidP="0006361D">
      <w:pPr>
        <w:jc w:val="both"/>
        <w:rPr>
          <w:sz w:val="22"/>
          <w:szCs w:val="22"/>
        </w:rPr>
      </w:pPr>
    </w:p>
    <w:sectPr w:rsidR="00D54C17" w:rsidRPr="00EE783D" w:rsidSect="002722E5">
      <w:headerReference w:type="default" r:id="rId16"/>
      <w:footerReference w:type="default" r:id="rId17"/>
      <w:pgSz w:w="11906" w:h="16838" w:code="9"/>
      <w:pgMar w:top="567" w:right="707" w:bottom="568" w:left="1985" w:header="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0D42F" w14:textId="77777777" w:rsidR="005F06F8" w:rsidRDefault="005F06F8" w:rsidP="0036605A">
      <w:r>
        <w:separator/>
      </w:r>
    </w:p>
  </w:endnote>
  <w:endnote w:type="continuationSeparator" w:id="0">
    <w:p w14:paraId="1CB2A2DE" w14:textId="77777777" w:rsidR="005F06F8" w:rsidRDefault="005F06F8" w:rsidP="0036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A2CFF" w14:textId="77777777" w:rsidR="00ED1E07" w:rsidRPr="00E45361" w:rsidRDefault="00ED1E07" w:rsidP="005C6597">
    <w:pPr>
      <w:pStyle w:val="af1"/>
      <w:jc w:val="right"/>
      <w:rPr>
        <w:sz w:val="16"/>
        <w:szCs w:val="16"/>
      </w:rPr>
    </w:pPr>
    <w:r w:rsidRPr="00E45361">
      <w:rPr>
        <w:sz w:val="16"/>
        <w:szCs w:val="16"/>
      </w:rPr>
      <w:t xml:space="preserve">страница </w:t>
    </w:r>
    <w:r w:rsidRPr="00E45361">
      <w:rPr>
        <w:b/>
        <w:sz w:val="16"/>
        <w:szCs w:val="16"/>
      </w:rPr>
      <w:fldChar w:fldCharType="begin"/>
    </w:r>
    <w:r w:rsidRPr="00E45361">
      <w:rPr>
        <w:b/>
        <w:sz w:val="16"/>
        <w:szCs w:val="16"/>
      </w:rPr>
      <w:instrText xml:space="preserve"> PAGE </w:instrText>
    </w:r>
    <w:r w:rsidRPr="00E45361">
      <w:rPr>
        <w:b/>
        <w:sz w:val="16"/>
        <w:szCs w:val="16"/>
      </w:rPr>
      <w:fldChar w:fldCharType="separate"/>
    </w:r>
    <w:r>
      <w:rPr>
        <w:b/>
        <w:noProof/>
        <w:sz w:val="16"/>
        <w:szCs w:val="16"/>
      </w:rPr>
      <w:t>12</w:t>
    </w:r>
    <w:r w:rsidRPr="00E45361">
      <w:rPr>
        <w:b/>
        <w:sz w:val="16"/>
        <w:szCs w:val="16"/>
      </w:rPr>
      <w:fldChar w:fldCharType="end"/>
    </w:r>
    <w:r w:rsidRPr="00E45361">
      <w:rPr>
        <w:sz w:val="16"/>
        <w:szCs w:val="16"/>
      </w:rPr>
      <w:t xml:space="preserve"> из </w:t>
    </w:r>
    <w:r w:rsidRPr="00E45361">
      <w:rPr>
        <w:b/>
        <w:sz w:val="16"/>
        <w:szCs w:val="16"/>
      </w:rPr>
      <w:fldChar w:fldCharType="begin"/>
    </w:r>
    <w:r w:rsidRPr="00E45361">
      <w:rPr>
        <w:b/>
        <w:sz w:val="16"/>
        <w:szCs w:val="16"/>
      </w:rPr>
      <w:instrText xml:space="preserve"> NUMPAGES \*Arabic </w:instrText>
    </w:r>
    <w:r w:rsidRPr="00E45361">
      <w:rPr>
        <w:b/>
        <w:sz w:val="16"/>
        <w:szCs w:val="16"/>
      </w:rPr>
      <w:fldChar w:fldCharType="separate"/>
    </w:r>
    <w:r>
      <w:rPr>
        <w:b/>
        <w:noProof/>
        <w:sz w:val="16"/>
        <w:szCs w:val="16"/>
      </w:rPr>
      <w:t>15</w:t>
    </w:r>
    <w:r w:rsidRPr="00E45361">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4C56B" w14:textId="77777777" w:rsidR="005F06F8" w:rsidRDefault="005F06F8" w:rsidP="0036605A">
      <w:r>
        <w:separator/>
      </w:r>
    </w:p>
  </w:footnote>
  <w:footnote w:type="continuationSeparator" w:id="0">
    <w:p w14:paraId="3D9ED98F" w14:textId="77777777" w:rsidR="005F06F8" w:rsidRDefault="005F06F8" w:rsidP="0036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3B365" w14:textId="77777777" w:rsidR="00ED1E07" w:rsidRPr="00007AE4" w:rsidRDefault="00ED1E07" w:rsidP="00D1614F">
    <w:pPr>
      <w:pStyle w:val="a8"/>
      <w:jc w:val="right"/>
      <w:rPr>
        <w:rFonts w:ascii="Bookman Old Style" w:hAnsi="Bookman Old Style"/>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4085"/>
    <w:multiLevelType w:val="hybridMultilevel"/>
    <w:tmpl w:val="286052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15:restartNumberingAfterBreak="0">
    <w:nsid w:val="07BE4441"/>
    <w:multiLevelType w:val="hybridMultilevel"/>
    <w:tmpl w:val="452630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7E4608B"/>
    <w:multiLevelType w:val="hybridMultilevel"/>
    <w:tmpl w:val="207EE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56F34"/>
    <w:multiLevelType w:val="hybridMultilevel"/>
    <w:tmpl w:val="C20CC36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12905D06"/>
    <w:multiLevelType w:val="hybridMultilevel"/>
    <w:tmpl w:val="DFB4B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630B4"/>
    <w:multiLevelType w:val="hybridMultilevel"/>
    <w:tmpl w:val="6CAA3A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15:restartNumberingAfterBreak="0">
    <w:nsid w:val="265B3515"/>
    <w:multiLevelType w:val="multilevel"/>
    <w:tmpl w:val="325410CE"/>
    <w:lvl w:ilvl="0">
      <w:start w:val="1"/>
      <w:numFmt w:val="decimal"/>
      <w:lvlText w:val="%1."/>
      <w:lvlJc w:val="left"/>
      <w:pPr>
        <w:ind w:left="405" w:hanging="405"/>
      </w:pPr>
      <w:rPr>
        <w:rFonts w:hint="default"/>
      </w:rPr>
    </w:lvl>
    <w:lvl w:ilvl="1">
      <w:start w:val="1"/>
      <w:numFmt w:val="decimal"/>
      <w:lvlText w:val="%1.%2."/>
      <w:lvlJc w:val="left"/>
      <w:pPr>
        <w:ind w:left="-162" w:hanging="405"/>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7" w15:restartNumberingAfterBreak="0">
    <w:nsid w:val="27534910"/>
    <w:multiLevelType w:val="hybridMultilevel"/>
    <w:tmpl w:val="4B86D272"/>
    <w:lvl w:ilvl="0" w:tplc="49E40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027D2F"/>
    <w:multiLevelType w:val="multilevel"/>
    <w:tmpl w:val="BF1885E6"/>
    <w:lvl w:ilvl="0">
      <w:start w:val="2"/>
      <w:numFmt w:val="decimal"/>
      <w:lvlText w:val="%1."/>
      <w:lvlJc w:val="left"/>
      <w:pPr>
        <w:ind w:left="360" w:hanging="360"/>
      </w:pPr>
    </w:lvl>
    <w:lvl w:ilvl="1">
      <w:start w:val="1"/>
      <w:numFmt w:val="decimal"/>
      <w:lvlText w:val="%1.%2."/>
      <w:lvlJc w:val="left"/>
      <w:pPr>
        <w:ind w:left="786" w:hanging="360"/>
      </w:pPr>
      <w:rPr>
        <w:rFonts w:ascii="Times New Roman" w:hAnsi="Times New Roman" w:cs="Times New Roman" w:hint="default"/>
        <w:sz w:val="20"/>
        <w:szCs w:val="2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9" w15:restartNumberingAfterBreak="0">
    <w:nsid w:val="2C3B2191"/>
    <w:multiLevelType w:val="multilevel"/>
    <w:tmpl w:val="D13C7076"/>
    <w:lvl w:ilvl="0">
      <w:start w:val="3"/>
      <w:numFmt w:val="decimal"/>
      <w:lvlText w:val="%1."/>
      <w:lvlJc w:val="left"/>
      <w:pPr>
        <w:ind w:left="630" w:hanging="630"/>
      </w:pPr>
      <w:rPr>
        <w:rFonts w:hint="default"/>
      </w:rPr>
    </w:lvl>
    <w:lvl w:ilvl="1">
      <w:start w:val="2"/>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10" w15:restartNumberingAfterBreak="0">
    <w:nsid w:val="35DC7551"/>
    <w:multiLevelType w:val="multilevel"/>
    <w:tmpl w:val="FE580DF8"/>
    <w:lvl w:ilvl="0">
      <w:start w:val="3"/>
      <w:numFmt w:val="decimal"/>
      <w:lvlText w:val="%1."/>
      <w:lvlJc w:val="left"/>
      <w:pPr>
        <w:ind w:left="390" w:hanging="390"/>
      </w:pPr>
      <w:rPr>
        <w:rFonts w:hint="default"/>
      </w:rPr>
    </w:lvl>
    <w:lvl w:ilvl="1">
      <w:start w:val="2"/>
      <w:numFmt w:val="decimal"/>
      <w:lvlText w:val="%1.%2."/>
      <w:lvlJc w:val="left"/>
      <w:pPr>
        <w:ind w:left="742" w:hanging="39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1" w15:restartNumberingAfterBreak="0">
    <w:nsid w:val="3CA24BF4"/>
    <w:multiLevelType w:val="hybridMultilevel"/>
    <w:tmpl w:val="F6EA01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B5643"/>
    <w:multiLevelType w:val="multilevel"/>
    <w:tmpl w:val="FE7A5C0A"/>
    <w:lvl w:ilvl="0">
      <w:start w:val="3"/>
      <w:numFmt w:val="decimal"/>
      <w:lvlText w:val="%1"/>
      <w:lvlJc w:val="left"/>
      <w:pPr>
        <w:ind w:left="360" w:hanging="360"/>
      </w:pPr>
      <w:rPr>
        <w:rFonts w:hint="default"/>
      </w:rPr>
    </w:lvl>
    <w:lvl w:ilvl="1">
      <w:start w:val="2"/>
      <w:numFmt w:val="decimal"/>
      <w:lvlText w:val="%1.%2"/>
      <w:lvlJc w:val="left"/>
      <w:pPr>
        <w:ind w:left="712" w:hanging="36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3" w15:restartNumberingAfterBreak="0">
    <w:nsid w:val="445F3035"/>
    <w:multiLevelType w:val="hybridMultilevel"/>
    <w:tmpl w:val="AAB69D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EC370E"/>
    <w:multiLevelType w:val="hybridMultilevel"/>
    <w:tmpl w:val="A95C9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4675F"/>
    <w:multiLevelType w:val="hybridMultilevel"/>
    <w:tmpl w:val="0A7C74A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6" w15:restartNumberingAfterBreak="0">
    <w:nsid w:val="74984651"/>
    <w:multiLevelType w:val="hybridMultilevel"/>
    <w:tmpl w:val="91A4EA32"/>
    <w:lvl w:ilvl="0" w:tplc="FBF442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3"/>
  </w:num>
  <w:num w:numId="4">
    <w:abstractNumId w:val="4"/>
  </w:num>
  <w:num w:numId="5">
    <w:abstractNumId w:val="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12"/>
  </w:num>
  <w:num w:numId="10">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num>
  <w:num w:numId="14">
    <w:abstractNumId w:val="2"/>
  </w:num>
  <w:num w:numId="15">
    <w:abstractNumId w:val="15"/>
  </w:num>
  <w:num w:numId="16">
    <w:abstractNumId w:val="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66"/>
    <w:rsid w:val="000007C7"/>
    <w:rsid w:val="0000188E"/>
    <w:rsid w:val="00003273"/>
    <w:rsid w:val="00004D47"/>
    <w:rsid w:val="000050CC"/>
    <w:rsid w:val="00007AE4"/>
    <w:rsid w:val="00010299"/>
    <w:rsid w:val="000103F7"/>
    <w:rsid w:val="00011A3A"/>
    <w:rsid w:val="00026A45"/>
    <w:rsid w:val="00030FF4"/>
    <w:rsid w:val="00032ADF"/>
    <w:rsid w:val="000352CE"/>
    <w:rsid w:val="00037AB3"/>
    <w:rsid w:val="00037B3E"/>
    <w:rsid w:val="00040C40"/>
    <w:rsid w:val="000424F2"/>
    <w:rsid w:val="000432B1"/>
    <w:rsid w:val="00043306"/>
    <w:rsid w:val="00043721"/>
    <w:rsid w:val="0005163B"/>
    <w:rsid w:val="000519E9"/>
    <w:rsid w:val="00051ED5"/>
    <w:rsid w:val="0006078F"/>
    <w:rsid w:val="00062DFF"/>
    <w:rsid w:val="0006361D"/>
    <w:rsid w:val="00063BDF"/>
    <w:rsid w:val="000650C1"/>
    <w:rsid w:val="00065506"/>
    <w:rsid w:val="00066AC1"/>
    <w:rsid w:val="000708DA"/>
    <w:rsid w:val="00071493"/>
    <w:rsid w:val="00074285"/>
    <w:rsid w:val="00075CF0"/>
    <w:rsid w:val="00076A4C"/>
    <w:rsid w:val="00087E6B"/>
    <w:rsid w:val="00092EFC"/>
    <w:rsid w:val="00094215"/>
    <w:rsid w:val="00094D57"/>
    <w:rsid w:val="000A5804"/>
    <w:rsid w:val="000A6CE9"/>
    <w:rsid w:val="000A71C4"/>
    <w:rsid w:val="000B6C5C"/>
    <w:rsid w:val="000C22C2"/>
    <w:rsid w:val="000C5B4E"/>
    <w:rsid w:val="000D0E2B"/>
    <w:rsid w:val="000D4295"/>
    <w:rsid w:val="000D4B2A"/>
    <w:rsid w:val="000E0464"/>
    <w:rsid w:val="000E29D7"/>
    <w:rsid w:val="000E70E8"/>
    <w:rsid w:val="000F0657"/>
    <w:rsid w:val="000F18A4"/>
    <w:rsid w:val="000F39D1"/>
    <w:rsid w:val="000F3C1D"/>
    <w:rsid w:val="000F3C82"/>
    <w:rsid w:val="000F4F6D"/>
    <w:rsid w:val="00100533"/>
    <w:rsid w:val="00101E18"/>
    <w:rsid w:val="001064BB"/>
    <w:rsid w:val="00110788"/>
    <w:rsid w:val="0011484F"/>
    <w:rsid w:val="00114BDA"/>
    <w:rsid w:val="0011545B"/>
    <w:rsid w:val="00116E97"/>
    <w:rsid w:val="00117EB9"/>
    <w:rsid w:val="00124519"/>
    <w:rsid w:val="00124AB8"/>
    <w:rsid w:val="00124C7A"/>
    <w:rsid w:val="00127230"/>
    <w:rsid w:val="00134F82"/>
    <w:rsid w:val="001362F2"/>
    <w:rsid w:val="0013650F"/>
    <w:rsid w:val="00143C15"/>
    <w:rsid w:val="00145D21"/>
    <w:rsid w:val="00152D77"/>
    <w:rsid w:val="00155D86"/>
    <w:rsid w:val="0015626C"/>
    <w:rsid w:val="00156DB9"/>
    <w:rsid w:val="00157BDF"/>
    <w:rsid w:val="00160CDE"/>
    <w:rsid w:val="00165365"/>
    <w:rsid w:val="00165881"/>
    <w:rsid w:val="001658E4"/>
    <w:rsid w:val="00167A70"/>
    <w:rsid w:val="00175832"/>
    <w:rsid w:val="00176C1C"/>
    <w:rsid w:val="0018346F"/>
    <w:rsid w:val="00183F3D"/>
    <w:rsid w:val="0018400A"/>
    <w:rsid w:val="00184420"/>
    <w:rsid w:val="0018652D"/>
    <w:rsid w:val="0019557E"/>
    <w:rsid w:val="00196D55"/>
    <w:rsid w:val="001A52C6"/>
    <w:rsid w:val="001B1BF7"/>
    <w:rsid w:val="001B7889"/>
    <w:rsid w:val="001C0CC3"/>
    <w:rsid w:val="001C1B1F"/>
    <w:rsid w:val="001C5C32"/>
    <w:rsid w:val="001D00A3"/>
    <w:rsid w:val="001D062C"/>
    <w:rsid w:val="001D134E"/>
    <w:rsid w:val="001D2A7E"/>
    <w:rsid w:val="001D3723"/>
    <w:rsid w:val="001D3843"/>
    <w:rsid w:val="001D3998"/>
    <w:rsid w:val="001D5EE3"/>
    <w:rsid w:val="001D6F76"/>
    <w:rsid w:val="001E0CB2"/>
    <w:rsid w:val="001E4120"/>
    <w:rsid w:val="001E5516"/>
    <w:rsid w:val="001F080B"/>
    <w:rsid w:val="001F1237"/>
    <w:rsid w:val="00203721"/>
    <w:rsid w:val="00203B39"/>
    <w:rsid w:val="002044E2"/>
    <w:rsid w:val="002049BC"/>
    <w:rsid w:val="00205E5B"/>
    <w:rsid w:val="00205E72"/>
    <w:rsid w:val="0020723A"/>
    <w:rsid w:val="00212180"/>
    <w:rsid w:val="0021333D"/>
    <w:rsid w:val="0021455D"/>
    <w:rsid w:val="00215FF2"/>
    <w:rsid w:val="0022226D"/>
    <w:rsid w:val="00225879"/>
    <w:rsid w:val="002266DF"/>
    <w:rsid w:val="002302CE"/>
    <w:rsid w:val="0023058C"/>
    <w:rsid w:val="00230D85"/>
    <w:rsid w:val="0023110E"/>
    <w:rsid w:val="00231240"/>
    <w:rsid w:val="002316AD"/>
    <w:rsid w:val="00233042"/>
    <w:rsid w:val="002367CF"/>
    <w:rsid w:val="002418AA"/>
    <w:rsid w:val="00245BA7"/>
    <w:rsid w:val="002466E3"/>
    <w:rsid w:val="002520D7"/>
    <w:rsid w:val="00254482"/>
    <w:rsid w:val="0025646F"/>
    <w:rsid w:val="0026204D"/>
    <w:rsid w:val="0026328A"/>
    <w:rsid w:val="0026785B"/>
    <w:rsid w:val="002722E5"/>
    <w:rsid w:val="00272B4F"/>
    <w:rsid w:val="00272D38"/>
    <w:rsid w:val="002730E1"/>
    <w:rsid w:val="0027680A"/>
    <w:rsid w:val="002770EF"/>
    <w:rsid w:val="00277D7B"/>
    <w:rsid w:val="002836DD"/>
    <w:rsid w:val="00290295"/>
    <w:rsid w:val="00293324"/>
    <w:rsid w:val="00293BED"/>
    <w:rsid w:val="00293C50"/>
    <w:rsid w:val="002A284F"/>
    <w:rsid w:val="002A3490"/>
    <w:rsid w:val="002A5C83"/>
    <w:rsid w:val="002A607E"/>
    <w:rsid w:val="002B03E4"/>
    <w:rsid w:val="002B1B8A"/>
    <w:rsid w:val="002B3F8E"/>
    <w:rsid w:val="002C204C"/>
    <w:rsid w:val="002C3225"/>
    <w:rsid w:val="002C3C56"/>
    <w:rsid w:val="002D0DD5"/>
    <w:rsid w:val="002D28C6"/>
    <w:rsid w:val="002D7A03"/>
    <w:rsid w:val="002E3C59"/>
    <w:rsid w:val="002F1CCE"/>
    <w:rsid w:val="002F28D7"/>
    <w:rsid w:val="002F4F58"/>
    <w:rsid w:val="002F66C8"/>
    <w:rsid w:val="002F7F26"/>
    <w:rsid w:val="00300029"/>
    <w:rsid w:val="00303884"/>
    <w:rsid w:val="00304800"/>
    <w:rsid w:val="00310330"/>
    <w:rsid w:val="003107C4"/>
    <w:rsid w:val="00310CA7"/>
    <w:rsid w:val="0031210F"/>
    <w:rsid w:val="00313DDB"/>
    <w:rsid w:val="003200F3"/>
    <w:rsid w:val="003210DE"/>
    <w:rsid w:val="003214E8"/>
    <w:rsid w:val="0032171F"/>
    <w:rsid w:val="00322389"/>
    <w:rsid w:val="003261FD"/>
    <w:rsid w:val="003271EA"/>
    <w:rsid w:val="00327F5F"/>
    <w:rsid w:val="00334089"/>
    <w:rsid w:val="00337D86"/>
    <w:rsid w:val="0034136C"/>
    <w:rsid w:val="00341561"/>
    <w:rsid w:val="003475E5"/>
    <w:rsid w:val="003533A3"/>
    <w:rsid w:val="003546C2"/>
    <w:rsid w:val="0035529F"/>
    <w:rsid w:val="003641B4"/>
    <w:rsid w:val="0036605A"/>
    <w:rsid w:val="0037151E"/>
    <w:rsid w:val="00372B01"/>
    <w:rsid w:val="00373AB9"/>
    <w:rsid w:val="003753D6"/>
    <w:rsid w:val="00380A06"/>
    <w:rsid w:val="00390FDD"/>
    <w:rsid w:val="00391490"/>
    <w:rsid w:val="00391A2A"/>
    <w:rsid w:val="00394D8E"/>
    <w:rsid w:val="00395EE9"/>
    <w:rsid w:val="003A0C3C"/>
    <w:rsid w:val="003A30CB"/>
    <w:rsid w:val="003A38BC"/>
    <w:rsid w:val="003A6D9C"/>
    <w:rsid w:val="003A7067"/>
    <w:rsid w:val="003B0FFE"/>
    <w:rsid w:val="003B135E"/>
    <w:rsid w:val="003B284E"/>
    <w:rsid w:val="003B4319"/>
    <w:rsid w:val="003C3D7C"/>
    <w:rsid w:val="003D097C"/>
    <w:rsid w:val="003D1A0F"/>
    <w:rsid w:val="003D58F3"/>
    <w:rsid w:val="003D6A0A"/>
    <w:rsid w:val="003E189D"/>
    <w:rsid w:val="003E4527"/>
    <w:rsid w:val="003E4714"/>
    <w:rsid w:val="003F5483"/>
    <w:rsid w:val="003F5B45"/>
    <w:rsid w:val="0040041C"/>
    <w:rsid w:val="0040174F"/>
    <w:rsid w:val="0040408E"/>
    <w:rsid w:val="00412216"/>
    <w:rsid w:val="0041282B"/>
    <w:rsid w:val="00415567"/>
    <w:rsid w:val="00421F23"/>
    <w:rsid w:val="0042338F"/>
    <w:rsid w:val="004262D4"/>
    <w:rsid w:val="00430CF9"/>
    <w:rsid w:val="004325D6"/>
    <w:rsid w:val="00432996"/>
    <w:rsid w:val="00434781"/>
    <w:rsid w:val="00435122"/>
    <w:rsid w:val="0043555F"/>
    <w:rsid w:val="004368FA"/>
    <w:rsid w:val="00445F2C"/>
    <w:rsid w:val="004470F8"/>
    <w:rsid w:val="0045356D"/>
    <w:rsid w:val="00457FB4"/>
    <w:rsid w:val="00460382"/>
    <w:rsid w:val="00461CCD"/>
    <w:rsid w:val="004644E8"/>
    <w:rsid w:val="00467CE4"/>
    <w:rsid w:val="00473482"/>
    <w:rsid w:val="00474456"/>
    <w:rsid w:val="00474DAF"/>
    <w:rsid w:val="00477363"/>
    <w:rsid w:val="00484FC9"/>
    <w:rsid w:val="00487B18"/>
    <w:rsid w:val="00493E6C"/>
    <w:rsid w:val="00495DDA"/>
    <w:rsid w:val="004978AA"/>
    <w:rsid w:val="004A37B2"/>
    <w:rsid w:val="004A46DC"/>
    <w:rsid w:val="004A5D57"/>
    <w:rsid w:val="004A6F38"/>
    <w:rsid w:val="004A7052"/>
    <w:rsid w:val="004A7C9D"/>
    <w:rsid w:val="004B2DD7"/>
    <w:rsid w:val="004C1211"/>
    <w:rsid w:val="004D19D5"/>
    <w:rsid w:val="004D6DFA"/>
    <w:rsid w:val="004E0E56"/>
    <w:rsid w:val="004E251C"/>
    <w:rsid w:val="004E378F"/>
    <w:rsid w:val="004E3DF7"/>
    <w:rsid w:val="004E7A0E"/>
    <w:rsid w:val="004F06D8"/>
    <w:rsid w:val="004F3AFC"/>
    <w:rsid w:val="0050337B"/>
    <w:rsid w:val="005102AA"/>
    <w:rsid w:val="005113DA"/>
    <w:rsid w:val="005137F4"/>
    <w:rsid w:val="00523A0D"/>
    <w:rsid w:val="00531858"/>
    <w:rsid w:val="00535CCC"/>
    <w:rsid w:val="005377B1"/>
    <w:rsid w:val="00543404"/>
    <w:rsid w:val="00547B48"/>
    <w:rsid w:val="00551C2B"/>
    <w:rsid w:val="005525CF"/>
    <w:rsid w:val="00555BA6"/>
    <w:rsid w:val="00562057"/>
    <w:rsid w:val="005626F0"/>
    <w:rsid w:val="00562C40"/>
    <w:rsid w:val="00564741"/>
    <w:rsid w:val="0056775D"/>
    <w:rsid w:val="005707B3"/>
    <w:rsid w:val="0057088C"/>
    <w:rsid w:val="00571DCE"/>
    <w:rsid w:val="00573354"/>
    <w:rsid w:val="00574EC6"/>
    <w:rsid w:val="00580DCA"/>
    <w:rsid w:val="00582867"/>
    <w:rsid w:val="005858A5"/>
    <w:rsid w:val="00587574"/>
    <w:rsid w:val="00590C99"/>
    <w:rsid w:val="00591107"/>
    <w:rsid w:val="00591971"/>
    <w:rsid w:val="00594004"/>
    <w:rsid w:val="00595823"/>
    <w:rsid w:val="0059732F"/>
    <w:rsid w:val="005A2985"/>
    <w:rsid w:val="005A4641"/>
    <w:rsid w:val="005A4E18"/>
    <w:rsid w:val="005A5D9C"/>
    <w:rsid w:val="005A7D44"/>
    <w:rsid w:val="005B06A7"/>
    <w:rsid w:val="005B0FE1"/>
    <w:rsid w:val="005B3B1D"/>
    <w:rsid w:val="005B3D2F"/>
    <w:rsid w:val="005B444A"/>
    <w:rsid w:val="005C0D1F"/>
    <w:rsid w:val="005C198A"/>
    <w:rsid w:val="005C37FB"/>
    <w:rsid w:val="005C5B2D"/>
    <w:rsid w:val="005C6597"/>
    <w:rsid w:val="005D47E6"/>
    <w:rsid w:val="005D4BA8"/>
    <w:rsid w:val="005D4D65"/>
    <w:rsid w:val="005D61DF"/>
    <w:rsid w:val="005E338F"/>
    <w:rsid w:val="005E5C1B"/>
    <w:rsid w:val="005F06F8"/>
    <w:rsid w:val="005F11DF"/>
    <w:rsid w:val="005F59CB"/>
    <w:rsid w:val="005F60EB"/>
    <w:rsid w:val="006001E0"/>
    <w:rsid w:val="00600FB0"/>
    <w:rsid w:val="00610226"/>
    <w:rsid w:val="00614BE4"/>
    <w:rsid w:val="00614BEB"/>
    <w:rsid w:val="006169A6"/>
    <w:rsid w:val="006203D7"/>
    <w:rsid w:val="006222D7"/>
    <w:rsid w:val="006250AF"/>
    <w:rsid w:val="00627784"/>
    <w:rsid w:val="00627D19"/>
    <w:rsid w:val="0063413C"/>
    <w:rsid w:val="00636538"/>
    <w:rsid w:val="006371CE"/>
    <w:rsid w:val="00641C1C"/>
    <w:rsid w:val="00644C98"/>
    <w:rsid w:val="006452C2"/>
    <w:rsid w:val="00645E73"/>
    <w:rsid w:val="006472B7"/>
    <w:rsid w:val="00654493"/>
    <w:rsid w:val="006554F4"/>
    <w:rsid w:val="00655BBE"/>
    <w:rsid w:val="006630C6"/>
    <w:rsid w:val="00673F69"/>
    <w:rsid w:val="00674845"/>
    <w:rsid w:val="00675774"/>
    <w:rsid w:val="0069010A"/>
    <w:rsid w:val="006A016B"/>
    <w:rsid w:val="006A05E0"/>
    <w:rsid w:val="006A7DB6"/>
    <w:rsid w:val="006B0939"/>
    <w:rsid w:val="006B166E"/>
    <w:rsid w:val="006B273B"/>
    <w:rsid w:val="006B5337"/>
    <w:rsid w:val="006C0903"/>
    <w:rsid w:val="006C73B4"/>
    <w:rsid w:val="006D157A"/>
    <w:rsid w:val="006D4C93"/>
    <w:rsid w:val="006D70F6"/>
    <w:rsid w:val="006E2979"/>
    <w:rsid w:val="006E4DBD"/>
    <w:rsid w:val="006E5EE9"/>
    <w:rsid w:val="006F04A7"/>
    <w:rsid w:val="006F36AE"/>
    <w:rsid w:val="006F5714"/>
    <w:rsid w:val="006F6F71"/>
    <w:rsid w:val="0070331A"/>
    <w:rsid w:val="00704378"/>
    <w:rsid w:val="00714E8B"/>
    <w:rsid w:val="00716EA5"/>
    <w:rsid w:val="00717B57"/>
    <w:rsid w:val="00721558"/>
    <w:rsid w:val="0072302F"/>
    <w:rsid w:val="00723D9F"/>
    <w:rsid w:val="00736D94"/>
    <w:rsid w:val="00737350"/>
    <w:rsid w:val="00741D88"/>
    <w:rsid w:val="00742A8D"/>
    <w:rsid w:val="00747B08"/>
    <w:rsid w:val="00750538"/>
    <w:rsid w:val="007530E2"/>
    <w:rsid w:val="007572BA"/>
    <w:rsid w:val="0076357E"/>
    <w:rsid w:val="007659FC"/>
    <w:rsid w:val="0076716B"/>
    <w:rsid w:val="00770379"/>
    <w:rsid w:val="007753D3"/>
    <w:rsid w:val="00775453"/>
    <w:rsid w:val="00781F0C"/>
    <w:rsid w:val="007822C9"/>
    <w:rsid w:val="0078237B"/>
    <w:rsid w:val="007853CB"/>
    <w:rsid w:val="00787518"/>
    <w:rsid w:val="007903CC"/>
    <w:rsid w:val="00793E2F"/>
    <w:rsid w:val="00795C9F"/>
    <w:rsid w:val="00797E4A"/>
    <w:rsid w:val="007A4859"/>
    <w:rsid w:val="007B1612"/>
    <w:rsid w:val="007B17B8"/>
    <w:rsid w:val="007B2217"/>
    <w:rsid w:val="007B2F78"/>
    <w:rsid w:val="007B49E7"/>
    <w:rsid w:val="007B54B8"/>
    <w:rsid w:val="007C0CFB"/>
    <w:rsid w:val="007C23D7"/>
    <w:rsid w:val="007C2634"/>
    <w:rsid w:val="007C3D27"/>
    <w:rsid w:val="007C71B2"/>
    <w:rsid w:val="007C743C"/>
    <w:rsid w:val="007D194B"/>
    <w:rsid w:val="007D21EA"/>
    <w:rsid w:val="007D2362"/>
    <w:rsid w:val="007D3D29"/>
    <w:rsid w:val="007D79DC"/>
    <w:rsid w:val="007E2BB4"/>
    <w:rsid w:val="007E5790"/>
    <w:rsid w:val="007E5BCF"/>
    <w:rsid w:val="007F03B9"/>
    <w:rsid w:val="007F315A"/>
    <w:rsid w:val="007F5467"/>
    <w:rsid w:val="0080200A"/>
    <w:rsid w:val="0080218C"/>
    <w:rsid w:val="00802CD9"/>
    <w:rsid w:val="0080357A"/>
    <w:rsid w:val="00807EEE"/>
    <w:rsid w:val="00813A1C"/>
    <w:rsid w:val="00815213"/>
    <w:rsid w:val="00820E10"/>
    <w:rsid w:val="008213D5"/>
    <w:rsid w:val="00826CC1"/>
    <w:rsid w:val="00835B87"/>
    <w:rsid w:val="00837EBA"/>
    <w:rsid w:val="00845D34"/>
    <w:rsid w:val="0085096E"/>
    <w:rsid w:val="008510DC"/>
    <w:rsid w:val="0085240A"/>
    <w:rsid w:val="008531EF"/>
    <w:rsid w:val="008549CF"/>
    <w:rsid w:val="00856DCC"/>
    <w:rsid w:val="00857BD7"/>
    <w:rsid w:val="00860128"/>
    <w:rsid w:val="00860765"/>
    <w:rsid w:val="00862918"/>
    <w:rsid w:val="00864560"/>
    <w:rsid w:val="00867695"/>
    <w:rsid w:val="008714D3"/>
    <w:rsid w:val="00880F52"/>
    <w:rsid w:val="0088105D"/>
    <w:rsid w:val="0088248E"/>
    <w:rsid w:val="00886326"/>
    <w:rsid w:val="008874AE"/>
    <w:rsid w:val="008902B2"/>
    <w:rsid w:val="008902DC"/>
    <w:rsid w:val="00890BCD"/>
    <w:rsid w:val="00892F05"/>
    <w:rsid w:val="008949ED"/>
    <w:rsid w:val="008A5048"/>
    <w:rsid w:val="008A78C7"/>
    <w:rsid w:val="008A7901"/>
    <w:rsid w:val="008A7C5D"/>
    <w:rsid w:val="008B5EA6"/>
    <w:rsid w:val="008B69A3"/>
    <w:rsid w:val="008B726B"/>
    <w:rsid w:val="008B78EE"/>
    <w:rsid w:val="008C4025"/>
    <w:rsid w:val="008C48BD"/>
    <w:rsid w:val="008C58D6"/>
    <w:rsid w:val="008C5DAC"/>
    <w:rsid w:val="008D2DED"/>
    <w:rsid w:val="008D4529"/>
    <w:rsid w:val="008D6D46"/>
    <w:rsid w:val="008E33F1"/>
    <w:rsid w:val="008E58B3"/>
    <w:rsid w:val="008E6D46"/>
    <w:rsid w:val="008E7819"/>
    <w:rsid w:val="008F00AE"/>
    <w:rsid w:val="008F2059"/>
    <w:rsid w:val="008F3356"/>
    <w:rsid w:val="008F4E09"/>
    <w:rsid w:val="008F5DB1"/>
    <w:rsid w:val="00903420"/>
    <w:rsid w:val="00906742"/>
    <w:rsid w:val="00907A5D"/>
    <w:rsid w:val="00915497"/>
    <w:rsid w:val="00916DFC"/>
    <w:rsid w:val="00917FC8"/>
    <w:rsid w:val="0092179D"/>
    <w:rsid w:val="00922831"/>
    <w:rsid w:val="00922D07"/>
    <w:rsid w:val="0092349C"/>
    <w:rsid w:val="00930DF6"/>
    <w:rsid w:val="0093269D"/>
    <w:rsid w:val="00933E84"/>
    <w:rsid w:val="00941D9B"/>
    <w:rsid w:val="00943843"/>
    <w:rsid w:val="009467D8"/>
    <w:rsid w:val="00951B68"/>
    <w:rsid w:val="00953E72"/>
    <w:rsid w:val="00953F36"/>
    <w:rsid w:val="009548E2"/>
    <w:rsid w:val="009552E0"/>
    <w:rsid w:val="00970241"/>
    <w:rsid w:val="00970D7B"/>
    <w:rsid w:val="00971442"/>
    <w:rsid w:val="00971665"/>
    <w:rsid w:val="00976C8A"/>
    <w:rsid w:val="00977C66"/>
    <w:rsid w:val="00985A3D"/>
    <w:rsid w:val="00995FEE"/>
    <w:rsid w:val="00997EA6"/>
    <w:rsid w:val="009A0F56"/>
    <w:rsid w:val="009A2697"/>
    <w:rsid w:val="009A56E3"/>
    <w:rsid w:val="009A63C4"/>
    <w:rsid w:val="009A6723"/>
    <w:rsid w:val="009B06E3"/>
    <w:rsid w:val="009B285C"/>
    <w:rsid w:val="009B3E48"/>
    <w:rsid w:val="009B4E6F"/>
    <w:rsid w:val="009C0432"/>
    <w:rsid w:val="009C56CF"/>
    <w:rsid w:val="009C5ACD"/>
    <w:rsid w:val="009D02A4"/>
    <w:rsid w:val="009D0FE0"/>
    <w:rsid w:val="009D1216"/>
    <w:rsid w:val="009D1B54"/>
    <w:rsid w:val="009D1E21"/>
    <w:rsid w:val="009D32EC"/>
    <w:rsid w:val="009E1A70"/>
    <w:rsid w:val="009E2815"/>
    <w:rsid w:val="009E3849"/>
    <w:rsid w:val="009E3C9C"/>
    <w:rsid w:val="009E4BCD"/>
    <w:rsid w:val="009F1B7F"/>
    <w:rsid w:val="009F4E25"/>
    <w:rsid w:val="009F637E"/>
    <w:rsid w:val="009F7CE1"/>
    <w:rsid w:val="00A00527"/>
    <w:rsid w:val="00A0349C"/>
    <w:rsid w:val="00A122A3"/>
    <w:rsid w:val="00A13B6A"/>
    <w:rsid w:val="00A13BE0"/>
    <w:rsid w:val="00A23D27"/>
    <w:rsid w:val="00A26BB6"/>
    <w:rsid w:val="00A27745"/>
    <w:rsid w:val="00A3103C"/>
    <w:rsid w:val="00A31723"/>
    <w:rsid w:val="00A3191D"/>
    <w:rsid w:val="00A33BE9"/>
    <w:rsid w:val="00A3404B"/>
    <w:rsid w:val="00A36AC6"/>
    <w:rsid w:val="00A4669D"/>
    <w:rsid w:val="00A603DF"/>
    <w:rsid w:val="00A60544"/>
    <w:rsid w:val="00A617B6"/>
    <w:rsid w:val="00A6552D"/>
    <w:rsid w:val="00A65A7A"/>
    <w:rsid w:val="00A664C8"/>
    <w:rsid w:val="00A70337"/>
    <w:rsid w:val="00A723CF"/>
    <w:rsid w:val="00A72484"/>
    <w:rsid w:val="00A7419D"/>
    <w:rsid w:val="00A74886"/>
    <w:rsid w:val="00A76624"/>
    <w:rsid w:val="00A815CB"/>
    <w:rsid w:val="00A87800"/>
    <w:rsid w:val="00A90297"/>
    <w:rsid w:val="00A9298A"/>
    <w:rsid w:val="00A96350"/>
    <w:rsid w:val="00A97546"/>
    <w:rsid w:val="00AA1D2E"/>
    <w:rsid w:val="00AA2E7D"/>
    <w:rsid w:val="00AB2E72"/>
    <w:rsid w:val="00AB6B45"/>
    <w:rsid w:val="00AC094B"/>
    <w:rsid w:val="00AC1A13"/>
    <w:rsid w:val="00AC349A"/>
    <w:rsid w:val="00AC5412"/>
    <w:rsid w:val="00AD065A"/>
    <w:rsid w:val="00AD5C2D"/>
    <w:rsid w:val="00AD6AB2"/>
    <w:rsid w:val="00AE3477"/>
    <w:rsid w:val="00AE4346"/>
    <w:rsid w:val="00AE757A"/>
    <w:rsid w:val="00AE7A47"/>
    <w:rsid w:val="00AF7319"/>
    <w:rsid w:val="00B0122E"/>
    <w:rsid w:val="00B02CE8"/>
    <w:rsid w:val="00B041EE"/>
    <w:rsid w:val="00B0620F"/>
    <w:rsid w:val="00B0712E"/>
    <w:rsid w:val="00B07D6C"/>
    <w:rsid w:val="00B10284"/>
    <w:rsid w:val="00B10F6F"/>
    <w:rsid w:val="00B11F47"/>
    <w:rsid w:val="00B14AF9"/>
    <w:rsid w:val="00B16031"/>
    <w:rsid w:val="00B26E14"/>
    <w:rsid w:val="00B325E3"/>
    <w:rsid w:val="00B37673"/>
    <w:rsid w:val="00B422E8"/>
    <w:rsid w:val="00B43EDE"/>
    <w:rsid w:val="00B4424B"/>
    <w:rsid w:val="00B47621"/>
    <w:rsid w:val="00B61897"/>
    <w:rsid w:val="00B636AC"/>
    <w:rsid w:val="00B6775B"/>
    <w:rsid w:val="00B712A0"/>
    <w:rsid w:val="00B7709E"/>
    <w:rsid w:val="00B85096"/>
    <w:rsid w:val="00B91424"/>
    <w:rsid w:val="00B92F32"/>
    <w:rsid w:val="00B94E1D"/>
    <w:rsid w:val="00B953A8"/>
    <w:rsid w:val="00B956AA"/>
    <w:rsid w:val="00B9762E"/>
    <w:rsid w:val="00BA2A2C"/>
    <w:rsid w:val="00BA6193"/>
    <w:rsid w:val="00BA6690"/>
    <w:rsid w:val="00BB09C1"/>
    <w:rsid w:val="00BB7627"/>
    <w:rsid w:val="00BB7664"/>
    <w:rsid w:val="00BB7DBE"/>
    <w:rsid w:val="00BC1268"/>
    <w:rsid w:val="00BC243B"/>
    <w:rsid w:val="00BC2612"/>
    <w:rsid w:val="00BC3F07"/>
    <w:rsid w:val="00BC4753"/>
    <w:rsid w:val="00BD26DC"/>
    <w:rsid w:val="00BD5B80"/>
    <w:rsid w:val="00BD623C"/>
    <w:rsid w:val="00BD76C3"/>
    <w:rsid w:val="00BE361B"/>
    <w:rsid w:val="00BF0517"/>
    <w:rsid w:val="00BF7C95"/>
    <w:rsid w:val="00C01889"/>
    <w:rsid w:val="00C02739"/>
    <w:rsid w:val="00C0690B"/>
    <w:rsid w:val="00C0751C"/>
    <w:rsid w:val="00C10F1A"/>
    <w:rsid w:val="00C126FB"/>
    <w:rsid w:val="00C136F9"/>
    <w:rsid w:val="00C15AE0"/>
    <w:rsid w:val="00C2756A"/>
    <w:rsid w:val="00C35A7F"/>
    <w:rsid w:val="00C35CF6"/>
    <w:rsid w:val="00C375C7"/>
    <w:rsid w:val="00C4422D"/>
    <w:rsid w:val="00C449BD"/>
    <w:rsid w:val="00C47530"/>
    <w:rsid w:val="00C5301F"/>
    <w:rsid w:val="00C5433E"/>
    <w:rsid w:val="00C61B3B"/>
    <w:rsid w:val="00C63C0E"/>
    <w:rsid w:val="00C64033"/>
    <w:rsid w:val="00C649BE"/>
    <w:rsid w:val="00C655B1"/>
    <w:rsid w:val="00C661A4"/>
    <w:rsid w:val="00C702A3"/>
    <w:rsid w:val="00C723E5"/>
    <w:rsid w:val="00C77856"/>
    <w:rsid w:val="00C82297"/>
    <w:rsid w:val="00C86A3E"/>
    <w:rsid w:val="00C91D2E"/>
    <w:rsid w:val="00C91F62"/>
    <w:rsid w:val="00CA6006"/>
    <w:rsid w:val="00CA7B25"/>
    <w:rsid w:val="00CA7F42"/>
    <w:rsid w:val="00CB190A"/>
    <w:rsid w:val="00CB236F"/>
    <w:rsid w:val="00CB46D0"/>
    <w:rsid w:val="00CC3392"/>
    <w:rsid w:val="00CC37B9"/>
    <w:rsid w:val="00CC4D9B"/>
    <w:rsid w:val="00CD1054"/>
    <w:rsid w:val="00CD272C"/>
    <w:rsid w:val="00CD2FA8"/>
    <w:rsid w:val="00CD658B"/>
    <w:rsid w:val="00CD6848"/>
    <w:rsid w:val="00CE2C0B"/>
    <w:rsid w:val="00CE2ECF"/>
    <w:rsid w:val="00CE325A"/>
    <w:rsid w:val="00CE7ABF"/>
    <w:rsid w:val="00CE7CF3"/>
    <w:rsid w:val="00CF0FF1"/>
    <w:rsid w:val="00CF4BA6"/>
    <w:rsid w:val="00D04A97"/>
    <w:rsid w:val="00D0766F"/>
    <w:rsid w:val="00D12FAB"/>
    <w:rsid w:val="00D1379C"/>
    <w:rsid w:val="00D151AA"/>
    <w:rsid w:val="00D15689"/>
    <w:rsid w:val="00D1614F"/>
    <w:rsid w:val="00D2193F"/>
    <w:rsid w:val="00D22D17"/>
    <w:rsid w:val="00D304CB"/>
    <w:rsid w:val="00D34B76"/>
    <w:rsid w:val="00D34D0D"/>
    <w:rsid w:val="00D36F66"/>
    <w:rsid w:val="00D374A0"/>
    <w:rsid w:val="00D37FF0"/>
    <w:rsid w:val="00D40CEE"/>
    <w:rsid w:val="00D43A63"/>
    <w:rsid w:val="00D43E2F"/>
    <w:rsid w:val="00D43EC6"/>
    <w:rsid w:val="00D462F9"/>
    <w:rsid w:val="00D50122"/>
    <w:rsid w:val="00D50255"/>
    <w:rsid w:val="00D50E19"/>
    <w:rsid w:val="00D54C17"/>
    <w:rsid w:val="00D57918"/>
    <w:rsid w:val="00D62128"/>
    <w:rsid w:val="00D6508D"/>
    <w:rsid w:val="00D678AA"/>
    <w:rsid w:val="00D71DA9"/>
    <w:rsid w:val="00D742CB"/>
    <w:rsid w:val="00D75010"/>
    <w:rsid w:val="00D760BA"/>
    <w:rsid w:val="00D8675B"/>
    <w:rsid w:val="00D93142"/>
    <w:rsid w:val="00D9545A"/>
    <w:rsid w:val="00DA05D7"/>
    <w:rsid w:val="00DA103C"/>
    <w:rsid w:val="00DA34C3"/>
    <w:rsid w:val="00DA3CCA"/>
    <w:rsid w:val="00DA5653"/>
    <w:rsid w:val="00DB1233"/>
    <w:rsid w:val="00DB2BE4"/>
    <w:rsid w:val="00DB5099"/>
    <w:rsid w:val="00DB6177"/>
    <w:rsid w:val="00DB6DFC"/>
    <w:rsid w:val="00DB7BE1"/>
    <w:rsid w:val="00DC2700"/>
    <w:rsid w:val="00DC411E"/>
    <w:rsid w:val="00DC4EA8"/>
    <w:rsid w:val="00DD3BF2"/>
    <w:rsid w:val="00DD67E0"/>
    <w:rsid w:val="00DE072B"/>
    <w:rsid w:val="00DE267B"/>
    <w:rsid w:val="00DE50FF"/>
    <w:rsid w:val="00DF32EE"/>
    <w:rsid w:val="00DF3619"/>
    <w:rsid w:val="00DF484B"/>
    <w:rsid w:val="00E02E84"/>
    <w:rsid w:val="00E03A1D"/>
    <w:rsid w:val="00E10379"/>
    <w:rsid w:val="00E144D7"/>
    <w:rsid w:val="00E14582"/>
    <w:rsid w:val="00E20F60"/>
    <w:rsid w:val="00E2135F"/>
    <w:rsid w:val="00E24A5B"/>
    <w:rsid w:val="00E252AF"/>
    <w:rsid w:val="00E30C65"/>
    <w:rsid w:val="00E30D71"/>
    <w:rsid w:val="00E319AD"/>
    <w:rsid w:val="00E3373F"/>
    <w:rsid w:val="00E378F7"/>
    <w:rsid w:val="00E43CD0"/>
    <w:rsid w:val="00E45361"/>
    <w:rsid w:val="00E45582"/>
    <w:rsid w:val="00E501CF"/>
    <w:rsid w:val="00E62749"/>
    <w:rsid w:val="00E64E44"/>
    <w:rsid w:val="00E66F9E"/>
    <w:rsid w:val="00E67230"/>
    <w:rsid w:val="00E7305B"/>
    <w:rsid w:val="00E74751"/>
    <w:rsid w:val="00E77FEF"/>
    <w:rsid w:val="00E80D33"/>
    <w:rsid w:val="00E85B62"/>
    <w:rsid w:val="00E900AB"/>
    <w:rsid w:val="00E93818"/>
    <w:rsid w:val="00E94F84"/>
    <w:rsid w:val="00EA7A10"/>
    <w:rsid w:val="00EA7AB1"/>
    <w:rsid w:val="00EB51A1"/>
    <w:rsid w:val="00EC0696"/>
    <w:rsid w:val="00EC4C74"/>
    <w:rsid w:val="00EC52DF"/>
    <w:rsid w:val="00EC725A"/>
    <w:rsid w:val="00ED0514"/>
    <w:rsid w:val="00ED1E07"/>
    <w:rsid w:val="00ED33FC"/>
    <w:rsid w:val="00EE398C"/>
    <w:rsid w:val="00EE701D"/>
    <w:rsid w:val="00EE783D"/>
    <w:rsid w:val="00EF5191"/>
    <w:rsid w:val="00EF6B38"/>
    <w:rsid w:val="00F00B0D"/>
    <w:rsid w:val="00F05BC8"/>
    <w:rsid w:val="00F104A5"/>
    <w:rsid w:val="00F10DE3"/>
    <w:rsid w:val="00F117E6"/>
    <w:rsid w:val="00F11A19"/>
    <w:rsid w:val="00F11FA5"/>
    <w:rsid w:val="00F12D69"/>
    <w:rsid w:val="00F143FC"/>
    <w:rsid w:val="00F14CFE"/>
    <w:rsid w:val="00F169D5"/>
    <w:rsid w:val="00F243D6"/>
    <w:rsid w:val="00F24A6C"/>
    <w:rsid w:val="00F27D72"/>
    <w:rsid w:val="00F41AA2"/>
    <w:rsid w:val="00F47999"/>
    <w:rsid w:val="00F50080"/>
    <w:rsid w:val="00F537B8"/>
    <w:rsid w:val="00F54AD6"/>
    <w:rsid w:val="00F577CB"/>
    <w:rsid w:val="00F60CE6"/>
    <w:rsid w:val="00F61C91"/>
    <w:rsid w:val="00F63314"/>
    <w:rsid w:val="00F65126"/>
    <w:rsid w:val="00F70075"/>
    <w:rsid w:val="00F70491"/>
    <w:rsid w:val="00F71204"/>
    <w:rsid w:val="00F74F93"/>
    <w:rsid w:val="00F7507B"/>
    <w:rsid w:val="00F75D6E"/>
    <w:rsid w:val="00F7776D"/>
    <w:rsid w:val="00F813AB"/>
    <w:rsid w:val="00F82084"/>
    <w:rsid w:val="00F834CD"/>
    <w:rsid w:val="00F862E6"/>
    <w:rsid w:val="00F872F3"/>
    <w:rsid w:val="00F9011A"/>
    <w:rsid w:val="00F929B1"/>
    <w:rsid w:val="00F92A56"/>
    <w:rsid w:val="00F937B0"/>
    <w:rsid w:val="00F96E7C"/>
    <w:rsid w:val="00FA23AB"/>
    <w:rsid w:val="00FA276F"/>
    <w:rsid w:val="00FA4A37"/>
    <w:rsid w:val="00FA4D35"/>
    <w:rsid w:val="00FA6E40"/>
    <w:rsid w:val="00FA79DA"/>
    <w:rsid w:val="00FB1D88"/>
    <w:rsid w:val="00FB680C"/>
    <w:rsid w:val="00FB73FE"/>
    <w:rsid w:val="00FC21ED"/>
    <w:rsid w:val="00FC61CF"/>
    <w:rsid w:val="00FC67C0"/>
    <w:rsid w:val="00FD2B64"/>
    <w:rsid w:val="00FD3099"/>
    <w:rsid w:val="00FD3111"/>
    <w:rsid w:val="00FD3603"/>
    <w:rsid w:val="00FD46A4"/>
    <w:rsid w:val="00FE1B7B"/>
    <w:rsid w:val="00FE2050"/>
    <w:rsid w:val="00FE59B5"/>
    <w:rsid w:val="00FE5AE8"/>
    <w:rsid w:val="00FE7451"/>
    <w:rsid w:val="00FE7E29"/>
    <w:rsid w:val="00FF4D0D"/>
    <w:rsid w:val="00FF7E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A892D"/>
  <w15:docId w15:val="{CF32E3C4-E6A8-4973-99AD-E24A3FB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033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605A"/>
    <w:rPr>
      <w:color w:val="0000FF"/>
      <w:u w:val="single"/>
    </w:rPr>
  </w:style>
  <w:style w:type="paragraph" w:styleId="a4">
    <w:name w:val="footnote text"/>
    <w:basedOn w:val="a"/>
    <w:link w:val="a5"/>
    <w:semiHidden/>
    <w:unhideWhenUsed/>
    <w:rsid w:val="0036605A"/>
    <w:rPr>
      <w:sz w:val="20"/>
      <w:szCs w:val="20"/>
    </w:rPr>
  </w:style>
  <w:style w:type="character" w:customStyle="1" w:styleId="a5">
    <w:name w:val="Текст сноски Знак"/>
    <w:basedOn w:val="a0"/>
    <w:link w:val="a4"/>
    <w:semiHidden/>
    <w:rsid w:val="0036605A"/>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36605A"/>
    <w:rPr>
      <w:sz w:val="20"/>
      <w:szCs w:val="20"/>
    </w:rPr>
  </w:style>
  <w:style w:type="character" w:customStyle="1" w:styleId="a7">
    <w:name w:val="Текст примечания Знак"/>
    <w:basedOn w:val="a0"/>
    <w:link w:val="a6"/>
    <w:uiPriority w:val="99"/>
    <w:rsid w:val="0036605A"/>
    <w:rPr>
      <w:rFonts w:ascii="Times New Roman" w:eastAsia="Times New Roman" w:hAnsi="Times New Roman" w:cs="Times New Roman"/>
      <w:sz w:val="20"/>
      <w:szCs w:val="20"/>
      <w:lang w:eastAsia="ru-RU"/>
    </w:rPr>
  </w:style>
  <w:style w:type="paragraph" w:styleId="a8">
    <w:name w:val="header"/>
    <w:basedOn w:val="a"/>
    <w:link w:val="a9"/>
    <w:unhideWhenUsed/>
    <w:rsid w:val="0036605A"/>
    <w:pPr>
      <w:tabs>
        <w:tab w:val="center" w:pos="4677"/>
        <w:tab w:val="right" w:pos="9355"/>
      </w:tabs>
    </w:pPr>
  </w:style>
  <w:style w:type="character" w:customStyle="1" w:styleId="a9">
    <w:name w:val="Верхний колонтитул Знак"/>
    <w:basedOn w:val="a0"/>
    <w:link w:val="a8"/>
    <w:rsid w:val="0036605A"/>
    <w:rPr>
      <w:rFonts w:ascii="Times New Roman" w:eastAsia="Times New Roman" w:hAnsi="Times New Roman" w:cs="Times New Roman"/>
      <w:sz w:val="24"/>
      <w:szCs w:val="24"/>
      <w:lang w:eastAsia="ru-RU"/>
    </w:rPr>
  </w:style>
  <w:style w:type="paragraph" w:styleId="aa">
    <w:name w:val="No Spacing"/>
    <w:uiPriority w:val="1"/>
    <w:qFormat/>
    <w:rsid w:val="0036605A"/>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6605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footnote reference"/>
    <w:semiHidden/>
    <w:unhideWhenUsed/>
    <w:rsid w:val="0036605A"/>
    <w:rPr>
      <w:vertAlign w:val="superscript"/>
    </w:rPr>
  </w:style>
  <w:style w:type="character" w:styleId="ac">
    <w:name w:val="annotation reference"/>
    <w:basedOn w:val="a0"/>
    <w:uiPriority w:val="99"/>
    <w:semiHidden/>
    <w:unhideWhenUsed/>
    <w:rsid w:val="0036605A"/>
    <w:rPr>
      <w:sz w:val="16"/>
      <w:szCs w:val="16"/>
    </w:rPr>
  </w:style>
  <w:style w:type="paragraph" w:styleId="ad">
    <w:name w:val="Balloon Text"/>
    <w:basedOn w:val="a"/>
    <w:link w:val="ae"/>
    <w:uiPriority w:val="99"/>
    <w:semiHidden/>
    <w:unhideWhenUsed/>
    <w:rsid w:val="0036605A"/>
    <w:rPr>
      <w:rFonts w:ascii="Segoe UI" w:hAnsi="Segoe UI" w:cs="Segoe UI"/>
      <w:sz w:val="18"/>
      <w:szCs w:val="18"/>
    </w:rPr>
  </w:style>
  <w:style w:type="character" w:customStyle="1" w:styleId="ae">
    <w:name w:val="Текст выноски Знак"/>
    <w:basedOn w:val="a0"/>
    <w:link w:val="ad"/>
    <w:uiPriority w:val="99"/>
    <w:semiHidden/>
    <w:rsid w:val="0036605A"/>
    <w:rPr>
      <w:rFonts w:ascii="Segoe UI" w:eastAsia="Times New Roman" w:hAnsi="Segoe UI" w:cs="Segoe UI"/>
      <w:sz w:val="18"/>
      <w:szCs w:val="18"/>
      <w:lang w:eastAsia="ru-RU"/>
    </w:rPr>
  </w:style>
  <w:style w:type="paragraph" w:styleId="af">
    <w:name w:val="List Paragraph"/>
    <w:basedOn w:val="a"/>
    <w:link w:val="af0"/>
    <w:uiPriority w:val="34"/>
    <w:qFormat/>
    <w:rsid w:val="004A7052"/>
    <w:pPr>
      <w:ind w:left="720"/>
      <w:contextualSpacing/>
    </w:pPr>
  </w:style>
  <w:style w:type="paragraph" w:styleId="af1">
    <w:name w:val="footer"/>
    <w:basedOn w:val="a"/>
    <w:link w:val="af2"/>
    <w:uiPriority w:val="99"/>
    <w:unhideWhenUsed/>
    <w:rsid w:val="00922831"/>
    <w:pPr>
      <w:tabs>
        <w:tab w:val="center" w:pos="4677"/>
        <w:tab w:val="right" w:pos="9355"/>
      </w:tabs>
    </w:pPr>
  </w:style>
  <w:style w:type="character" w:customStyle="1" w:styleId="af2">
    <w:name w:val="Нижний колонтитул Знак"/>
    <w:basedOn w:val="a0"/>
    <w:link w:val="af1"/>
    <w:uiPriority w:val="99"/>
    <w:rsid w:val="00922831"/>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600FB0"/>
    <w:pPr>
      <w:spacing w:after="120" w:line="480" w:lineRule="auto"/>
      <w:ind w:left="283"/>
    </w:pPr>
    <w:rPr>
      <w:rFonts w:ascii="Calibri" w:eastAsia="Calibri" w:hAnsi="Calibri"/>
      <w:sz w:val="22"/>
      <w:szCs w:val="22"/>
      <w:lang w:eastAsia="en-US"/>
    </w:rPr>
  </w:style>
  <w:style w:type="character" w:customStyle="1" w:styleId="20">
    <w:name w:val="Основной текст с отступом 2 Знак"/>
    <w:basedOn w:val="a0"/>
    <w:link w:val="2"/>
    <w:uiPriority w:val="99"/>
    <w:rsid w:val="00600FB0"/>
    <w:rPr>
      <w:rFonts w:ascii="Calibri" w:eastAsia="Calibri" w:hAnsi="Calibri" w:cs="Times New Roman"/>
    </w:rPr>
  </w:style>
  <w:style w:type="table" w:styleId="af3">
    <w:name w:val="Table Grid"/>
    <w:basedOn w:val="a1"/>
    <w:uiPriority w:val="59"/>
    <w:rsid w:val="0067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basedOn w:val="a0"/>
    <w:link w:val="af"/>
    <w:uiPriority w:val="34"/>
    <w:locked/>
    <w:rsid w:val="00ED0514"/>
    <w:rPr>
      <w:rFonts w:ascii="Times New Roman" w:eastAsia="Times New Roman" w:hAnsi="Times New Roman" w:cs="Times New Roman"/>
      <w:sz w:val="24"/>
      <w:szCs w:val="24"/>
      <w:lang w:eastAsia="ru-RU"/>
    </w:rPr>
  </w:style>
  <w:style w:type="paragraph" w:styleId="af4">
    <w:name w:val="annotation subject"/>
    <w:basedOn w:val="a6"/>
    <w:next w:val="a6"/>
    <w:link w:val="af5"/>
    <w:uiPriority w:val="99"/>
    <w:semiHidden/>
    <w:unhideWhenUsed/>
    <w:rsid w:val="00A00527"/>
    <w:rPr>
      <w:b/>
      <w:bCs/>
    </w:rPr>
  </w:style>
  <w:style w:type="character" w:customStyle="1" w:styleId="af5">
    <w:name w:val="Тема примечания Знак"/>
    <w:basedOn w:val="a7"/>
    <w:link w:val="af4"/>
    <w:uiPriority w:val="99"/>
    <w:semiHidden/>
    <w:rsid w:val="00A00527"/>
    <w:rPr>
      <w:rFonts w:ascii="Times New Roman" w:eastAsia="Times New Roman" w:hAnsi="Times New Roman" w:cs="Times New Roman"/>
      <w:b/>
      <w:bCs/>
      <w:sz w:val="20"/>
      <w:szCs w:val="20"/>
      <w:lang w:eastAsia="ru-RU"/>
    </w:rPr>
  </w:style>
  <w:style w:type="paragraph" w:styleId="af6">
    <w:name w:val="Normal (Web)"/>
    <w:basedOn w:val="a"/>
    <w:uiPriority w:val="99"/>
    <w:unhideWhenUsed/>
    <w:rsid w:val="00114BDA"/>
    <w:rPr>
      <w:rFonts w:eastAsiaTheme="minorHAnsi"/>
    </w:rPr>
  </w:style>
  <w:style w:type="character" w:customStyle="1" w:styleId="Bodytext2">
    <w:name w:val="Body text (2)_"/>
    <w:basedOn w:val="a0"/>
    <w:link w:val="Bodytext21"/>
    <w:locked/>
    <w:rsid w:val="00915497"/>
    <w:rPr>
      <w:shd w:val="clear" w:color="auto" w:fill="FFFFFF"/>
    </w:rPr>
  </w:style>
  <w:style w:type="paragraph" w:customStyle="1" w:styleId="Bodytext21">
    <w:name w:val="Body text (2)1"/>
    <w:basedOn w:val="a"/>
    <w:link w:val="Bodytext2"/>
    <w:rsid w:val="00915497"/>
    <w:pPr>
      <w:shd w:val="clear" w:color="auto" w:fill="FFFFFF"/>
      <w:spacing w:before="180" w:line="226" w:lineRule="exact"/>
      <w:jc w:val="both"/>
    </w:pPr>
    <w:rPr>
      <w:rFonts w:asciiTheme="minorHAnsi" w:eastAsiaTheme="minorHAnsi" w:hAnsiTheme="minorHAnsi" w:cstheme="minorBidi"/>
      <w:sz w:val="22"/>
      <w:szCs w:val="22"/>
      <w:lang w:eastAsia="en-US"/>
    </w:rPr>
  </w:style>
  <w:style w:type="character" w:customStyle="1" w:styleId="1">
    <w:name w:val="Неразрешенное упоминание1"/>
    <w:basedOn w:val="a0"/>
    <w:uiPriority w:val="99"/>
    <w:semiHidden/>
    <w:unhideWhenUsed/>
    <w:rsid w:val="00007AE4"/>
    <w:rPr>
      <w:color w:val="605E5C"/>
      <w:shd w:val="clear" w:color="auto" w:fill="E1DFDD"/>
    </w:rPr>
  </w:style>
  <w:style w:type="character" w:styleId="af7">
    <w:name w:val="page number"/>
    <w:rsid w:val="00802CD9"/>
  </w:style>
  <w:style w:type="paragraph" w:styleId="af8">
    <w:name w:val="Revision"/>
    <w:hidden/>
    <w:uiPriority w:val="99"/>
    <w:semiHidden/>
    <w:rsid w:val="002418AA"/>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E103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25">
      <w:bodyDiv w:val="1"/>
      <w:marLeft w:val="0"/>
      <w:marRight w:val="0"/>
      <w:marTop w:val="0"/>
      <w:marBottom w:val="0"/>
      <w:divBdr>
        <w:top w:val="none" w:sz="0" w:space="0" w:color="auto"/>
        <w:left w:val="none" w:sz="0" w:space="0" w:color="auto"/>
        <w:bottom w:val="none" w:sz="0" w:space="0" w:color="auto"/>
        <w:right w:val="none" w:sz="0" w:space="0" w:color="auto"/>
      </w:divBdr>
    </w:div>
    <w:div w:id="194657502">
      <w:bodyDiv w:val="1"/>
      <w:marLeft w:val="0"/>
      <w:marRight w:val="0"/>
      <w:marTop w:val="0"/>
      <w:marBottom w:val="0"/>
      <w:divBdr>
        <w:top w:val="none" w:sz="0" w:space="0" w:color="auto"/>
        <w:left w:val="none" w:sz="0" w:space="0" w:color="auto"/>
        <w:bottom w:val="none" w:sz="0" w:space="0" w:color="auto"/>
        <w:right w:val="none" w:sz="0" w:space="0" w:color="auto"/>
      </w:divBdr>
    </w:div>
    <w:div w:id="269320168">
      <w:bodyDiv w:val="1"/>
      <w:marLeft w:val="0"/>
      <w:marRight w:val="0"/>
      <w:marTop w:val="0"/>
      <w:marBottom w:val="0"/>
      <w:divBdr>
        <w:top w:val="none" w:sz="0" w:space="0" w:color="auto"/>
        <w:left w:val="none" w:sz="0" w:space="0" w:color="auto"/>
        <w:bottom w:val="none" w:sz="0" w:space="0" w:color="auto"/>
        <w:right w:val="none" w:sz="0" w:space="0" w:color="auto"/>
      </w:divBdr>
    </w:div>
    <w:div w:id="278610862">
      <w:bodyDiv w:val="1"/>
      <w:marLeft w:val="0"/>
      <w:marRight w:val="0"/>
      <w:marTop w:val="0"/>
      <w:marBottom w:val="0"/>
      <w:divBdr>
        <w:top w:val="none" w:sz="0" w:space="0" w:color="auto"/>
        <w:left w:val="none" w:sz="0" w:space="0" w:color="auto"/>
        <w:bottom w:val="none" w:sz="0" w:space="0" w:color="auto"/>
        <w:right w:val="none" w:sz="0" w:space="0" w:color="auto"/>
      </w:divBdr>
    </w:div>
    <w:div w:id="310409746">
      <w:bodyDiv w:val="1"/>
      <w:marLeft w:val="0"/>
      <w:marRight w:val="0"/>
      <w:marTop w:val="0"/>
      <w:marBottom w:val="0"/>
      <w:divBdr>
        <w:top w:val="none" w:sz="0" w:space="0" w:color="auto"/>
        <w:left w:val="none" w:sz="0" w:space="0" w:color="auto"/>
        <w:bottom w:val="none" w:sz="0" w:space="0" w:color="auto"/>
        <w:right w:val="none" w:sz="0" w:space="0" w:color="auto"/>
      </w:divBdr>
    </w:div>
    <w:div w:id="326175224">
      <w:bodyDiv w:val="1"/>
      <w:marLeft w:val="0"/>
      <w:marRight w:val="0"/>
      <w:marTop w:val="0"/>
      <w:marBottom w:val="0"/>
      <w:divBdr>
        <w:top w:val="none" w:sz="0" w:space="0" w:color="auto"/>
        <w:left w:val="none" w:sz="0" w:space="0" w:color="auto"/>
        <w:bottom w:val="none" w:sz="0" w:space="0" w:color="auto"/>
        <w:right w:val="none" w:sz="0" w:space="0" w:color="auto"/>
      </w:divBdr>
    </w:div>
    <w:div w:id="452754684">
      <w:bodyDiv w:val="1"/>
      <w:marLeft w:val="0"/>
      <w:marRight w:val="0"/>
      <w:marTop w:val="0"/>
      <w:marBottom w:val="0"/>
      <w:divBdr>
        <w:top w:val="none" w:sz="0" w:space="0" w:color="auto"/>
        <w:left w:val="none" w:sz="0" w:space="0" w:color="auto"/>
        <w:bottom w:val="none" w:sz="0" w:space="0" w:color="auto"/>
        <w:right w:val="none" w:sz="0" w:space="0" w:color="auto"/>
      </w:divBdr>
    </w:div>
    <w:div w:id="477309712">
      <w:bodyDiv w:val="1"/>
      <w:marLeft w:val="0"/>
      <w:marRight w:val="0"/>
      <w:marTop w:val="0"/>
      <w:marBottom w:val="0"/>
      <w:divBdr>
        <w:top w:val="none" w:sz="0" w:space="0" w:color="auto"/>
        <w:left w:val="none" w:sz="0" w:space="0" w:color="auto"/>
        <w:bottom w:val="none" w:sz="0" w:space="0" w:color="auto"/>
        <w:right w:val="none" w:sz="0" w:space="0" w:color="auto"/>
      </w:divBdr>
    </w:div>
    <w:div w:id="489324022">
      <w:bodyDiv w:val="1"/>
      <w:marLeft w:val="0"/>
      <w:marRight w:val="0"/>
      <w:marTop w:val="0"/>
      <w:marBottom w:val="0"/>
      <w:divBdr>
        <w:top w:val="none" w:sz="0" w:space="0" w:color="auto"/>
        <w:left w:val="none" w:sz="0" w:space="0" w:color="auto"/>
        <w:bottom w:val="none" w:sz="0" w:space="0" w:color="auto"/>
        <w:right w:val="none" w:sz="0" w:space="0" w:color="auto"/>
      </w:divBdr>
    </w:div>
    <w:div w:id="661542664">
      <w:bodyDiv w:val="1"/>
      <w:marLeft w:val="0"/>
      <w:marRight w:val="0"/>
      <w:marTop w:val="0"/>
      <w:marBottom w:val="0"/>
      <w:divBdr>
        <w:top w:val="none" w:sz="0" w:space="0" w:color="auto"/>
        <w:left w:val="none" w:sz="0" w:space="0" w:color="auto"/>
        <w:bottom w:val="none" w:sz="0" w:space="0" w:color="auto"/>
        <w:right w:val="none" w:sz="0" w:space="0" w:color="auto"/>
      </w:divBdr>
    </w:div>
    <w:div w:id="699860391">
      <w:bodyDiv w:val="1"/>
      <w:marLeft w:val="0"/>
      <w:marRight w:val="0"/>
      <w:marTop w:val="0"/>
      <w:marBottom w:val="0"/>
      <w:divBdr>
        <w:top w:val="none" w:sz="0" w:space="0" w:color="auto"/>
        <w:left w:val="none" w:sz="0" w:space="0" w:color="auto"/>
        <w:bottom w:val="none" w:sz="0" w:space="0" w:color="auto"/>
        <w:right w:val="none" w:sz="0" w:space="0" w:color="auto"/>
      </w:divBdr>
    </w:div>
    <w:div w:id="761217417">
      <w:bodyDiv w:val="1"/>
      <w:marLeft w:val="0"/>
      <w:marRight w:val="0"/>
      <w:marTop w:val="0"/>
      <w:marBottom w:val="0"/>
      <w:divBdr>
        <w:top w:val="none" w:sz="0" w:space="0" w:color="auto"/>
        <w:left w:val="none" w:sz="0" w:space="0" w:color="auto"/>
        <w:bottom w:val="none" w:sz="0" w:space="0" w:color="auto"/>
        <w:right w:val="none" w:sz="0" w:space="0" w:color="auto"/>
      </w:divBdr>
    </w:div>
    <w:div w:id="805320794">
      <w:bodyDiv w:val="1"/>
      <w:marLeft w:val="0"/>
      <w:marRight w:val="0"/>
      <w:marTop w:val="0"/>
      <w:marBottom w:val="0"/>
      <w:divBdr>
        <w:top w:val="none" w:sz="0" w:space="0" w:color="auto"/>
        <w:left w:val="none" w:sz="0" w:space="0" w:color="auto"/>
        <w:bottom w:val="none" w:sz="0" w:space="0" w:color="auto"/>
        <w:right w:val="none" w:sz="0" w:space="0" w:color="auto"/>
      </w:divBdr>
    </w:div>
    <w:div w:id="873424758">
      <w:bodyDiv w:val="1"/>
      <w:marLeft w:val="0"/>
      <w:marRight w:val="0"/>
      <w:marTop w:val="0"/>
      <w:marBottom w:val="0"/>
      <w:divBdr>
        <w:top w:val="none" w:sz="0" w:space="0" w:color="auto"/>
        <w:left w:val="none" w:sz="0" w:space="0" w:color="auto"/>
        <w:bottom w:val="none" w:sz="0" w:space="0" w:color="auto"/>
        <w:right w:val="none" w:sz="0" w:space="0" w:color="auto"/>
      </w:divBdr>
    </w:div>
    <w:div w:id="955989094">
      <w:bodyDiv w:val="1"/>
      <w:marLeft w:val="0"/>
      <w:marRight w:val="0"/>
      <w:marTop w:val="0"/>
      <w:marBottom w:val="0"/>
      <w:divBdr>
        <w:top w:val="none" w:sz="0" w:space="0" w:color="auto"/>
        <w:left w:val="none" w:sz="0" w:space="0" w:color="auto"/>
        <w:bottom w:val="none" w:sz="0" w:space="0" w:color="auto"/>
        <w:right w:val="none" w:sz="0" w:space="0" w:color="auto"/>
      </w:divBdr>
    </w:div>
    <w:div w:id="1184787099">
      <w:bodyDiv w:val="1"/>
      <w:marLeft w:val="0"/>
      <w:marRight w:val="0"/>
      <w:marTop w:val="0"/>
      <w:marBottom w:val="0"/>
      <w:divBdr>
        <w:top w:val="none" w:sz="0" w:space="0" w:color="auto"/>
        <w:left w:val="none" w:sz="0" w:space="0" w:color="auto"/>
        <w:bottom w:val="none" w:sz="0" w:space="0" w:color="auto"/>
        <w:right w:val="none" w:sz="0" w:space="0" w:color="auto"/>
      </w:divBdr>
    </w:div>
    <w:div w:id="1280575646">
      <w:bodyDiv w:val="1"/>
      <w:marLeft w:val="0"/>
      <w:marRight w:val="0"/>
      <w:marTop w:val="0"/>
      <w:marBottom w:val="0"/>
      <w:divBdr>
        <w:top w:val="none" w:sz="0" w:space="0" w:color="auto"/>
        <w:left w:val="none" w:sz="0" w:space="0" w:color="auto"/>
        <w:bottom w:val="none" w:sz="0" w:space="0" w:color="auto"/>
        <w:right w:val="none" w:sz="0" w:space="0" w:color="auto"/>
      </w:divBdr>
    </w:div>
    <w:div w:id="1363825002">
      <w:bodyDiv w:val="1"/>
      <w:marLeft w:val="0"/>
      <w:marRight w:val="0"/>
      <w:marTop w:val="0"/>
      <w:marBottom w:val="0"/>
      <w:divBdr>
        <w:top w:val="none" w:sz="0" w:space="0" w:color="auto"/>
        <w:left w:val="none" w:sz="0" w:space="0" w:color="auto"/>
        <w:bottom w:val="none" w:sz="0" w:space="0" w:color="auto"/>
        <w:right w:val="none" w:sz="0" w:space="0" w:color="auto"/>
      </w:divBdr>
    </w:div>
    <w:div w:id="1383821410">
      <w:bodyDiv w:val="1"/>
      <w:marLeft w:val="0"/>
      <w:marRight w:val="0"/>
      <w:marTop w:val="0"/>
      <w:marBottom w:val="0"/>
      <w:divBdr>
        <w:top w:val="none" w:sz="0" w:space="0" w:color="auto"/>
        <w:left w:val="none" w:sz="0" w:space="0" w:color="auto"/>
        <w:bottom w:val="none" w:sz="0" w:space="0" w:color="auto"/>
        <w:right w:val="none" w:sz="0" w:space="0" w:color="auto"/>
      </w:divBdr>
    </w:div>
    <w:div w:id="1578317543">
      <w:bodyDiv w:val="1"/>
      <w:marLeft w:val="0"/>
      <w:marRight w:val="0"/>
      <w:marTop w:val="0"/>
      <w:marBottom w:val="0"/>
      <w:divBdr>
        <w:top w:val="none" w:sz="0" w:space="0" w:color="auto"/>
        <w:left w:val="none" w:sz="0" w:space="0" w:color="auto"/>
        <w:bottom w:val="none" w:sz="0" w:space="0" w:color="auto"/>
        <w:right w:val="none" w:sz="0" w:space="0" w:color="auto"/>
      </w:divBdr>
    </w:div>
    <w:div w:id="1679233117">
      <w:bodyDiv w:val="1"/>
      <w:marLeft w:val="0"/>
      <w:marRight w:val="0"/>
      <w:marTop w:val="0"/>
      <w:marBottom w:val="0"/>
      <w:divBdr>
        <w:top w:val="none" w:sz="0" w:space="0" w:color="auto"/>
        <w:left w:val="none" w:sz="0" w:space="0" w:color="auto"/>
        <w:bottom w:val="none" w:sz="0" w:space="0" w:color="auto"/>
        <w:right w:val="none" w:sz="0" w:space="0" w:color="auto"/>
      </w:divBdr>
    </w:div>
    <w:div w:id="1683193275">
      <w:bodyDiv w:val="1"/>
      <w:marLeft w:val="0"/>
      <w:marRight w:val="0"/>
      <w:marTop w:val="0"/>
      <w:marBottom w:val="0"/>
      <w:divBdr>
        <w:top w:val="none" w:sz="0" w:space="0" w:color="auto"/>
        <w:left w:val="none" w:sz="0" w:space="0" w:color="auto"/>
        <w:bottom w:val="none" w:sz="0" w:space="0" w:color="auto"/>
        <w:right w:val="none" w:sz="0" w:space="0" w:color="auto"/>
      </w:divBdr>
    </w:div>
    <w:div w:id="1713463000">
      <w:bodyDiv w:val="1"/>
      <w:marLeft w:val="0"/>
      <w:marRight w:val="0"/>
      <w:marTop w:val="0"/>
      <w:marBottom w:val="0"/>
      <w:divBdr>
        <w:top w:val="none" w:sz="0" w:space="0" w:color="auto"/>
        <w:left w:val="none" w:sz="0" w:space="0" w:color="auto"/>
        <w:bottom w:val="none" w:sz="0" w:space="0" w:color="auto"/>
        <w:right w:val="none" w:sz="0" w:space="0" w:color="auto"/>
      </w:divBdr>
    </w:div>
    <w:div w:id="1759594090">
      <w:bodyDiv w:val="1"/>
      <w:marLeft w:val="0"/>
      <w:marRight w:val="0"/>
      <w:marTop w:val="0"/>
      <w:marBottom w:val="0"/>
      <w:divBdr>
        <w:top w:val="none" w:sz="0" w:space="0" w:color="auto"/>
        <w:left w:val="none" w:sz="0" w:space="0" w:color="auto"/>
        <w:bottom w:val="none" w:sz="0" w:space="0" w:color="auto"/>
        <w:right w:val="none" w:sz="0" w:space="0" w:color="auto"/>
      </w:divBdr>
    </w:div>
    <w:div w:id="1855919636">
      <w:bodyDiv w:val="1"/>
      <w:marLeft w:val="0"/>
      <w:marRight w:val="0"/>
      <w:marTop w:val="0"/>
      <w:marBottom w:val="0"/>
      <w:divBdr>
        <w:top w:val="none" w:sz="0" w:space="0" w:color="auto"/>
        <w:left w:val="none" w:sz="0" w:space="0" w:color="auto"/>
        <w:bottom w:val="none" w:sz="0" w:space="0" w:color="auto"/>
        <w:right w:val="none" w:sz="0" w:space="0" w:color="auto"/>
      </w:divBdr>
    </w:div>
    <w:div w:id="1863203257">
      <w:bodyDiv w:val="1"/>
      <w:marLeft w:val="0"/>
      <w:marRight w:val="0"/>
      <w:marTop w:val="0"/>
      <w:marBottom w:val="0"/>
      <w:divBdr>
        <w:top w:val="none" w:sz="0" w:space="0" w:color="auto"/>
        <w:left w:val="none" w:sz="0" w:space="0" w:color="auto"/>
        <w:bottom w:val="none" w:sz="0" w:space="0" w:color="auto"/>
        <w:right w:val="none" w:sz="0" w:space="0" w:color="auto"/>
      </w:divBdr>
    </w:div>
    <w:div w:id="1934629716">
      <w:bodyDiv w:val="1"/>
      <w:marLeft w:val="0"/>
      <w:marRight w:val="0"/>
      <w:marTop w:val="0"/>
      <w:marBottom w:val="0"/>
      <w:divBdr>
        <w:top w:val="none" w:sz="0" w:space="0" w:color="auto"/>
        <w:left w:val="none" w:sz="0" w:space="0" w:color="auto"/>
        <w:bottom w:val="none" w:sz="0" w:space="0" w:color="auto"/>
        <w:right w:val="none" w:sz="0" w:space="0" w:color="auto"/>
      </w:divBdr>
    </w:div>
    <w:div w:id="1985162828">
      <w:bodyDiv w:val="1"/>
      <w:marLeft w:val="0"/>
      <w:marRight w:val="0"/>
      <w:marTop w:val="0"/>
      <w:marBottom w:val="0"/>
      <w:divBdr>
        <w:top w:val="none" w:sz="0" w:space="0" w:color="auto"/>
        <w:left w:val="none" w:sz="0" w:space="0" w:color="auto"/>
        <w:bottom w:val="none" w:sz="0" w:space="0" w:color="auto"/>
        <w:right w:val="none" w:sz="0" w:space="0" w:color="auto"/>
      </w:divBdr>
    </w:div>
    <w:div w:id="2014260476">
      <w:bodyDiv w:val="1"/>
      <w:marLeft w:val="0"/>
      <w:marRight w:val="0"/>
      <w:marTop w:val="0"/>
      <w:marBottom w:val="0"/>
      <w:divBdr>
        <w:top w:val="none" w:sz="0" w:space="0" w:color="auto"/>
        <w:left w:val="none" w:sz="0" w:space="0" w:color="auto"/>
        <w:bottom w:val="none" w:sz="0" w:space="0" w:color="auto"/>
        <w:right w:val="none" w:sz="0" w:space="0" w:color="auto"/>
      </w:divBdr>
    </w:div>
    <w:div w:id="2024278114">
      <w:bodyDiv w:val="1"/>
      <w:marLeft w:val="0"/>
      <w:marRight w:val="0"/>
      <w:marTop w:val="0"/>
      <w:marBottom w:val="0"/>
      <w:divBdr>
        <w:top w:val="none" w:sz="0" w:space="0" w:color="auto"/>
        <w:left w:val="none" w:sz="0" w:space="0" w:color="auto"/>
        <w:bottom w:val="none" w:sz="0" w:space="0" w:color="auto"/>
        <w:right w:val="none" w:sz="0" w:space="0" w:color="auto"/>
      </w:divBdr>
    </w:div>
    <w:div w:id="211138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14373&amp;dst=182&amp;field=134&amp;date=23.03.2023" TargetMode="External"/><Relationship Id="rId5" Type="http://schemas.openxmlformats.org/officeDocument/2006/relationships/webSettings" Target="webSettings.xml"/><Relationship Id="rId15" Type="http://schemas.openxmlformats.org/officeDocument/2006/relationships/hyperlink" Target="consultantplus://offline/ref=C6CC3A040044CAA604FCD8AE710A5742CFD3F57283AB71EF161E8FA30D1E37A190D76F5E192D6BB8H8ICF" TargetMode="External"/><Relationship Id="rId10" Type="http://schemas.openxmlformats.org/officeDocument/2006/relationships/hyperlink" Target="mailto:Escrow_Sberbank@sberban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53;&#1072;&#1096;.&#1076;&#1086;&#1084;.&#1088;&#1092;" TargetMode="External"/><Relationship Id="rId14" Type="http://schemas.openxmlformats.org/officeDocument/2006/relationships/hyperlink" Target="consultantplus://offline/ref=C6CC3A040044CAA604FCD8AE710A5742CFD3F17183A071EF161E8FA30D1E37A190D76F5E1FH2I8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hinevva\OneDrive\&#1056;&#1072;&#1073;&#1086;&#1095;&#1080;&#1081;%20&#1089;&#1090;&#1086;&#1083;\&#1057;&#1086;&#1079;&#1076;&#1072;&#1090;&#1100;%20&#1076;&#1086;&#1075;&#1086;&#1074;&#1086;&#1088;\!&#1057;&#1086;&#1079;&#1076;&#1072;&#1090;&#1100;%20&#1044;&#1044;&#1059;%20&#1074;&#1077;&#1088;.16.20\&#1064;&#1072;&#1073;&#1083;&#1086;&#1085;&#1099;\&#1069;&#1089;&#1082;&#1088;&#1044;&#1044;&#1059;%20100%2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FB7B-DC2D-4BCE-BCE1-7BC06E7E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ЭскрДДУ 100%</Template>
  <TotalTime>1</TotalTime>
  <Pages>14</Pages>
  <Words>8149</Words>
  <Characters>46451</Characters>
  <Application>Microsoft Office Word</Application>
  <DocSecurity>4</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Бичинев Владимир Андреевич</dc:creator>
  <cp:keywords/>
  <dc:description/>
  <cp:lastModifiedBy>Норкина Алёна Владиславовна</cp:lastModifiedBy>
  <cp:revision>2</cp:revision>
  <cp:lastPrinted>2023-03-23T04:57:00Z</cp:lastPrinted>
  <dcterms:created xsi:type="dcterms:W3CDTF">2025-07-10T08:46:00Z</dcterms:created>
  <dcterms:modified xsi:type="dcterms:W3CDTF">2025-07-10T08:46:00Z</dcterms:modified>
</cp:coreProperties>
</file>