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F904B3" w14:textId="59A07E4B" w:rsidR="008A7901" w:rsidRPr="00E83159" w:rsidRDefault="008A7901" w:rsidP="0006361D">
      <w:pPr>
        <w:ind w:left="-1134"/>
        <w:rPr>
          <w:b/>
          <w:sz w:val="22"/>
          <w:szCs w:val="22"/>
        </w:rPr>
      </w:pPr>
    </w:p>
    <w:p w14:paraId="62CD34AE" w14:textId="4919F632" w:rsidR="00D462F9" w:rsidRPr="00E83159" w:rsidRDefault="00D462F9" w:rsidP="0006361D">
      <w:pPr>
        <w:ind w:left="-1134"/>
        <w:jc w:val="center"/>
        <w:rPr>
          <w:b/>
          <w:sz w:val="22"/>
          <w:szCs w:val="22"/>
        </w:rPr>
      </w:pPr>
      <w:r w:rsidRPr="00E83159">
        <w:rPr>
          <w:noProof/>
          <w:sz w:val="22"/>
          <w:szCs w:val="22"/>
        </w:rPr>
        <w:drawing>
          <wp:anchor distT="0" distB="0" distL="114300" distR="114300" simplePos="0" relativeHeight="251657216" behindDoc="0" locked="0" layoutInCell="1" allowOverlap="1" wp14:anchorId="44077000" wp14:editId="4708932C">
            <wp:simplePos x="0" y="0"/>
            <wp:positionH relativeFrom="margin">
              <wp:posOffset>5591175</wp:posOffset>
            </wp:positionH>
            <wp:positionV relativeFrom="paragraph">
              <wp:posOffset>12065</wp:posOffset>
            </wp:positionV>
            <wp:extent cx="409575" cy="4038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9575" cy="403860"/>
                    </a:xfrm>
                    <a:prstGeom prst="rect">
                      <a:avLst/>
                    </a:prstGeom>
                    <a:noFill/>
                    <a:ln>
                      <a:noFill/>
                    </a:ln>
                  </pic:spPr>
                </pic:pic>
              </a:graphicData>
            </a:graphic>
          </wp:anchor>
        </w:drawing>
      </w:r>
    </w:p>
    <w:p w14:paraId="21F90252" w14:textId="77777777" w:rsidR="00D462F9" w:rsidRPr="00E83159" w:rsidRDefault="00D462F9" w:rsidP="0006361D">
      <w:pPr>
        <w:ind w:left="-1134"/>
        <w:jc w:val="center"/>
        <w:rPr>
          <w:b/>
          <w:sz w:val="22"/>
          <w:szCs w:val="22"/>
        </w:rPr>
      </w:pPr>
    </w:p>
    <w:p w14:paraId="677C69F4" w14:textId="77777777" w:rsidR="00BB3D43" w:rsidRPr="00E83159" w:rsidRDefault="00BB3D43" w:rsidP="00BB3D43">
      <w:pPr>
        <w:ind w:left="-1134"/>
        <w:jc w:val="center"/>
        <w:rPr>
          <w:b/>
          <w:sz w:val="22"/>
          <w:szCs w:val="22"/>
        </w:rPr>
      </w:pPr>
    </w:p>
    <w:p w14:paraId="2AF99EFE" w14:textId="77777777" w:rsidR="00BB3D43" w:rsidRPr="00E83159" w:rsidRDefault="00BB3D43" w:rsidP="00BB3D43">
      <w:pPr>
        <w:ind w:left="-1134"/>
        <w:jc w:val="center"/>
        <w:rPr>
          <w:b/>
          <w:sz w:val="22"/>
          <w:szCs w:val="22"/>
        </w:rPr>
      </w:pPr>
    </w:p>
    <w:p w14:paraId="45553896" w14:textId="77777777" w:rsidR="00BB3D43" w:rsidRPr="00E83159" w:rsidRDefault="00BB3D43" w:rsidP="00BB3D43">
      <w:pPr>
        <w:ind w:left="-1134"/>
        <w:jc w:val="center"/>
        <w:rPr>
          <w:b/>
          <w:sz w:val="22"/>
          <w:szCs w:val="22"/>
        </w:rPr>
      </w:pPr>
      <w:r w:rsidRPr="00E83159">
        <w:rPr>
          <w:b/>
          <w:sz w:val="22"/>
          <w:szCs w:val="22"/>
        </w:rPr>
        <w:t>ДОГОВОР</w:t>
      </w:r>
    </w:p>
    <w:p w14:paraId="7168A2D0" w14:textId="77777777" w:rsidR="00BB3D43" w:rsidRPr="00E83159" w:rsidRDefault="00BB3D43" w:rsidP="00BB3D43">
      <w:pPr>
        <w:ind w:left="-1134"/>
        <w:jc w:val="center"/>
        <w:rPr>
          <w:sz w:val="22"/>
          <w:szCs w:val="22"/>
        </w:rPr>
      </w:pPr>
      <w:r w:rsidRPr="00E83159">
        <w:rPr>
          <w:sz w:val="22"/>
          <w:szCs w:val="22"/>
        </w:rPr>
        <w:t>участия в долевом строительстве № ${estate_deal.agreement_number}</w:t>
      </w:r>
    </w:p>
    <w:p w14:paraId="563AFAF9" w14:textId="77777777" w:rsidR="00BB3D43" w:rsidRPr="00E83159" w:rsidRDefault="00BB3D43" w:rsidP="00BB3D43">
      <w:pPr>
        <w:ind w:left="-1134"/>
        <w:jc w:val="center"/>
        <w:rPr>
          <w:sz w:val="22"/>
          <w:szCs w:val="22"/>
        </w:rPr>
      </w:pPr>
    </w:p>
    <w:tbl>
      <w:tblPr>
        <w:tblStyle w:val="af3"/>
        <w:tblW w:w="1049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5"/>
        <w:gridCol w:w="5025"/>
      </w:tblGrid>
      <w:tr w:rsidR="0067075E" w:rsidRPr="00BE19D3" w14:paraId="25BAC51F" w14:textId="77777777" w:rsidTr="00BB3D43">
        <w:tc>
          <w:tcPr>
            <w:tcW w:w="5465" w:type="dxa"/>
            <w:hideMark/>
          </w:tcPr>
          <w:p w14:paraId="2FBB1493" w14:textId="77777777" w:rsidR="00BB3D43" w:rsidRPr="00E83159" w:rsidRDefault="00BB3D43">
            <w:pPr>
              <w:ind w:left="-107" w:hanging="2"/>
              <w:rPr>
                <w:sz w:val="22"/>
                <w:szCs w:val="22"/>
                <w:lang w:eastAsia="en-US"/>
              </w:rPr>
            </w:pPr>
            <w:r w:rsidRPr="00E83159">
              <w:rPr>
                <w:sz w:val="22"/>
                <w:szCs w:val="22"/>
                <w:lang w:eastAsia="en-US"/>
              </w:rPr>
              <w:t>г. Екатеринбург</w:t>
            </w:r>
          </w:p>
        </w:tc>
        <w:tc>
          <w:tcPr>
            <w:tcW w:w="5025" w:type="dxa"/>
            <w:hideMark/>
          </w:tcPr>
          <w:p w14:paraId="37111761" w14:textId="77777777" w:rsidR="00BB3D43" w:rsidRPr="00E83159" w:rsidRDefault="00BB3D43">
            <w:pPr>
              <w:tabs>
                <w:tab w:val="left" w:pos="7244"/>
              </w:tabs>
              <w:ind w:left="-1134"/>
              <w:jc w:val="right"/>
              <w:rPr>
                <w:sz w:val="22"/>
                <w:szCs w:val="22"/>
                <w:lang w:val="en-US" w:eastAsia="en-US"/>
              </w:rPr>
            </w:pPr>
            <w:r w:rsidRPr="00E83159">
              <w:rPr>
                <w:sz w:val="22"/>
                <w:szCs w:val="22"/>
                <w:lang w:val="en-US" w:eastAsia="en-US"/>
              </w:rPr>
              <w:t>${estate_deal.agreement_date_propis}</w:t>
            </w:r>
          </w:p>
        </w:tc>
      </w:tr>
    </w:tbl>
    <w:p w14:paraId="09290AC9" w14:textId="77777777" w:rsidR="00BB3D43" w:rsidRPr="00E83159" w:rsidRDefault="00BB3D43" w:rsidP="00BB3D43">
      <w:pPr>
        <w:ind w:left="-1134"/>
        <w:jc w:val="center"/>
        <w:rPr>
          <w:sz w:val="22"/>
          <w:szCs w:val="22"/>
          <w:lang w:val="en-US"/>
        </w:rPr>
      </w:pPr>
    </w:p>
    <w:p w14:paraId="068F704E" w14:textId="0B064717" w:rsidR="00BB3D43" w:rsidRPr="00E83159" w:rsidRDefault="00BB3D43" w:rsidP="00BB3D43">
      <w:pPr>
        <w:ind w:left="-1134" w:firstLine="567"/>
        <w:jc w:val="both"/>
        <w:rPr>
          <w:sz w:val="22"/>
          <w:szCs w:val="22"/>
        </w:rPr>
      </w:pPr>
      <w:r w:rsidRPr="00E83159">
        <w:rPr>
          <w:b/>
          <w:sz w:val="22"/>
          <w:szCs w:val="22"/>
        </w:rPr>
        <w:t>Общество с ограниченной ответственностью «Специализированный застройщик «</w:t>
      </w:r>
      <w:r w:rsidR="005E481F" w:rsidRPr="00E83159">
        <w:rPr>
          <w:b/>
          <w:sz w:val="22"/>
          <w:szCs w:val="22"/>
        </w:rPr>
        <w:t>Практика-А</w:t>
      </w:r>
      <w:r w:rsidRPr="00E83159">
        <w:rPr>
          <w:b/>
          <w:sz w:val="22"/>
          <w:szCs w:val="22"/>
        </w:rPr>
        <w:t xml:space="preserve">», </w:t>
      </w:r>
      <w:r w:rsidRPr="00E83159">
        <w:rPr>
          <w:bCs/>
          <w:sz w:val="22"/>
          <w:szCs w:val="22"/>
        </w:rPr>
        <w:t xml:space="preserve">именуемое в дальнейшем «Застройщик», в лице Директора </w:t>
      </w:r>
      <w:r w:rsidR="005E481F" w:rsidRPr="00E83159">
        <w:rPr>
          <w:bCs/>
          <w:sz w:val="22"/>
          <w:szCs w:val="22"/>
        </w:rPr>
        <w:t>Невмержицкого Александра Леонидовича</w:t>
      </w:r>
      <w:r w:rsidRPr="00E83159">
        <w:rPr>
          <w:bCs/>
          <w:sz w:val="22"/>
          <w:szCs w:val="22"/>
        </w:rPr>
        <w:t>,</w:t>
      </w:r>
      <w:r w:rsidRPr="00E83159">
        <w:rPr>
          <w:sz w:val="22"/>
          <w:szCs w:val="22"/>
        </w:rPr>
        <w:t xml:space="preserve"> действующего на основании Устава, с одной стороны, и </w:t>
      </w:r>
    </w:p>
    <w:p w14:paraId="47D4050D" w14:textId="77777777" w:rsidR="00BB3D43" w:rsidRPr="00E83159" w:rsidRDefault="00BB3D43" w:rsidP="00BB3D43">
      <w:pPr>
        <w:ind w:left="-1134" w:firstLine="567"/>
        <w:jc w:val="both"/>
        <w:rPr>
          <w:sz w:val="22"/>
          <w:szCs w:val="22"/>
        </w:rPr>
      </w:pPr>
      <w:r w:rsidRPr="00E83159">
        <w:rPr>
          <w:b/>
          <w:sz w:val="22"/>
          <w:szCs w:val="22"/>
        </w:rPr>
        <w:t>гр. ${contacts.allnames}</w:t>
      </w:r>
      <w:r w:rsidRPr="00E83159">
        <w:rPr>
          <w:sz w:val="22"/>
          <w:szCs w:val="22"/>
        </w:rPr>
        <w:t>, ${imenuem} в дальнейшем «${uchastnik} долевого строительства», с другой стороны, совместно именуемые «Стороны», заключили настоящий Договор (далее – «Договор») о нижеследующем:</w:t>
      </w:r>
    </w:p>
    <w:p w14:paraId="2BD29DB7" w14:textId="77777777" w:rsidR="00BB3D43" w:rsidRPr="00E83159" w:rsidRDefault="00BB3D43" w:rsidP="00BB3D43">
      <w:pPr>
        <w:ind w:left="-1134" w:firstLine="567"/>
        <w:jc w:val="both"/>
        <w:rPr>
          <w:sz w:val="22"/>
          <w:szCs w:val="22"/>
        </w:rPr>
      </w:pPr>
    </w:p>
    <w:p w14:paraId="49F92EBA" w14:textId="77777777" w:rsidR="00BB3D43" w:rsidRPr="00E83159" w:rsidRDefault="00BB3D43" w:rsidP="00BB3D43">
      <w:pPr>
        <w:ind w:left="-1134" w:firstLine="567"/>
        <w:jc w:val="center"/>
        <w:rPr>
          <w:b/>
          <w:sz w:val="22"/>
          <w:szCs w:val="22"/>
        </w:rPr>
      </w:pPr>
      <w:r w:rsidRPr="00E83159">
        <w:rPr>
          <w:b/>
          <w:sz w:val="22"/>
          <w:szCs w:val="22"/>
        </w:rPr>
        <w:t>1. ПРЕДМЕТ ДОГОВОРА</w:t>
      </w:r>
    </w:p>
    <w:p w14:paraId="778266B7" w14:textId="77777777" w:rsidR="00BB3D43" w:rsidRPr="003B1200" w:rsidRDefault="00BB3D43" w:rsidP="00BB3D43">
      <w:pPr>
        <w:ind w:left="-1134" w:firstLine="567"/>
        <w:jc w:val="center"/>
        <w:rPr>
          <w:b/>
          <w:sz w:val="22"/>
          <w:szCs w:val="22"/>
        </w:rPr>
      </w:pPr>
    </w:p>
    <w:p w14:paraId="60AB6FD1" w14:textId="31F74049" w:rsidR="00BB3D43" w:rsidRPr="00E83159" w:rsidRDefault="00BB3D43" w:rsidP="00BB3D43">
      <w:pPr>
        <w:pStyle w:val="af"/>
        <w:numPr>
          <w:ilvl w:val="1"/>
          <w:numId w:val="20"/>
        </w:numPr>
        <w:ind w:left="-1134" w:right="-1" w:firstLine="567"/>
        <w:jc w:val="both"/>
        <w:rPr>
          <w:sz w:val="22"/>
          <w:szCs w:val="22"/>
        </w:rPr>
      </w:pPr>
      <w:r w:rsidRPr="00E83159">
        <w:rPr>
          <w:sz w:val="22"/>
          <w:szCs w:val="22"/>
        </w:rPr>
        <w:t>Застройщик обязуется в предусмотренный Договором срок своими силами и (или) с привлечением других лиц построить объект недвижимости:</w:t>
      </w:r>
      <w:r w:rsidR="008D4C6E" w:rsidRPr="00E83159">
        <w:rPr>
          <w:sz w:val="22"/>
          <w:szCs w:val="22"/>
        </w:rPr>
        <w:t xml:space="preserve"> Многоквартирный жилой дом со встроенным</w:t>
      </w:r>
      <w:r w:rsidR="00954F41">
        <w:rPr>
          <w:sz w:val="22"/>
          <w:szCs w:val="22"/>
        </w:rPr>
        <w:t>и нежилыми помещениями общественного назначения</w:t>
      </w:r>
      <w:r w:rsidR="0023749C">
        <w:rPr>
          <w:sz w:val="22"/>
          <w:szCs w:val="22"/>
        </w:rPr>
        <w:t xml:space="preserve"> (№ </w:t>
      </w:r>
      <w:r w:rsidR="00954F41">
        <w:rPr>
          <w:sz w:val="22"/>
          <w:szCs w:val="22"/>
        </w:rPr>
        <w:t>4</w:t>
      </w:r>
      <w:r w:rsidR="0023749C">
        <w:rPr>
          <w:sz w:val="22"/>
          <w:szCs w:val="22"/>
        </w:rPr>
        <w:t xml:space="preserve"> по ПЗУ) – </w:t>
      </w:r>
      <w:r w:rsidR="00954F41">
        <w:rPr>
          <w:sz w:val="22"/>
          <w:szCs w:val="22"/>
        </w:rPr>
        <w:t>3</w:t>
      </w:r>
      <w:r w:rsidR="0023749C">
        <w:rPr>
          <w:sz w:val="22"/>
          <w:szCs w:val="22"/>
        </w:rPr>
        <w:t xml:space="preserve"> этап строительства</w:t>
      </w:r>
      <w:r w:rsidRPr="00E83159">
        <w:rPr>
          <w:sz w:val="22"/>
          <w:szCs w:val="22"/>
        </w:rPr>
        <w:t>, расположенны</w:t>
      </w:r>
      <w:r w:rsidR="00C069F2">
        <w:rPr>
          <w:sz w:val="22"/>
          <w:szCs w:val="22"/>
        </w:rPr>
        <w:t>й</w:t>
      </w:r>
      <w:r w:rsidRPr="00E83159">
        <w:rPr>
          <w:sz w:val="22"/>
          <w:szCs w:val="22"/>
        </w:rPr>
        <w:t xml:space="preserve"> на земельном участке с кадастровым номером </w:t>
      </w:r>
      <w:r w:rsidR="008D4C6E" w:rsidRPr="00E83159">
        <w:rPr>
          <w:sz w:val="22"/>
          <w:szCs w:val="22"/>
        </w:rPr>
        <w:t xml:space="preserve">66:41:0000000:112609 </w:t>
      </w:r>
      <w:r w:rsidRPr="00E83159">
        <w:rPr>
          <w:sz w:val="22"/>
          <w:szCs w:val="22"/>
        </w:rPr>
        <w:t>по строительному адресу: Свердловская область, город Екатеринбург</w:t>
      </w:r>
      <w:r w:rsidR="008D4C6E" w:rsidRPr="00E83159">
        <w:rPr>
          <w:sz w:val="22"/>
          <w:szCs w:val="22"/>
        </w:rPr>
        <w:t xml:space="preserve">, </w:t>
      </w:r>
      <w:r w:rsidR="008D4C6E" w:rsidRPr="00E83159">
        <w:rPr>
          <w:color w:val="000000"/>
          <w:sz w:val="22"/>
          <w:szCs w:val="22"/>
        </w:rPr>
        <w:t>проспект Космонавтов, 100</w:t>
      </w:r>
      <w:r w:rsidRPr="00E83159">
        <w:rPr>
          <w:sz w:val="22"/>
          <w:szCs w:val="22"/>
        </w:rPr>
        <w:t xml:space="preserve"> (далее – МКД), и после получения разрешения на ввод МКД в эксплуатацию передать Объект долевого строительства Участнику долевого строительства в собственность, а Участник долевого строительства обязуется своевременно оплатить обусловленную Договором цену и принять Объект долевого строительства в порядке, предусмотренном Договором.</w:t>
      </w:r>
    </w:p>
    <w:p w14:paraId="2BED9026" w14:textId="77777777" w:rsidR="00BB3D43" w:rsidRPr="00E83159" w:rsidRDefault="00BB3D43" w:rsidP="00BB3D43">
      <w:pPr>
        <w:ind w:left="-1134" w:right="-1" w:firstLine="567"/>
        <w:jc w:val="both"/>
        <w:rPr>
          <w:sz w:val="22"/>
          <w:szCs w:val="22"/>
          <w:u w:val="single"/>
        </w:rPr>
      </w:pPr>
      <w:r w:rsidRPr="00E83159">
        <w:rPr>
          <w:sz w:val="22"/>
          <w:szCs w:val="22"/>
          <w:u w:val="single"/>
        </w:rPr>
        <w:t>Основные характеристики МКД в соответствии с проектной документацией:</w:t>
      </w:r>
    </w:p>
    <w:p w14:paraId="53BFD8DF" w14:textId="77777777" w:rsidR="00BB3D43" w:rsidRPr="00E83159" w:rsidRDefault="00BB3D43" w:rsidP="00BB3D43">
      <w:pPr>
        <w:ind w:left="-1134" w:right="-1" w:firstLine="567"/>
        <w:jc w:val="both"/>
        <w:rPr>
          <w:sz w:val="22"/>
          <w:szCs w:val="22"/>
        </w:rPr>
      </w:pPr>
      <w:r w:rsidRPr="00E83159">
        <w:rPr>
          <w:sz w:val="22"/>
          <w:szCs w:val="22"/>
        </w:rPr>
        <w:t>- вид: здание;</w:t>
      </w:r>
    </w:p>
    <w:p w14:paraId="01EFBF67" w14:textId="77777777" w:rsidR="00BB3D43" w:rsidRPr="00E83159" w:rsidRDefault="00BB3D43" w:rsidP="00BB3D43">
      <w:pPr>
        <w:ind w:left="-1134" w:right="-1" w:firstLine="567"/>
        <w:jc w:val="both"/>
        <w:rPr>
          <w:sz w:val="22"/>
          <w:szCs w:val="22"/>
        </w:rPr>
      </w:pPr>
      <w:r w:rsidRPr="00E83159">
        <w:rPr>
          <w:sz w:val="22"/>
          <w:szCs w:val="22"/>
        </w:rPr>
        <w:t>- назначение: жилое;</w:t>
      </w:r>
    </w:p>
    <w:p w14:paraId="658E8478" w14:textId="4BD2A2FE" w:rsidR="00BB3D43" w:rsidRPr="00E83159" w:rsidRDefault="00BB3D43" w:rsidP="00BB3D43">
      <w:pPr>
        <w:ind w:left="-1134" w:right="-1" w:firstLine="567"/>
        <w:jc w:val="both"/>
        <w:rPr>
          <w:sz w:val="22"/>
          <w:szCs w:val="22"/>
        </w:rPr>
      </w:pPr>
      <w:r w:rsidRPr="00E83159">
        <w:rPr>
          <w:sz w:val="22"/>
          <w:szCs w:val="22"/>
        </w:rPr>
        <w:t xml:space="preserve">- этажность: </w:t>
      </w:r>
      <w:r w:rsidR="003B1200">
        <w:rPr>
          <w:sz w:val="22"/>
          <w:szCs w:val="22"/>
        </w:rPr>
        <w:t>26</w:t>
      </w:r>
      <w:r w:rsidRPr="00E83159">
        <w:rPr>
          <w:sz w:val="22"/>
          <w:szCs w:val="22"/>
        </w:rPr>
        <w:t xml:space="preserve">, в том числе, количество подземных этажей: </w:t>
      </w:r>
      <w:r w:rsidR="003B1200">
        <w:rPr>
          <w:sz w:val="22"/>
          <w:szCs w:val="22"/>
        </w:rPr>
        <w:t>1</w:t>
      </w:r>
      <w:r w:rsidRPr="00E83159">
        <w:rPr>
          <w:sz w:val="22"/>
          <w:szCs w:val="22"/>
        </w:rPr>
        <w:t>;</w:t>
      </w:r>
    </w:p>
    <w:p w14:paraId="277CD653" w14:textId="3C471A2A" w:rsidR="00BB3D43" w:rsidRPr="00E83159" w:rsidRDefault="00BB3D43" w:rsidP="00BB3D43">
      <w:pPr>
        <w:ind w:left="-1134" w:right="-1" w:firstLine="567"/>
        <w:jc w:val="both"/>
        <w:rPr>
          <w:sz w:val="22"/>
          <w:szCs w:val="22"/>
        </w:rPr>
      </w:pPr>
      <w:r w:rsidRPr="00E83159">
        <w:rPr>
          <w:sz w:val="22"/>
          <w:szCs w:val="22"/>
        </w:rPr>
        <w:t>- площадь:</w:t>
      </w:r>
      <w:r w:rsidR="008D4C6E" w:rsidRPr="00E83159">
        <w:rPr>
          <w:sz w:val="22"/>
          <w:szCs w:val="22"/>
        </w:rPr>
        <w:t xml:space="preserve"> </w:t>
      </w:r>
      <w:r w:rsidR="003B1200" w:rsidRPr="003B1200">
        <w:rPr>
          <w:sz w:val="22"/>
          <w:szCs w:val="22"/>
        </w:rPr>
        <w:t>1</w:t>
      </w:r>
      <w:r w:rsidR="00954F41">
        <w:rPr>
          <w:sz w:val="22"/>
          <w:szCs w:val="22"/>
        </w:rPr>
        <w:t>7 829,20</w:t>
      </w:r>
      <w:r w:rsidR="003B1200">
        <w:rPr>
          <w:sz w:val="22"/>
          <w:szCs w:val="22"/>
        </w:rPr>
        <w:t xml:space="preserve"> </w:t>
      </w:r>
      <w:r w:rsidRPr="00E83159">
        <w:rPr>
          <w:sz w:val="22"/>
          <w:szCs w:val="22"/>
        </w:rPr>
        <w:t>кв.</w:t>
      </w:r>
      <w:r w:rsidR="006E34BA" w:rsidRPr="006E34BA">
        <w:rPr>
          <w:sz w:val="22"/>
          <w:szCs w:val="22"/>
        </w:rPr>
        <w:t xml:space="preserve"> </w:t>
      </w:r>
      <w:r w:rsidRPr="00E83159">
        <w:rPr>
          <w:sz w:val="22"/>
          <w:szCs w:val="22"/>
        </w:rPr>
        <w:t>м;</w:t>
      </w:r>
    </w:p>
    <w:p w14:paraId="7B36F9C0" w14:textId="77777777" w:rsidR="00BB3D43" w:rsidRPr="00E83159" w:rsidRDefault="00BB3D43" w:rsidP="00BB3D43">
      <w:pPr>
        <w:ind w:left="-1134" w:right="-1" w:firstLine="567"/>
        <w:jc w:val="both"/>
        <w:rPr>
          <w:sz w:val="22"/>
          <w:szCs w:val="22"/>
        </w:rPr>
      </w:pPr>
      <w:r w:rsidRPr="00E83159">
        <w:rPr>
          <w:sz w:val="22"/>
          <w:szCs w:val="22"/>
        </w:rPr>
        <w:t>- материал наружных стен: с монолитным железобетонным каркасом и стенами из мелкоштучных каменных материалов (кирпич, керамические камни, блоки и др.);</w:t>
      </w:r>
    </w:p>
    <w:p w14:paraId="07184585" w14:textId="77777777" w:rsidR="00BB3D43" w:rsidRPr="00E83159" w:rsidRDefault="00BB3D43" w:rsidP="00BB3D43">
      <w:pPr>
        <w:ind w:left="-1134" w:right="-1" w:firstLine="567"/>
        <w:jc w:val="both"/>
        <w:rPr>
          <w:sz w:val="22"/>
          <w:szCs w:val="22"/>
        </w:rPr>
      </w:pPr>
      <w:r w:rsidRPr="00E83159">
        <w:rPr>
          <w:sz w:val="22"/>
          <w:szCs w:val="22"/>
        </w:rPr>
        <w:t>- материал межэтажных перекрытий: монолитные железобетонные;</w:t>
      </w:r>
    </w:p>
    <w:p w14:paraId="492FC214" w14:textId="683923C9" w:rsidR="00BB3D43" w:rsidRPr="00E83159" w:rsidRDefault="00BB3D43" w:rsidP="00BB3D43">
      <w:pPr>
        <w:ind w:left="-1134" w:right="-1" w:firstLine="567"/>
        <w:jc w:val="both"/>
        <w:rPr>
          <w:sz w:val="22"/>
          <w:szCs w:val="22"/>
        </w:rPr>
      </w:pPr>
      <w:r w:rsidRPr="00E83159">
        <w:rPr>
          <w:sz w:val="22"/>
          <w:szCs w:val="22"/>
        </w:rPr>
        <w:t>- класс энергоэффективности: А;</w:t>
      </w:r>
    </w:p>
    <w:p w14:paraId="48354D09" w14:textId="77777777" w:rsidR="00BB3D43" w:rsidRPr="00E83159" w:rsidRDefault="00BB3D43" w:rsidP="00BB3D43">
      <w:pPr>
        <w:ind w:left="-1134" w:right="-1" w:firstLine="567"/>
        <w:jc w:val="both"/>
        <w:rPr>
          <w:sz w:val="22"/>
          <w:szCs w:val="22"/>
        </w:rPr>
      </w:pPr>
      <w:r w:rsidRPr="003B1200">
        <w:rPr>
          <w:sz w:val="22"/>
          <w:szCs w:val="22"/>
        </w:rPr>
        <w:t>- данные о сейсмостойкости: 6 баллов по шкале MSK-64.</w:t>
      </w:r>
    </w:p>
    <w:p w14:paraId="3FD92EF5" w14:textId="77777777" w:rsidR="00BB3D43" w:rsidRPr="00E83159" w:rsidRDefault="00BB3D43" w:rsidP="00BB3D43">
      <w:pPr>
        <w:ind w:left="-1134" w:right="-1" w:firstLine="567"/>
        <w:jc w:val="both"/>
        <w:rPr>
          <w:sz w:val="22"/>
          <w:szCs w:val="22"/>
        </w:rPr>
      </w:pPr>
    </w:p>
    <w:p w14:paraId="09EB3AEF" w14:textId="77777777" w:rsidR="00BB3D43" w:rsidRPr="00E83159" w:rsidRDefault="00BB3D43" w:rsidP="00BB3D43">
      <w:pPr>
        <w:ind w:left="-1134" w:right="-1" w:firstLine="567"/>
        <w:jc w:val="both"/>
        <w:rPr>
          <w:sz w:val="22"/>
          <w:szCs w:val="22"/>
        </w:rPr>
      </w:pPr>
      <w:r w:rsidRPr="00E83159">
        <w:rPr>
          <w:sz w:val="22"/>
          <w:szCs w:val="22"/>
        </w:rPr>
        <w:t xml:space="preserve">Вышеуказанный адрес МКД является строительным, почтовый адрес будет присвоен после ввода МКД в эксплуатацию. </w:t>
      </w:r>
    </w:p>
    <w:p w14:paraId="204092B5" w14:textId="77777777" w:rsidR="00BB3D43" w:rsidRPr="00E83159" w:rsidRDefault="00BB3D43" w:rsidP="00BB3D43">
      <w:pPr>
        <w:ind w:left="-1134" w:right="-1" w:firstLine="567"/>
        <w:jc w:val="both"/>
        <w:rPr>
          <w:sz w:val="22"/>
          <w:szCs w:val="22"/>
        </w:rPr>
      </w:pPr>
      <w:r w:rsidRPr="00E83159">
        <w:rPr>
          <w:sz w:val="22"/>
          <w:szCs w:val="22"/>
        </w:rPr>
        <w:t>1.2. Основанием для заключения настоящего Договора является:</w:t>
      </w:r>
    </w:p>
    <w:p w14:paraId="6848DFDA" w14:textId="5092EE7E" w:rsidR="00BB3D43" w:rsidRPr="00E83159" w:rsidRDefault="00BB3D43" w:rsidP="00BB3D43">
      <w:pPr>
        <w:ind w:left="-1134" w:right="-1" w:firstLine="567"/>
        <w:jc w:val="both"/>
        <w:rPr>
          <w:sz w:val="22"/>
          <w:szCs w:val="22"/>
        </w:rPr>
      </w:pPr>
      <w:r w:rsidRPr="00E83159">
        <w:rPr>
          <w:sz w:val="22"/>
          <w:szCs w:val="22"/>
        </w:rPr>
        <w:t>1.2.1 Разрешение на строительство № 66-41-</w:t>
      </w:r>
      <w:r w:rsidR="0023749C">
        <w:rPr>
          <w:sz w:val="22"/>
          <w:szCs w:val="22"/>
        </w:rPr>
        <w:t>346</w:t>
      </w:r>
      <w:r w:rsidRPr="00E83159">
        <w:rPr>
          <w:sz w:val="22"/>
          <w:szCs w:val="22"/>
        </w:rPr>
        <w:t>-202</w:t>
      </w:r>
      <w:r w:rsidR="0023749C">
        <w:rPr>
          <w:sz w:val="22"/>
          <w:szCs w:val="22"/>
        </w:rPr>
        <w:t>5</w:t>
      </w:r>
      <w:r w:rsidRPr="00E83159">
        <w:rPr>
          <w:sz w:val="22"/>
          <w:szCs w:val="22"/>
        </w:rPr>
        <w:t xml:space="preserve">, выдано Администрацией города Екатеринбурга </w:t>
      </w:r>
      <w:r w:rsidR="00E37C75" w:rsidRPr="00E83159">
        <w:rPr>
          <w:sz w:val="22"/>
          <w:szCs w:val="22"/>
        </w:rPr>
        <w:t>3</w:t>
      </w:r>
      <w:r w:rsidR="009F7BCA">
        <w:rPr>
          <w:sz w:val="22"/>
          <w:szCs w:val="22"/>
        </w:rPr>
        <w:t>0</w:t>
      </w:r>
      <w:r w:rsidR="00E37C75" w:rsidRPr="00E83159">
        <w:rPr>
          <w:sz w:val="22"/>
          <w:szCs w:val="22"/>
        </w:rPr>
        <w:t>.</w:t>
      </w:r>
      <w:r w:rsidR="009F7BCA">
        <w:rPr>
          <w:sz w:val="22"/>
          <w:szCs w:val="22"/>
        </w:rPr>
        <w:t>10</w:t>
      </w:r>
      <w:r w:rsidR="00E37C75" w:rsidRPr="00E83159">
        <w:rPr>
          <w:sz w:val="22"/>
          <w:szCs w:val="22"/>
        </w:rPr>
        <w:t>.202</w:t>
      </w:r>
      <w:r w:rsidR="009F7BCA">
        <w:rPr>
          <w:sz w:val="22"/>
          <w:szCs w:val="22"/>
        </w:rPr>
        <w:t xml:space="preserve">5 </w:t>
      </w:r>
      <w:r w:rsidR="00E37C75" w:rsidRPr="00E83159">
        <w:rPr>
          <w:sz w:val="22"/>
          <w:szCs w:val="22"/>
        </w:rPr>
        <w:t>г</w:t>
      </w:r>
      <w:r w:rsidRPr="00E83159">
        <w:rPr>
          <w:sz w:val="22"/>
          <w:szCs w:val="22"/>
        </w:rPr>
        <w:t xml:space="preserve">. </w:t>
      </w:r>
    </w:p>
    <w:p w14:paraId="4EC08D94" w14:textId="47E7982C" w:rsidR="00BB3D43" w:rsidRPr="0023749C" w:rsidRDefault="00BB3D43" w:rsidP="00180BAB">
      <w:pPr>
        <w:ind w:left="-1134" w:right="-1" w:firstLine="567"/>
        <w:jc w:val="both"/>
        <w:rPr>
          <w:sz w:val="22"/>
          <w:szCs w:val="22"/>
        </w:rPr>
      </w:pPr>
      <w:r w:rsidRPr="0023749C">
        <w:rPr>
          <w:sz w:val="22"/>
          <w:szCs w:val="22"/>
        </w:rPr>
        <w:t xml:space="preserve">1.2.2. Договор </w:t>
      </w:r>
      <w:r w:rsidR="00E37C75" w:rsidRPr="0023749C">
        <w:rPr>
          <w:sz w:val="22"/>
          <w:szCs w:val="22"/>
        </w:rPr>
        <w:t>купли-продажи недвижимого имущества № 25/09-1</w:t>
      </w:r>
      <w:r w:rsidRPr="0023749C">
        <w:rPr>
          <w:sz w:val="22"/>
          <w:szCs w:val="22"/>
        </w:rPr>
        <w:t xml:space="preserve"> от </w:t>
      </w:r>
      <w:r w:rsidR="00E37C75" w:rsidRPr="0023749C">
        <w:rPr>
          <w:sz w:val="22"/>
          <w:szCs w:val="22"/>
        </w:rPr>
        <w:t>02</w:t>
      </w:r>
      <w:r w:rsidRPr="0023749C">
        <w:rPr>
          <w:sz w:val="22"/>
          <w:szCs w:val="22"/>
        </w:rPr>
        <w:t>.</w:t>
      </w:r>
      <w:r w:rsidR="00E37C75" w:rsidRPr="0023749C">
        <w:rPr>
          <w:sz w:val="22"/>
          <w:szCs w:val="22"/>
        </w:rPr>
        <w:t>10</w:t>
      </w:r>
      <w:r w:rsidRPr="0023749C">
        <w:rPr>
          <w:sz w:val="22"/>
          <w:szCs w:val="22"/>
        </w:rPr>
        <w:t>.202</w:t>
      </w:r>
      <w:r w:rsidR="00E37C75" w:rsidRPr="0023749C">
        <w:rPr>
          <w:sz w:val="22"/>
          <w:szCs w:val="22"/>
        </w:rPr>
        <w:t>4</w:t>
      </w:r>
      <w:r w:rsidRPr="0023749C">
        <w:rPr>
          <w:sz w:val="22"/>
          <w:szCs w:val="22"/>
        </w:rPr>
        <w:t xml:space="preserve"> г.</w:t>
      </w:r>
      <w:r w:rsidR="004B2CD2" w:rsidRPr="0023749C">
        <w:rPr>
          <w:sz w:val="22"/>
          <w:szCs w:val="22"/>
        </w:rPr>
        <w:t xml:space="preserve"> на земельный участок с кадастровым номером 66:41:0000000:112609</w:t>
      </w:r>
      <w:r w:rsidRPr="0023749C">
        <w:rPr>
          <w:sz w:val="22"/>
          <w:szCs w:val="22"/>
        </w:rPr>
        <w:t xml:space="preserve">, о чем в Едином государственном реестре прав на недвижимое имущество и сделок с ним </w:t>
      </w:r>
      <w:r w:rsidR="00E37C75" w:rsidRPr="0023749C">
        <w:rPr>
          <w:sz w:val="22"/>
          <w:szCs w:val="22"/>
        </w:rPr>
        <w:t>07</w:t>
      </w:r>
      <w:r w:rsidRPr="0023749C">
        <w:rPr>
          <w:sz w:val="22"/>
          <w:szCs w:val="22"/>
        </w:rPr>
        <w:t>.</w:t>
      </w:r>
      <w:r w:rsidR="00E37C75" w:rsidRPr="0023749C">
        <w:rPr>
          <w:sz w:val="22"/>
          <w:szCs w:val="22"/>
        </w:rPr>
        <w:t>10</w:t>
      </w:r>
      <w:r w:rsidRPr="0023749C">
        <w:rPr>
          <w:sz w:val="22"/>
          <w:szCs w:val="22"/>
        </w:rPr>
        <w:t>.202</w:t>
      </w:r>
      <w:r w:rsidR="00E37C75" w:rsidRPr="0023749C">
        <w:rPr>
          <w:sz w:val="22"/>
          <w:szCs w:val="22"/>
        </w:rPr>
        <w:t>4</w:t>
      </w:r>
      <w:r w:rsidR="0023749C" w:rsidRPr="0023749C">
        <w:rPr>
          <w:sz w:val="22"/>
          <w:szCs w:val="22"/>
        </w:rPr>
        <w:t xml:space="preserve"> </w:t>
      </w:r>
      <w:r w:rsidRPr="0023749C">
        <w:rPr>
          <w:sz w:val="22"/>
          <w:szCs w:val="22"/>
        </w:rPr>
        <w:t xml:space="preserve">г. произведена запись № </w:t>
      </w:r>
      <w:r w:rsidR="00E37C75" w:rsidRPr="0023749C">
        <w:rPr>
          <w:rFonts w:eastAsia="TimesNewRomanPSMT"/>
          <w:sz w:val="22"/>
          <w:szCs w:val="22"/>
          <w:lang w:eastAsia="en-US"/>
        </w:rPr>
        <w:t>66:41:0000000:112609-66/199/2024-67</w:t>
      </w:r>
      <w:r w:rsidRPr="0023749C">
        <w:rPr>
          <w:sz w:val="22"/>
          <w:szCs w:val="22"/>
        </w:rPr>
        <w:t xml:space="preserve">. </w:t>
      </w:r>
    </w:p>
    <w:p w14:paraId="4C04495F" w14:textId="77777777" w:rsidR="00BB3D43" w:rsidRPr="00E83159" w:rsidRDefault="00BB3D43" w:rsidP="00BB3D43">
      <w:pPr>
        <w:ind w:left="-1134" w:right="-1" w:firstLine="567"/>
        <w:jc w:val="both"/>
        <w:rPr>
          <w:sz w:val="22"/>
          <w:szCs w:val="22"/>
        </w:rPr>
      </w:pPr>
      <w:r w:rsidRPr="0023749C">
        <w:rPr>
          <w:sz w:val="22"/>
          <w:szCs w:val="22"/>
        </w:rPr>
        <w:t>1.2.3. Проектная декларация (опубликована в соответствии с требованиями действующего</w:t>
      </w:r>
      <w:r w:rsidRPr="00E83159">
        <w:rPr>
          <w:sz w:val="22"/>
          <w:szCs w:val="22"/>
        </w:rPr>
        <w:t xml:space="preserve"> законодательства в сети Интернет в Единой информационной системе жилищного строительства на сайте  </w:t>
      </w:r>
      <w:hyperlink r:id="rId9" w:history="1">
        <w:r w:rsidRPr="00E83159">
          <w:rPr>
            <w:rStyle w:val="a3"/>
            <w:color w:val="auto"/>
            <w:sz w:val="22"/>
            <w:szCs w:val="22"/>
          </w:rPr>
          <w:t>Наш.дом.рф</w:t>
        </w:r>
      </w:hyperlink>
      <w:r w:rsidRPr="00E83159">
        <w:rPr>
          <w:sz w:val="22"/>
          <w:szCs w:val="22"/>
        </w:rPr>
        <w:t>).</w:t>
      </w:r>
    </w:p>
    <w:p w14:paraId="5B7F9CD9" w14:textId="77777777" w:rsidR="00BB3D43" w:rsidRPr="0023749C" w:rsidRDefault="00BB3D43" w:rsidP="00BB3D43">
      <w:pPr>
        <w:ind w:left="-1134" w:right="-1" w:firstLine="567"/>
        <w:jc w:val="both"/>
        <w:rPr>
          <w:sz w:val="22"/>
          <w:szCs w:val="22"/>
        </w:rPr>
      </w:pPr>
      <w:r w:rsidRPr="00E83159">
        <w:rPr>
          <w:sz w:val="22"/>
          <w:szCs w:val="22"/>
        </w:rPr>
        <w:t xml:space="preserve">1.3. При исполнении и заключении настоящего Договора Стороны руководствуются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РФ» № 214-ФЗ от 30.12.2004 г. и требованиями </w:t>
      </w:r>
      <w:r w:rsidRPr="0023749C">
        <w:rPr>
          <w:sz w:val="22"/>
          <w:szCs w:val="22"/>
        </w:rPr>
        <w:t>действующего на территории Российской Федерации законодательства.</w:t>
      </w:r>
    </w:p>
    <w:p w14:paraId="49B11AC8" w14:textId="0012FEF0" w:rsidR="00BB3D43" w:rsidRPr="00E83159" w:rsidRDefault="00BB3D43" w:rsidP="00BB3D43">
      <w:pPr>
        <w:ind w:left="-1134" w:right="-1" w:firstLine="567"/>
        <w:jc w:val="both"/>
        <w:rPr>
          <w:sz w:val="22"/>
          <w:szCs w:val="22"/>
        </w:rPr>
      </w:pPr>
      <w:r w:rsidRPr="0023749C">
        <w:rPr>
          <w:sz w:val="22"/>
          <w:szCs w:val="22"/>
        </w:rPr>
        <w:t>1.4. Условием привлечения Застройщиком денежных средств участников долевого строительства в целях строительства (создания) МКД является размещение денежных средств участников долевого строительства на счетах эскроу в порядке, предусмотренном статьей 15.4 Федерального закона №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изменений и дополнений).</w:t>
      </w:r>
    </w:p>
    <w:p w14:paraId="73CADE87" w14:textId="77777777" w:rsidR="00F6770A" w:rsidRPr="00E83159" w:rsidRDefault="00F6770A" w:rsidP="00BB3D43">
      <w:pPr>
        <w:ind w:left="-1134" w:right="-1" w:firstLine="567"/>
        <w:jc w:val="both"/>
        <w:rPr>
          <w:sz w:val="22"/>
          <w:szCs w:val="22"/>
        </w:rPr>
      </w:pPr>
    </w:p>
    <w:p w14:paraId="562DD86A" w14:textId="77777777" w:rsidR="00BB3D43" w:rsidRPr="00E83159" w:rsidRDefault="00BB3D43" w:rsidP="00BB3D43">
      <w:pPr>
        <w:ind w:left="-1134" w:firstLine="567"/>
        <w:jc w:val="center"/>
        <w:rPr>
          <w:b/>
          <w:sz w:val="22"/>
          <w:szCs w:val="22"/>
        </w:rPr>
      </w:pPr>
      <w:r w:rsidRPr="00E83159">
        <w:rPr>
          <w:b/>
          <w:sz w:val="22"/>
          <w:szCs w:val="22"/>
        </w:rPr>
        <w:lastRenderedPageBreak/>
        <w:t>2. ОБЪЕКТ ДОЛЕВОГО СТРОИТЕЛЬСТВА</w:t>
      </w:r>
      <w:r w:rsidRPr="00E83159">
        <w:rPr>
          <w:b/>
          <w:sz w:val="22"/>
          <w:szCs w:val="22"/>
        </w:rPr>
        <w:br/>
      </w:r>
    </w:p>
    <w:p w14:paraId="37D42C8E" w14:textId="4020B791" w:rsidR="00BB3D43" w:rsidRPr="00E83159" w:rsidRDefault="00BB3D43" w:rsidP="00BB3D43">
      <w:pPr>
        <w:ind w:left="-1134" w:firstLine="567"/>
        <w:jc w:val="both"/>
        <w:rPr>
          <w:sz w:val="22"/>
          <w:szCs w:val="22"/>
        </w:rPr>
      </w:pPr>
      <w:r w:rsidRPr="00E83159">
        <w:rPr>
          <w:sz w:val="22"/>
          <w:szCs w:val="22"/>
        </w:rPr>
        <w:t>2.1. Объект долевого строительства – Жилое помещение в МКД, подлежащее передаче Участнику долевого строительства после получения разрешения на ввод в эксплуатацию МКД, характеристики которого указаны в настоящем Договоре, включая Приложение №</w:t>
      </w:r>
      <w:r w:rsidR="007F0BD6">
        <w:rPr>
          <w:sz w:val="22"/>
          <w:szCs w:val="22"/>
        </w:rPr>
        <w:t xml:space="preserve"> </w:t>
      </w:r>
      <w:r w:rsidRPr="00E83159">
        <w:rPr>
          <w:sz w:val="22"/>
          <w:szCs w:val="22"/>
        </w:rPr>
        <w:t>1 к настоящему Договору (далее – Объект долевого строительства).</w:t>
      </w:r>
    </w:p>
    <w:p w14:paraId="54E3571F" w14:textId="77777777" w:rsidR="00BB3D43" w:rsidRPr="00E83159" w:rsidRDefault="00BB3D43" w:rsidP="00BB3D43">
      <w:pPr>
        <w:ind w:left="-1134" w:firstLine="567"/>
        <w:jc w:val="both"/>
        <w:rPr>
          <w:sz w:val="22"/>
          <w:szCs w:val="22"/>
        </w:rPr>
      </w:pPr>
      <w:r w:rsidRPr="00E83159">
        <w:rPr>
          <w:sz w:val="22"/>
          <w:szCs w:val="22"/>
        </w:rPr>
        <w:t>Объект долевого строительства, подлежащий передаче Участнику долевого строительства в соответствии с Договором, имеет следующее предварительное описание:</w:t>
      </w:r>
    </w:p>
    <w:p w14:paraId="30923441" w14:textId="77777777" w:rsidR="00BB3D43" w:rsidRPr="00E83159" w:rsidRDefault="00BB3D43" w:rsidP="00BB3D43">
      <w:pPr>
        <w:ind w:left="-1134" w:firstLine="567"/>
        <w:jc w:val="both"/>
        <w:rPr>
          <w:sz w:val="22"/>
          <w:szCs w:val="22"/>
        </w:rPr>
      </w:pPr>
      <w:r w:rsidRPr="00E83159">
        <w:rPr>
          <w:sz w:val="22"/>
          <w:szCs w:val="22"/>
        </w:rPr>
        <w:t>Вид – Квартира</w:t>
      </w:r>
    </w:p>
    <w:p w14:paraId="73EB5BFB" w14:textId="77777777" w:rsidR="00BB3D43" w:rsidRPr="00E83159" w:rsidRDefault="00BB3D43" w:rsidP="00BB3D43">
      <w:pPr>
        <w:ind w:left="-1134" w:firstLine="567"/>
        <w:jc w:val="both"/>
        <w:rPr>
          <w:sz w:val="22"/>
          <w:szCs w:val="22"/>
        </w:rPr>
      </w:pPr>
      <w:r w:rsidRPr="00E83159">
        <w:rPr>
          <w:sz w:val="22"/>
          <w:szCs w:val="22"/>
        </w:rPr>
        <w:t>Назначение – жилое</w:t>
      </w:r>
    </w:p>
    <w:p w14:paraId="27349922" w14:textId="77777777" w:rsidR="00BB3D43" w:rsidRPr="00E83159" w:rsidRDefault="00BB3D43" w:rsidP="00BB3D43">
      <w:pPr>
        <w:ind w:left="-1134" w:firstLine="567"/>
        <w:jc w:val="both"/>
        <w:rPr>
          <w:sz w:val="22"/>
          <w:szCs w:val="22"/>
        </w:rPr>
      </w:pPr>
      <w:r w:rsidRPr="00E83159">
        <w:rPr>
          <w:sz w:val="22"/>
          <w:szCs w:val="22"/>
        </w:rPr>
        <w:t>Этаж – ${estate.estate_floor},</w:t>
      </w:r>
    </w:p>
    <w:p w14:paraId="27E36506" w14:textId="77777777" w:rsidR="00BB3D43" w:rsidRPr="00E83159" w:rsidRDefault="00BB3D43" w:rsidP="00BB3D43">
      <w:pPr>
        <w:ind w:left="-1134" w:firstLine="567"/>
        <w:jc w:val="both"/>
        <w:rPr>
          <w:sz w:val="22"/>
          <w:szCs w:val="22"/>
        </w:rPr>
      </w:pPr>
      <w:r w:rsidRPr="00E83159">
        <w:rPr>
          <w:sz w:val="22"/>
          <w:szCs w:val="22"/>
        </w:rPr>
        <w:t>Строительный (условный) номер помещения – ${estate_deal.deal_objectnum},</w:t>
      </w:r>
    </w:p>
    <w:p w14:paraId="59A76F72" w14:textId="77777777" w:rsidR="00BB3D43" w:rsidRPr="00E83159" w:rsidRDefault="00BB3D43" w:rsidP="00BB3D43">
      <w:pPr>
        <w:ind w:left="-1134" w:firstLine="567"/>
        <w:jc w:val="both"/>
        <w:rPr>
          <w:sz w:val="22"/>
          <w:szCs w:val="22"/>
        </w:rPr>
      </w:pPr>
      <w:r w:rsidRPr="00E83159">
        <w:rPr>
          <w:sz w:val="22"/>
          <w:szCs w:val="22"/>
        </w:rPr>
        <w:t>Количество комнат – ${estate.estate_rooms},</w:t>
      </w:r>
    </w:p>
    <w:p w14:paraId="076B4135" w14:textId="00834B2C" w:rsidR="00BB3D43" w:rsidRPr="00E83159" w:rsidRDefault="00BB3D43" w:rsidP="00BB3D43">
      <w:pPr>
        <w:ind w:left="-1134" w:firstLine="567"/>
        <w:jc w:val="both"/>
        <w:rPr>
          <w:sz w:val="22"/>
          <w:szCs w:val="22"/>
        </w:rPr>
      </w:pPr>
      <w:r w:rsidRPr="00E83159">
        <w:rPr>
          <w:sz w:val="22"/>
          <w:szCs w:val="22"/>
        </w:rPr>
        <w:t xml:space="preserve">Общая проектная площадь Квартиры, с учетом лоджий, балконов, террас (при наличие), </w:t>
      </w:r>
      <w:r w:rsidR="00CC0C8E" w:rsidRPr="00E83159">
        <w:rPr>
          <w:color w:val="000000"/>
          <w:sz w:val="22"/>
          <w:szCs w:val="22"/>
        </w:rPr>
        <w:t xml:space="preserve">с коэффициентами 0,5 и 0,3 </w:t>
      </w:r>
      <w:r w:rsidRPr="00E83159">
        <w:rPr>
          <w:sz w:val="22"/>
          <w:szCs w:val="22"/>
        </w:rPr>
        <w:t>– ${estate.estate_area} кв. м,</w:t>
      </w:r>
    </w:p>
    <w:p w14:paraId="00C882F3" w14:textId="77777777" w:rsidR="00027C58" w:rsidRPr="00E04A45" w:rsidRDefault="00027C58" w:rsidP="00027C58">
      <w:pPr>
        <w:ind w:left="-1134" w:firstLine="567"/>
        <w:jc w:val="both"/>
        <w:rPr>
          <w:sz w:val="22"/>
          <w:szCs w:val="22"/>
        </w:rPr>
      </w:pPr>
      <w:r w:rsidRPr="00E04A45">
        <w:rPr>
          <w:sz w:val="22"/>
          <w:szCs w:val="22"/>
        </w:rPr>
        <w:t>Схема расположения Объекта долевого строительства на поэтажном плане, его предварительное (проектное) планировочное решение приводится в Приложении № 3 к настоящему Договору.</w:t>
      </w:r>
    </w:p>
    <w:p w14:paraId="275446BF" w14:textId="77777777" w:rsidR="00027C58" w:rsidRPr="00E04A45" w:rsidRDefault="00027C58" w:rsidP="00027C58">
      <w:pPr>
        <w:autoSpaceDE w:val="0"/>
        <w:autoSpaceDN w:val="0"/>
        <w:adjustRightInd w:val="0"/>
        <w:ind w:left="-1134" w:firstLine="567"/>
        <w:jc w:val="both"/>
        <w:rPr>
          <w:sz w:val="22"/>
          <w:szCs w:val="22"/>
        </w:rPr>
      </w:pPr>
      <w:r w:rsidRPr="00E04A45">
        <w:rPr>
          <w:sz w:val="22"/>
          <w:szCs w:val="22"/>
        </w:rPr>
        <w:t>Окончательное определение Объекта долевого строительства производится Застройщиком после получения разрешения на ввод МКД в эксплуатацию.</w:t>
      </w:r>
    </w:p>
    <w:p w14:paraId="672AD624" w14:textId="77777777" w:rsidR="00027C58" w:rsidRPr="0023749C" w:rsidRDefault="00027C58" w:rsidP="00027C58">
      <w:pPr>
        <w:ind w:left="-1134" w:firstLine="567"/>
        <w:jc w:val="both"/>
        <w:rPr>
          <w:strike/>
          <w:color w:val="FF0000"/>
          <w:sz w:val="22"/>
          <w:szCs w:val="22"/>
        </w:rPr>
      </w:pPr>
      <w:r w:rsidRPr="0023749C">
        <w:rPr>
          <w:sz w:val="22"/>
          <w:szCs w:val="22"/>
        </w:rPr>
        <w:t>2.2. Стороны установили, что Общая площадь Объекта долевого строительства состоит из суммы площадей всех жилых и нежилых помещений квартиры, встроенных шкафов, а также лоджий, балконов, веранд, террас и холодных кладовых, подсчитываемых со следующими понижающими коэффициентами</w:t>
      </w:r>
      <w:r w:rsidRPr="0023749C">
        <w:t xml:space="preserve"> </w:t>
      </w:r>
      <w:r w:rsidRPr="0023749C">
        <w:rPr>
          <w:sz w:val="22"/>
          <w:szCs w:val="22"/>
        </w:rPr>
        <w:t>для лоджий – 0,5, для балконов и террас  – 0,3.</w:t>
      </w:r>
    </w:p>
    <w:p w14:paraId="716616BA" w14:textId="77777777" w:rsidR="00027C58" w:rsidRPr="0023749C" w:rsidRDefault="00027C58" w:rsidP="00027C58">
      <w:pPr>
        <w:ind w:left="-1134" w:firstLine="567"/>
        <w:jc w:val="both"/>
        <w:rPr>
          <w:sz w:val="22"/>
          <w:szCs w:val="22"/>
        </w:rPr>
      </w:pPr>
      <w:r w:rsidRPr="0023749C">
        <w:rPr>
          <w:sz w:val="22"/>
          <w:szCs w:val="22"/>
        </w:rPr>
        <w:t>Общая площадь Объекта долевого строительства подлежит уточнению после постановки Застройщиком на кадастровый учет Объекта долевого строительства в установленном законодательством Российской Федерации порядке.</w:t>
      </w:r>
    </w:p>
    <w:p w14:paraId="7482D873" w14:textId="77777777" w:rsidR="00027C58" w:rsidRPr="0023749C" w:rsidRDefault="00027C58" w:rsidP="00027C58">
      <w:pPr>
        <w:ind w:left="-1134" w:firstLine="567"/>
        <w:jc w:val="both"/>
        <w:rPr>
          <w:sz w:val="22"/>
          <w:szCs w:val="22"/>
        </w:rPr>
      </w:pPr>
      <w:bookmarkStart w:id="0" w:name="_Hlk188281411"/>
      <w:r w:rsidRPr="0023749C">
        <w:rPr>
          <w:sz w:val="22"/>
          <w:szCs w:val="22"/>
        </w:rPr>
        <w:t>2.2.1. При изменении обшей площади Объекта долевого строительства Стороны договорились о следующем:</w:t>
      </w:r>
    </w:p>
    <w:p w14:paraId="5AB6AFC8" w14:textId="77777777" w:rsidR="00027C58" w:rsidRPr="0023749C" w:rsidRDefault="00027C58" w:rsidP="00027C58">
      <w:pPr>
        <w:ind w:left="-1134" w:firstLine="567"/>
        <w:jc w:val="both"/>
        <w:rPr>
          <w:sz w:val="22"/>
          <w:szCs w:val="22"/>
        </w:rPr>
      </w:pPr>
      <w:r w:rsidRPr="0023749C">
        <w:rPr>
          <w:sz w:val="22"/>
          <w:szCs w:val="22"/>
        </w:rPr>
        <w:t>• В случае, когда фактическая общая площадь Объекта долевого строительства по данным кадастрового учета будет отличаться от проектной (п. 2.1. Договора) в большую сторону, более чем на 1 (один) квадратный метр, Участник долевого строительства оплачивает денежные средства за разницу в площади в квадратных метрах, превышающую 1 (один) квадратный метр, исходя из стоимости 1 (одного) квадратного метра площади, исчисленной из цены Договора на дату его заключения.</w:t>
      </w:r>
    </w:p>
    <w:p w14:paraId="2D827D2D" w14:textId="77777777" w:rsidR="00027C58" w:rsidRPr="0023749C" w:rsidRDefault="00027C58" w:rsidP="00027C58">
      <w:pPr>
        <w:ind w:left="-1134" w:firstLine="567"/>
        <w:jc w:val="both"/>
        <w:rPr>
          <w:sz w:val="22"/>
          <w:szCs w:val="22"/>
        </w:rPr>
      </w:pPr>
      <w:r w:rsidRPr="0023749C">
        <w:rPr>
          <w:sz w:val="22"/>
          <w:szCs w:val="22"/>
        </w:rPr>
        <w:t>В случае доплаты Цены Договора Участник долевого строительства производит такую доплату в течение 10 (десяти) рабочих дней с момента получения Уведомления от Застройщика, в любом случае до подписания Сторонами Акта-приема передачи Объекта долевого строительства.</w:t>
      </w:r>
    </w:p>
    <w:p w14:paraId="0208E1F2" w14:textId="77777777" w:rsidR="00027C58" w:rsidRPr="0023749C" w:rsidRDefault="00027C58" w:rsidP="00027C58">
      <w:pPr>
        <w:ind w:left="-1134" w:firstLine="567"/>
        <w:jc w:val="both"/>
        <w:rPr>
          <w:sz w:val="22"/>
          <w:szCs w:val="22"/>
        </w:rPr>
      </w:pPr>
      <w:r w:rsidRPr="0023749C">
        <w:rPr>
          <w:sz w:val="22"/>
          <w:szCs w:val="22"/>
        </w:rPr>
        <w:t>• В случае, когда фактическая общая площадь Объекта долевого строительства по данным кадастрового учета будет отличаться от проектной (п. 2.1. Договора) в меньшую сторону, более чем 1 (один) квадратный метр (включительно), Застройщик возвращает денежные средства за разницу в площади в квадратных метрах, превышающую 1 (один) квадратный метр , исходя из стоимости 1 (одного) квадратного метра площади, исчисленной из цены Договора на дату его заключения.</w:t>
      </w:r>
    </w:p>
    <w:p w14:paraId="29D0B60A" w14:textId="77777777" w:rsidR="00027C58" w:rsidRPr="0023749C" w:rsidRDefault="00027C58" w:rsidP="00027C58">
      <w:pPr>
        <w:ind w:left="-1134" w:firstLine="567"/>
        <w:jc w:val="both"/>
        <w:rPr>
          <w:sz w:val="22"/>
          <w:szCs w:val="22"/>
        </w:rPr>
      </w:pPr>
      <w:r w:rsidRPr="0023749C">
        <w:rPr>
          <w:sz w:val="22"/>
          <w:szCs w:val="22"/>
        </w:rPr>
        <w:t>В случае возврата части суммы Цены Договора Участнику долевого строительства, Застройщик производит возврат денежных средств в течение 20 (двадцати) рабочих дней с момента получения от Участника долевого строительства заявления в письменной форме на возврат денежных средств с обязательным указанием реквизитов для перечисления денежных средств.</w:t>
      </w:r>
    </w:p>
    <w:p w14:paraId="46E46F28" w14:textId="77777777" w:rsidR="00027C58" w:rsidRPr="0023749C" w:rsidRDefault="00027C58" w:rsidP="00027C58">
      <w:pPr>
        <w:ind w:left="-1134" w:firstLine="567"/>
        <w:jc w:val="both"/>
        <w:rPr>
          <w:sz w:val="22"/>
          <w:szCs w:val="22"/>
        </w:rPr>
      </w:pPr>
      <w:r w:rsidRPr="0023749C">
        <w:rPr>
          <w:sz w:val="22"/>
          <w:szCs w:val="22"/>
        </w:rPr>
        <w:t>В случае отклонения фактической общей площади Объекта долевого строительства от проектной (как в большую, так и в меньшую сторону) не более чем на 1 (один) квадратный метр включительно, Стороны доплат или возврата Цены Договора не производят.</w:t>
      </w:r>
    </w:p>
    <w:bookmarkEnd w:id="0"/>
    <w:p w14:paraId="448933FD" w14:textId="77777777" w:rsidR="00027C58" w:rsidRPr="0023749C" w:rsidRDefault="00027C58" w:rsidP="00027C58">
      <w:pPr>
        <w:pStyle w:val="af6"/>
        <w:ind w:left="-1134" w:firstLine="567"/>
        <w:jc w:val="both"/>
        <w:rPr>
          <w:rFonts w:eastAsia="Calibri"/>
          <w:sz w:val="22"/>
          <w:szCs w:val="22"/>
        </w:rPr>
      </w:pPr>
      <w:r w:rsidRPr="0023749C">
        <w:rPr>
          <w:sz w:val="22"/>
          <w:szCs w:val="22"/>
        </w:rPr>
        <w:t xml:space="preserve">2.3. </w:t>
      </w:r>
      <w:r w:rsidRPr="0023749C">
        <w:rPr>
          <w:rFonts w:eastAsia="Calibri"/>
          <w:sz w:val="22"/>
          <w:szCs w:val="22"/>
        </w:rPr>
        <w:t>Участник долевого строительства уведомлен и согласен с тем, что Объект долевого строительства, МКД может быть изменен по результатам изменения проектной документации, при этом площадь Объекта долевого строительства, МКД может быть увеличена или уменьшена, допускается изменение расположения и выполнения электрических щитков, стояков отопления, вентиляционных и иных шахт, материал окон и дверей, сантехническое и иное оборудование, форма, вид и размер оконных и балконных, дверных  проемов в МКД и в Объекте долевого строительства могут быть изменены по результатам изменения проектной документации, не приводящие к ухудшению качества.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w:t>
      </w:r>
    </w:p>
    <w:p w14:paraId="5E9C3E4F" w14:textId="77777777" w:rsidR="00027C58" w:rsidRPr="0023749C" w:rsidRDefault="00027C58" w:rsidP="00027C58">
      <w:pPr>
        <w:ind w:left="-1134" w:firstLine="567"/>
        <w:jc w:val="both"/>
        <w:rPr>
          <w:sz w:val="22"/>
          <w:szCs w:val="22"/>
        </w:rPr>
      </w:pPr>
      <w:r w:rsidRPr="0023749C">
        <w:rPr>
          <w:sz w:val="22"/>
          <w:szCs w:val="22"/>
        </w:rPr>
        <w:t xml:space="preserve">Участник ознакомлен с проектной документацией и извещен о конструктивных особенностях Дома, в том числе: о типе несущих конструкций и перекрытий Дома, об особенностях устройства наружных стен; об </w:t>
      </w:r>
      <w:r w:rsidRPr="0023749C">
        <w:rPr>
          <w:sz w:val="22"/>
          <w:szCs w:val="22"/>
        </w:rPr>
        <w:lastRenderedPageBreak/>
        <w:t>особенностях фасада; об особенностях остекления; об особенностях и расположению электрической разводки, разводки водопроводных и канализационных стояков, трубопроводов; об особенностях и расположению вентиляционных систем в помещениях и прочих конструктивных особенностях. </w:t>
      </w:r>
    </w:p>
    <w:p w14:paraId="2B0F4EE4" w14:textId="77777777" w:rsidR="00027C58" w:rsidRPr="0023749C" w:rsidRDefault="00027C58" w:rsidP="00027C58">
      <w:pPr>
        <w:ind w:left="-1134" w:firstLine="567"/>
        <w:jc w:val="both"/>
        <w:rPr>
          <w:sz w:val="22"/>
          <w:szCs w:val="22"/>
        </w:rPr>
      </w:pPr>
      <w:r w:rsidRPr="0023749C">
        <w:rPr>
          <w:sz w:val="22"/>
          <w:szCs w:val="22"/>
        </w:rPr>
        <w:t>Участник уведомлен и полностью осознает, что план Объекта долевого строительства (Приложение № 3) с указанием расположения и размера дверных и оконных проемов, окон, дверей, вентиляционных коробов, водопроводных и канализационных стояков, выступов, направления открывания дверей носит информационный характер и, в случае изменения Застройщиком данных характеристик согласно проектной документации, не может служить обоснованием для предъявления претензии в адрес Застройщика об ухудшении качества Объекта долевого строительства.</w:t>
      </w:r>
    </w:p>
    <w:p w14:paraId="055253C7" w14:textId="77777777" w:rsidR="00027C58" w:rsidRPr="0023749C" w:rsidRDefault="00027C58" w:rsidP="00027C58">
      <w:pPr>
        <w:ind w:left="-1134" w:firstLine="567"/>
        <w:jc w:val="both"/>
        <w:rPr>
          <w:sz w:val="22"/>
          <w:szCs w:val="22"/>
        </w:rPr>
      </w:pPr>
      <w:r w:rsidRPr="0023749C">
        <w:rPr>
          <w:sz w:val="22"/>
          <w:szCs w:val="22"/>
        </w:rPr>
        <w:t xml:space="preserve">Указанные на прилагаемом плане (Приложение № 3) предметы мебели, сантехники, бытовой техники, оборудования нанесены условно и в состав Объекта долевого строительства не входят.  </w:t>
      </w:r>
    </w:p>
    <w:p w14:paraId="4264AFB1" w14:textId="77777777" w:rsidR="00027C58" w:rsidRPr="0023749C" w:rsidRDefault="00027C58" w:rsidP="00027C58">
      <w:pPr>
        <w:pStyle w:val="af6"/>
        <w:ind w:left="-1134" w:firstLine="567"/>
        <w:jc w:val="both"/>
        <w:rPr>
          <w:rFonts w:eastAsia="Times New Roman"/>
          <w:sz w:val="22"/>
          <w:szCs w:val="22"/>
        </w:rPr>
      </w:pPr>
      <w:r w:rsidRPr="0023749C">
        <w:rPr>
          <w:rFonts w:eastAsia="Times New Roman"/>
          <w:sz w:val="22"/>
          <w:szCs w:val="22"/>
        </w:rPr>
        <w:t>Подписанием настоящего Договора Участник подтверждает, что все условия Договора ему понятны, с указанными условиями Участник согласен.</w:t>
      </w:r>
    </w:p>
    <w:p w14:paraId="2BB4EE32" w14:textId="77777777" w:rsidR="00027C58" w:rsidRPr="0023749C" w:rsidRDefault="00027C58" w:rsidP="00027C58">
      <w:pPr>
        <w:pStyle w:val="af6"/>
        <w:ind w:left="-1134" w:firstLine="567"/>
        <w:jc w:val="both"/>
        <w:rPr>
          <w:sz w:val="22"/>
          <w:szCs w:val="22"/>
        </w:rPr>
      </w:pPr>
      <w:r w:rsidRPr="0023749C">
        <w:rPr>
          <w:sz w:val="22"/>
          <w:szCs w:val="22"/>
        </w:rPr>
        <w:t>2.4. Стороны признают, что свидетельством качества Объекта долевого строительства, соответствия его проекту, техническим и строительным нормам и правилам является Разрешение на ввод в эксплуатацию, выданное уполномоченным государственным органом.</w:t>
      </w:r>
    </w:p>
    <w:p w14:paraId="5722C649" w14:textId="77777777" w:rsidR="00027C58" w:rsidRPr="00925A7C" w:rsidRDefault="00027C58" w:rsidP="00027C58">
      <w:pPr>
        <w:pStyle w:val="af6"/>
        <w:ind w:left="-1134" w:firstLine="567"/>
        <w:jc w:val="both"/>
        <w:rPr>
          <w:sz w:val="22"/>
          <w:szCs w:val="22"/>
        </w:rPr>
      </w:pPr>
      <w:r w:rsidRPr="0023749C">
        <w:rPr>
          <w:sz w:val="22"/>
          <w:szCs w:val="22"/>
        </w:rPr>
        <w:t>2.5.</w:t>
      </w:r>
      <w:r w:rsidRPr="0023749C">
        <w:t xml:space="preserve"> </w:t>
      </w:r>
      <w:r w:rsidRPr="0023749C">
        <w:rPr>
          <w:sz w:val="22"/>
          <w:szCs w:val="22"/>
        </w:rPr>
        <w:t>Стороны допускают возможность корректировки Застройщиком проектной документации Объекта долевого строительства, МКД, без уведомления Участника долевого строительства.</w:t>
      </w:r>
    </w:p>
    <w:p w14:paraId="6C1DBB5A" w14:textId="77777777" w:rsidR="00027C58" w:rsidRPr="00E04A45" w:rsidRDefault="00027C58" w:rsidP="00027C58">
      <w:pPr>
        <w:pStyle w:val="af6"/>
        <w:ind w:left="-1134" w:firstLine="567"/>
        <w:jc w:val="both"/>
        <w:rPr>
          <w:sz w:val="22"/>
          <w:szCs w:val="22"/>
        </w:rPr>
      </w:pPr>
    </w:p>
    <w:p w14:paraId="427FFCC9" w14:textId="77777777" w:rsidR="00BB3D43" w:rsidRPr="00E83159" w:rsidRDefault="00BB3D43" w:rsidP="00BB3D43">
      <w:pPr>
        <w:jc w:val="both"/>
        <w:rPr>
          <w:sz w:val="22"/>
          <w:szCs w:val="22"/>
        </w:rPr>
      </w:pPr>
    </w:p>
    <w:p w14:paraId="431186A8" w14:textId="77777777" w:rsidR="00BB3D43" w:rsidRPr="00E83159" w:rsidRDefault="00BB3D43" w:rsidP="00BB3D43">
      <w:pPr>
        <w:ind w:left="-1134" w:firstLine="567"/>
        <w:jc w:val="center"/>
        <w:rPr>
          <w:b/>
          <w:sz w:val="22"/>
          <w:szCs w:val="22"/>
        </w:rPr>
      </w:pPr>
      <w:r w:rsidRPr="00E83159">
        <w:rPr>
          <w:b/>
          <w:sz w:val="22"/>
          <w:szCs w:val="22"/>
        </w:rPr>
        <w:t>3. ЦЕНА ДОГОВОРА</w:t>
      </w:r>
    </w:p>
    <w:p w14:paraId="1267BA7E" w14:textId="77777777" w:rsidR="00BB3D43" w:rsidRPr="00E83159" w:rsidRDefault="00BB3D43" w:rsidP="00BB3D43">
      <w:pPr>
        <w:ind w:left="-1134" w:firstLine="567"/>
        <w:jc w:val="center"/>
        <w:rPr>
          <w:b/>
          <w:sz w:val="22"/>
          <w:szCs w:val="22"/>
        </w:rPr>
      </w:pPr>
    </w:p>
    <w:p w14:paraId="306A36FC" w14:textId="77777777" w:rsidR="00BB3D43" w:rsidRPr="00E83159" w:rsidRDefault="00BB3D43" w:rsidP="00BB3D43">
      <w:pPr>
        <w:snapToGrid w:val="0"/>
        <w:ind w:left="-1134" w:firstLine="567"/>
        <w:jc w:val="both"/>
        <w:rPr>
          <w:b/>
          <w:bCs/>
          <w:sz w:val="22"/>
          <w:szCs w:val="22"/>
        </w:rPr>
      </w:pPr>
      <w:r w:rsidRPr="00E83159">
        <w:rPr>
          <w:sz w:val="22"/>
          <w:szCs w:val="22"/>
        </w:rPr>
        <w:t xml:space="preserve">3.1. Стороны договорились, что цена 1 (одного) квадратного метра общей площади Объекта долевого строительства составляет </w:t>
      </w:r>
      <w:r w:rsidRPr="00E83159">
        <w:rPr>
          <w:b/>
          <w:bCs/>
          <w:sz w:val="22"/>
          <w:szCs w:val="22"/>
        </w:rPr>
        <w:t>${estate_deal.deal_sum_m2|clarification}.</w:t>
      </w:r>
    </w:p>
    <w:p w14:paraId="75CC38C3" w14:textId="77777777" w:rsidR="00BB3D43" w:rsidRPr="00E83159" w:rsidRDefault="00BB3D43" w:rsidP="00BB3D43">
      <w:pPr>
        <w:snapToGrid w:val="0"/>
        <w:ind w:left="-1134" w:firstLine="567"/>
        <w:jc w:val="both"/>
        <w:rPr>
          <w:b/>
          <w:bCs/>
          <w:sz w:val="22"/>
          <w:szCs w:val="22"/>
        </w:rPr>
      </w:pPr>
      <w:r w:rsidRPr="00E83159">
        <w:rPr>
          <w:sz w:val="22"/>
          <w:szCs w:val="22"/>
        </w:rPr>
        <w:t>Размер денежных средств, подлежащих уплате Участником долевого строительства по Договору (цена Объекта долевого строительства), определен как произведение цены единицы общей площади Объекта долевого строительства, указанной в настоящем пункте Договора, и общей площади Объекта долевого строительства, указанной в п. 2.1. Договора, и составляет:</w:t>
      </w:r>
      <w:r w:rsidRPr="00E83159">
        <w:rPr>
          <w:b/>
          <w:bCs/>
          <w:sz w:val="22"/>
          <w:szCs w:val="22"/>
        </w:rPr>
        <w:t xml:space="preserve"> ${estate_deal.deal_sum|clarification} без учета НДС.</w:t>
      </w:r>
    </w:p>
    <w:p w14:paraId="36AA7B2A" w14:textId="77777777" w:rsidR="00BB3D43" w:rsidRPr="00E83159" w:rsidRDefault="00BB3D43" w:rsidP="00BB3D43">
      <w:pPr>
        <w:snapToGrid w:val="0"/>
        <w:ind w:left="-1134" w:firstLine="567"/>
        <w:jc w:val="both"/>
        <w:rPr>
          <w:b/>
          <w:bCs/>
          <w:sz w:val="22"/>
          <w:szCs w:val="22"/>
        </w:rPr>
      </w:pPr>
      <w:r w:rsidRPr="00E83159">
        <w:rPr>
          <w:sz w:val="22"/>
          <w:szCs w:val="22"/>
        </w:rPr>
        <w:t>В указанную сумму включена стоимость строительства Объекта долевого строительства, стоимость строительства общего имущества, предназначенного для обслуживания и использования МКД, стоимость подготовки исходных данных и технической документации, строительства коммуникаций и других инженерных сооружений, стоимость подготовки площадки строительства, благоустройства прилегающей территории, стоимость природоохранных и иных необходимых работ, расходы на строительство объектов инженерной и социальной инфраструктуры, расходы на выполнение технических условий, оплата за подключение к сетям инженерно-технического обеспечения, прочие расходы Застройщика, связанные с возведением МКД. Застройщик вправе использовать денежные средства, полученные от Участников в целях, предусмотренных ФЗ 214-ФЗ.</w:t>
      </w:r>
    </w:p>
    <w:p w14:paraId="4543CA82" w14:textId="77777777" w:rsidR="00BB3D43" w:rsidRPr="00E83159" w:rsidRDefault="00BB3D43" w:rsidP="00BB3D43">
      <w:pPr>
        <w:pStyle w:val="af6"/>
        <w:ind w:left="-1134" w:firstLine="567"/>
        <w:jc w:val="both"/>
        <w:rPr>
          <w:b/>
          <w:sz w:val="22"/>
          <w:szCs w:val="22"/>
        </w:rPr>
      </w:pPr>
      <w:r w:rsidRPr="00E83159">
        <w:rPr>
          <w:sz w:val="22"/>
          <w:szCs w:val="22"/>
        </w:rPr>
        <w:t>3.2. Оплата по настоящему Договору Участником долевого строительства (Депонентом) производится</w:t>
      </w:r>
      <w:r w:rsidRPr="00E83159">
        <w:rPr>
          <w:b/>
          <w:sz w:val="22"/>
          <w:szCs w:val="22"/>
        </w:rPr>
        <w:t xml:space="preserve"> после государственной регистрации Договора долевого участия в строительстве в соответствии с Графиком платежей </w:t>
      </w:r>
      <w:r w:rsidRPr="00E83159">
        <w:rPr>
          <w:sz w:val="22"/>
          <w:szCs w:val="22"/>
        </w:rPr>
        <w:t>(Приложение № 2 к настоящему Договору)в безналичном порядке путем перечисления денежных средств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54BCA54F" w14:textId="77777777" w:rsidR="00BB3D43" w:rsidRPr="00E83159" w:rsidRDefault="00BB3D43" w:rsidP="00BB3D43">
      <w:pPr>
        <w:pStyle w:val="af"/>
        <w:numPr>
          <w:ilvl w:val="0"/>
          <w:numId w:val="21"/>
        </w:numPr>
        <w:ind w:left="-1134" w:firstLine="567"/>
        <w:jc w:val="both"/>
        <w:rPr>
          <w:b/>
          <w:bCs/>
          <w:sz w:val="22"/>
          <w:szCs w:val="22"/>
        </w:rPr>
      </w:pPr>
      <w:r w:rsidRPr="00E83159">
        <w:rPr>
          <w:sz w:val="22"/>
          <w:szCs w:val="22"/>
        </w:rPr>
        <w:t xml:space="preserve">Депонент: </w:t>
      </w:r>
      <w:r w:rsidRPr="00E83159">
        <w:rPr>
          <w:b/>
          <w:bCs/>
          <w:sz w:val="22"/>
          <w:szCs w:val="22"/>
        </w:rPr>
        <w:t>${contacts.main_customer}.</w:t>
      </w:r>
    </w:p>
    <w:p w14:paraId="641E977F" w14:textId="77777777" w:rsidR="00BB3D43" w:rsidRPr="00E83159" w:rsidRDefault="00BB3D43" w:rsidP="00BB3D43">
      <w:pPr>
        <w:pStyle w:val="af"/>
        <w:numPr>
          <w:ilvl w:val="0"/>
          <w:numId w:val="21"/>
        </w:numPr>
        <w:ind w:left="-1134" w:firstLine="567"/>
        <w:jc w:val="both"/>
        <w:rPr>
          <w:sz w:val="22"/>
          <w:szCs w:val="22"/>
        </w:rPr>
      </w:pPr>
      <w:r w:rsidRPr="00E83159">
        <w:rPr>
          <w:sz w:val="22"/>
          <w:szCs w:val="22"/>
        </w:rPr>
        <w:t>Счет эскроу Участника долевого строительства: _________________________________________.</w:t>
      </w:r>
    </w:p>
    <w:p w14:paraId="04A6CE23" w14:textId="6F4349B4" w:rsidR="00BB3D43" w:rsidRPr="00E83159" w:rsidRDefault="00BB3D43" w:rsidP="00BB3D43">
      <w:pPr>
        <w:pStyle w:val="af"/>
        <w:numPr>
          <w:ilvl w:val="0"/>
          <w:numId w:val="21"/>
        </w:numPr>
        <w:ind w:left="-1134" w:firstLine="567"/>
        <w:jc w:val="both"/>
        <w:rPr>
          <w:sz w:val="22"/>
          <w:szCs w:val="22"/>
        </w:rPr>
      </w:pPr>
      <w:r w:rsidRPr="00E83159">
        <w:rPr>
          <w:sz w:val="22"/>
          <w:szCs w:val="22"/>
        </w:rPr>
        <w:t>Бенефициар: Общество с ограниченной ответственностью «Специализированный застройщик «</w:t>
      </w:r>
      <w:r w:rsidR="005E481F" w:rsidRPr="00E83159">
        <w:rPr>
          <w:sz w:val="22"/>
          <w:szCs w:val="22"/>
        </w:rPr>
        <w:t>Практика-А</w:t>
      </w:r>
      <w:r w:rsidRPr="00E83159">
        <w:rPr>
          <w:sz w:val="22"/>
          <w:szCs w:val="22"/>
        </w:rPr>
        <w:t>».</w:t>
      </w:r>
    </w:p>
    <w:p w14:paraId="0E3ED6E1" w14:textId="77777777" w:rsidR="00BB3D43" w:rsidRPr="00E83159" w:rsidRDefault="00BB3D43" w:rsidP="00BB3D43">
      <w:pPr>
        <w:pStyle w:val="af"/>
        <w:numPr>
          <w:ilvl w:val="0"/>
          <w:numId w:val="21"/>
        </w:numPr>
        <w:ind w:left="-1134" w:firstLine="567"/>
        <w:jc w:val="both"/>
        <w:rPr>
          <w:sz w:val="22"/>
          <w:szCs w:val="22"/>
          <w:lang w:val="en-US"/>
        </w:rPr>
      </w:pPr>
      <w:r w:rsidRPr="00E83159">
        <w:rPr>
          <w:sz w:val="22"/>
          <w:szCs w:val="22"/>
        </w:rPr>
        <w:t>Депонируемая</w:t>
      </w:r>
      <w:r w:rsidRPr="00E83159">
        <w:rPr>
          <w:sz w:val="22"/>
          <w:szCs w:val="22"/>
          <w:lang w:val="en-US"/>
        </w:rPr>
        <w:t xml:space="preserve"> </w:t>
      </w:r>
      <w:r w:rsidRPr="00E83159">
        <w:rPr>
          <w:sz w:val="22"/>
          <w:szCs w:val="22"/>
        </w:rPr>
        <w:t>сумма</w:t>
      </w:r>
      <w:r w:rsidRPr="00E83159">
        <w:rPr>
          <w:sz w:val="22"/>
          <w:szCs w:val="22"/>
          <w:lang w:val="en-US"/>
        </w:rPr>
        <w:t>: ${estate_deal.deal_sum|clarification}.</w:t>
      </w:r>
    </w:p>
    <w:p w14:paraId="1BC63821" w14:textId="77777777" w:rsidR="00BB3D43" w:rsidRPr="00E83159" w:rsidRDefault="00BB3D43" w:rsidP="00BB3D43">
      <w:pPr>
        <w:pStyle w:val="af"/>
        <w:numPr>
          <w:ilvl w:val="0"/>
          <w:numId w:val="21"/>
        </w:numPr>
        <w:ind w:left="-1134" w:firstLine="567"/>
        <w:jc w:val="both"/>
        <w:rPr>
          <w:sz w:val="22"/>
          <w:szCs w:val="22"/>
        </w:rPr>
      </w:pPr>
      <w:r w:rsidRPr="00E83159">
        <w:rPr>
          <w:sz w:val="22"/>
          <w:szCs w:val="22"/>
        </w:rPr>
        <w:t xml:space="preserve">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10" w:history="1">
        <w:r w:rsidRPr="00E83159">
          <w:rPr>
            <w:rStyle w:val="a3"/>
            <w:color w:val="auto"/>
            <w:sz w:val="22"/>
            <w:szCs w:val="22"/>
          </w:rPr>
          <w:t>Escrow_Sberbank@sberbank.ru</w:t>
        </w:r>
      </w:hyperlink>
      <w:r w:rsidRPr="00E83159">
        <w:rPr>
          <w:sz w:val="22"/>
          <w:szCs w:val="22"/>
        </w:rPr>
        <w:t xml:space="preserve">, номер телефона: 900 – для мобильных, 8800 555 55 50 – для мобильных и городских, </w:t>
      </w:r>
    </w:p>
    <w:p w14:paraId="1E63FAEB" w14:textId="036F6D10" w:rsidR="00BB3D43" w:rsidRPr="00E83159" w:rsidRDefault="00BB3D43" w:rsidP="00BB3D43">
      <w:pPr>
        <w:pStyle w:val="af"/>
        <w:numPr>
          <w:ilvl w:val="0"/>
          <w:numId w:val="21"/>
        </w:numPr>
        <w:ind w:left="-1134" w:firstLine="567"/>
        <w:jc w:val="both"/>
        <w:rPr>
          <w:sz w:val="22"/>
          <w:szCs w:val="22"/>
        </w:rPr>
      </w:pPr>
      <w:r w:rsidRPr="00E83159">
        <w:rPr>
          <w:sz w:val="22"/>
          <w:szCs w:val="22"/>
        </w:rPr>
        <w:lastRenderedPageBreak/>
        <w:t>место нахождения и адрес филиала в Свердловской области: 620014 г. Екатеринбург, ул. Бориса Ельцина, д. 3, Свердловское отделение ПАО «Сбербанк» 7003, адрес электронной почты филиала в Свердловской области</w:t>
      </w:r>
      <w:r w:rsidR="005E481F" w:rsidRPr="00E83159">
        <w:rPr>
          <w:sz w:val="22"/>
          <w:szCs w:val="22"/>
        </w:rPr>
        <w:t xml:space="preserve"> </w:t>
      </w:r>
      <w:r w:rsidRPr="00E83159">
        <w:rPr>
          <w:sz w:val="22"/>
          <w:szCs w:val="22"/>
          <w:lang w:val="en-US"/>
        </w:rPr>
        <w:t>info</w:t>
      </w:r>
      <w:r w:rsidRPr="00E83159">
        <w:rPr>
          <w:sz w:val="22"/>
          <w:szCs w:val="22"/>
        </w:rPr>
        <w:t>@</w:t>
      </w:r>
      <w:r w:rsidRPr="00E83159">
        <w:rPr>
          <w:sz w:val="22"/>
          <w:szCs w:val="22"/>
          <w:lang w:val="en-US"/>
        </w:rPr>
        <w:t>uralsbank</w:t>
      </w:r>
      <w:r w:rsidRPr="00E83159">
        <w:rPr>
          <w:sz w:val="22"/>
          <w:szCs w:val="22"/>
        </w:rPr>
        <w:t>.</w:t>
      </w:r>
      <w:r w:rsidRPr="00E83159">
        <w:rPr>
          <w:sz w:val="22"/>
          <w:szCs w:val="22"/>
          <w:lang w:val="en-US"/>
        </w:rPr>
        <w:t>ru</w:t>
      </w:r>
      <w:r w:rsidRPr="00E83159">
        <w:rPr>
          <w:sz w:val="22"/>
          <w:szCs w:val="22"/>
        </w:rPr>
        <w:t>, номер телефона филиала в Свердловской области: 8-800-70-700-70.</w:t>
      </w:r>
    </w:p>
    <w:p w14:paraId="7C9DD44C" w14:textId="410E8DB8" w:rsidR="00BB3D43" w:rsidRPr="00E83159" w:rsidRDefault="00BB3D43" w:rsidP="00BB3D43">
      <w:pPr>
        <w:pStyle w:val="af"/>
        <w:numPr>
          <w:ilvl w:val="0"/>
          <w:numId w:val="21"/>
        </w:numPr>
        <w:ind w:left="-1134" w:firstLine="567"/>
        <w:jc w:val="both"/>
        <w:rPr>
          <w:sz w:val="22"/>
          <w:szCs w:val="22"/>
        </w:rPr>
      </w:pPr>
      <w:r w:rsidRPr="00E83159">
        <w:rPr>
          <w:sz w:val="22"/>
          <w:szCs w:val="22"/>
        </w:rPr>
        <w:t>Срок условного депонирования денежных средств:</w:t>
      </w:r>
      <w:r w:rsidRPr="00E83159">
        <w:rPr>
          <w:sz w:val="22"/>
          <w:szCs w:val="22"/>
          <w:shd w:val="clear" w:color="auto" w:fill="FFFFFF"/>
        </w:rPr>
        <w:t xml:space="preserve"> </w:t>
      </w:r>
      <w:r w:rsidR="005E481F" w:rsidRPr="00E83159">
        <w:rPr>
          <w:sz w:val="22"/>
          <w:szCs w:val="22"/>
          <w:shd w:val="clear" w:color="auto" w:fill="FFFFFF"/>
        </w:rPr>
        <w:t>3</w:t>
      </w:r>
      <w:r w:rsidRPr="00E83159">
        <w:rPr>
          <w:sz w:val="22"/>
          <w:szCs w:val="22"/>
          <w:shd w:val="clear" w:color="auto" w:fill="FFFFFF"/>
        </w:rPr>
        <w:t xml:space="preserve"> (</w:t>
      </w:r>
      <w:r w:rsidR="005E481F" w:rsidRPr="00E83159">
        <w:rPr>
          <w:sz w:val="22"/>
          <w:szCs w:val="22"/>
          <w:shd w:val="clear" w:color="auto" w:fill="FFFFFF"/>
        </w:rPr>
        <w:t>месяца</w:t>
      </w:r>
      <w:r w:rsidRPr="00E83159">
        <w:rPr>
          <w:sz w:val="22"/>
          <w:szCs w:val="22"/>
          <w:shd w:val="clear" w:color="auto" w:fill="FFFFFF"/>
        </w:rPr>
        <w:t>) месяц</w:t>
      </w:r>
      <w:r w:rsidR="005E481F" w:rsidRPr="00E83159">
        <w:rPr>
          <w:sz w:val="22"/>
          <w:szCs w:val="22"/>
          <w:shd w:val="clear" w:color="auto" w:fill="FFFFFF"/>
        </w:rPr>
        <w:t>а</w:t>
      </w:r>
      <w:r w:rsidRPr="00E83159">
        <w:rPr>
          <w:sz w:val="22"/>
          <w:szCs w:val="22"/>
          <w:shd w:val="clear" w:color="auto" w:fill="FFFFFF"/>
        </w:rPr>
        <w:t xml:space="preserve"> с даты ввода объекта в эксплуатацию.</w:t>
      </w:r>
    </w:p>
    <w:p w14:paraId="4DE65A06" w14:textId="77777777" w:rsidR="00BB3D43" w:rsidRPr="00E83159" w:rsidRDefault="00BB3D43" w:rsidP="00BB3D43">
      <w:pPr>
        <w:pStyle w:val="af"/>
        <w:numPr>
          <w:ilvl w:val="0"/>
          <w:numId w:val="21"/>
        </w:numPr>
        <w:ind w:left="-1134" w:firstLine="567"/>
        <w:jc w:val="both"/>
        <w:rPr>
          <w:sz w:val="22"/>
          <w:szCs w:val="22"/>
        </w:rPr>
      </w:pPr>
      <w:r w:rsidRPr="00E83159">
        <w:rPr>
          <w:sz w:val="22"/>
          <w:szCs w:val="22"/>
        </w:rPr>
        <w:t>Расходы, связанные с заключением договора счета эскроу, несет Бенефициар.</w:t>
      </w:r>
    </w:p>
    <w:p w14:paraId="1918801C" w14:textId="77777777" w:rsidR="00BB3D43" w:rsidRPr="00E83159" w:rsidRDefault="00BB3D43" w:rsidP="00BB3D43">
      <w:pPr>
        <w:pStyle w:val="af"/>
        <w:numPr>
          <w:ilvl w:val="0"/>
          <w:numId w:val="21"/>
        </w:numPr>
        <w:ind w:left="-1134" w:firstLine="567"/>
        <w:jc w:val="both"/>
        <w:rPr>
          <w:sz w:val="22"/>
          <w:szCs w:val="22"/>
        </w:rPr>
      </w:pPr>
      <w:r w:rsidRPr="00E83159">
        <w:rPr>
          <w:sz w:val="22"/>
          <w:szCs w:val="22"/>
        </w:rPr>
        <w:t>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14:paraId="17FE691E" w14:textId="77777777" w:rsidR="00243E98" w:rsidRPr="00E04A45" w:rsidRDefault="00243E98" w:rsidP="00243E98">
      <w:pPr>
        <w:pStyle w:val="af"/>
        <w:ind w:left="-1134" w:firstLine="567"/>
        <w:jc w:val="both"/>
        <w:rPr>
          <w:sz w:val="22"/>
          <w:szCs w:val="22"/>
        </w:rPr>
      </w:pPr>
      <w:r w:rsidRPr="00E04A45">
        <w:rPr>
          <w:sz w:val="22"/>
          <w:szCs w:val="22"/>
        </w:rPr>
        <w:t>Основанием перечисления Застройщику (Бенефициару) депонированной суммы является получение в установленном законодательством Российской Федерации разрешения на ввод Объекта недвижимости в эксплуатацию, и внесение в Единый государственный реестр недвижимости сведений о проведении государственной регистрации права собственности в отношении одного Объекта долевого строительства, входящего в состав МКД, или наличие сведений о размещении в единой информационной системе жилищного строительства, в соответствии с законом №</w:t>
      </w:r>
      <w:r>
        <w:rPr>
          <w:sz w:val="22"/>
          <w:szCs w:val="22"/>
        </w:rPr>
        <w:t xml:space="preserve"> </w:t>
      </w:r>
      <w:r w:rsidRPr="00E04A45">
        <w:rPr>
          <w:sz w:val="22"/>
          <w:szCs w:val="22"/>
        </w:rPr>
        <w:t>214-ФЗ вышеуказанной информации;</w:t>
      </w:r>
    </w:p>
    <w:p w14:paraId="161372BA" w14:textId="77777777" w:rsidR="00243E98" w:rsidRPr="00E04A45" w:rsidRDefault="00243E98" w:rsidP="00243E98">
      <w:pPr>
        <w:pStyle w:val="af"/>
        <w:ind w:left="-1134" w:firstLine="567"/>
        <w:jc w:val="both"/>
        <w:rPr>
          <w:sz w:val="22"/>
          <w:szCs w:val="22"/>
        </w:rPr>
      </w:pPr>
      <w:r w:rsidRPr="00E04A45">
        <w:rPr>
          <w:sz w:val="22"/>
          <w:szCs w:val="22"/>
        </w:rPr>
        <w:t>При возникновении оснований перечисления Застройщику (Бенефициару) депонированной суммы и наличии задолженности по Договору об открытии невозобновляемой кредитной линии, средства направляются Эскроу-агентом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счета эскроу перечисляются на счет Застройщика, открытый в отделении ПАО «Сбербанк»;</w:t>
      </w:r>
    </w:p>
    <w:p w14:paraId="03250059" w14:textId="77777777" w:rsidR="00243E98" w:rsidRPr="00E04A45" w:rsidRDefault="00243E98" w:rsidP="00243E98">
      <w:pPr>
        <w:pStyle w:val="af"/>
        <w:ind w:left="-1134" w:firstLine="567"/>
        <w:jc w:val="both"/>
        <w:rPr>
          <w:sz w:val="22"/>
          <w:szCs w:val="22"/>
        </w:rPr>
      </w:pPr>
      <w:r w:rsidRPr="00E04A45">
        <w:rPr>
          <w:sz w:val="22"/>
          <w:szCs w:val="22"/>
        </w:rPr>
        <w:t>Участник долевого строительства вправе производить оплату по Договору ранее сроков, установленных настоящим графиком платежей, но не ранее государственной регистрации настоящего Договора в Управлении Федеральной службы государственной регистрации, кадастра и картографии по Свердловской области.</w:t>
      </w:r>
    </w:p>
    <w:p w14:paraId="3D8B0157" w14:textId="77777777" w:rsidR="00243E98" w:rsidRPr="00E04A45" w:rsidRDefault="00243E98" w:rsidP="00243E98">
      <w:pPr>
        <w:pStyle w:val="af"/>
        <w:numPr>
          <w:ilvl w:val="2"/>
          <w:numId w:val="8"/>
        </w:numPr>
        <w:tabs>
          <w:tab w:val="left" w:pos="142"/>
        </w:tabs>
        <w:ind w:left="-1134" w:firstLine="567"/>
        <w:jc w:val="both"/>
        <w:rPr>
          <w:sz w:val="22"/>
          <w:szCs w:val="22"/>
        </w:rPr>
      </w:pPr>
      <w:r w:rsidRPr="00E04A45">
        <w:rPr>
          <w:sz w:val="22"/>
          <w:szCs w:val="22"/>
        </w:rPr>
        <w:t xml:space="preserve">Обязанность Участника долевого строительства по уплате Цены настоящего Договора считается исполненной с момента поступления денежных средств на счет эскроу, открытый у Эскроу-агента. </w:t>
      </w:r>
    </w:p>
    <w:p w14:paraId="18BF4A7D" w14:textId="77777777" w:rsidR="00243E98" w:rsidRPr="00E04A45" w:rsidRDefault="00243E98" w:rsidP="00243E98">
      <w:pPr>
        <w:pStyle w:val="af"/>
        <w:tabs>
          <w:tab w:val="left" w:pos="-567"/>
        </w:tabs>
        <w:snapToGrid w:val="0"/>
        <w:ind w:left="-1134" w:firstLine="567"/>
        <w:jc w:val="both"/>
        <w:rPr>
          <w:sz w:val="22"/>
          <w:szCs w:val="22"/>
        </w:rPr>
      </w:pPr>
      <w:r w:rsidRPr="00E04A45">
        <w:rPr>
          <w:sz w:val="22"/>
          <w:szCs w:val="22"/>
        </w:rPr>
        <w:t>3.2.2. В случае нарушения установленного Участником долевого строительства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задолженности за каждый день просрочки.</w:t>
      </w:r>
    </w:p>
    <w:p w14:paraId="7D996CC1" w14:textId="77777777" w:rsidR="00243E98" w:rsidRPr="0023749C" w:rsidRDefault="00243E98" w:rsidP="00243E98">
      <w:pPr>
        <w:pStyle w:val="af"/>
        <w:tabs>
          <w:tab w:val="left" w:pos="851"/>
        </w:tabs>
        <w:snapToGrid w:val="0"/>
        <w:ind w:left="-1134" w:firstLine="567"/>
        <w:jc w:val="both"/>
        <w:rPr>
          <w:sz w:val="22"/>
          <w:szCs w:val="22"/>
        </w:rPr>
      </w:pPr>
      <w:r w:rsidRPr="00E04A45">
        <w:rPr>
          <w:sz w:val="22"/>
          <w:szCs w:val="22"/>
        </w:rPr>
        <w:t xml:space="preserve">3.2.3. Факт оплаты </w:t>
      </w:r>
      <w:r w:rsidRPr="0023749C">
        <w:rPr>
          <w:sz w:val="22"/>
          <w:szCs w:val="22"/>
        </w:rPr>
        <w:t xml:space="preserve">Участником долевого строительства цены Договора подтверждается копиями платежных поручений с отметкой банка об исполнении. </w:t>
      </w:r>
    </w:p>
    <w:p w14:paraId="01EE3608" w14:textId="77777777" w:rsidR="00243E98" w:rsidRPr="0023749C" w:rsidRDefault="00243E98" w:rsidP="00243E98">
      <w:pPr>
        <w:pStyle w:val="af"/>
        <w:tabs>
          <w:tab w:val="left" w:pos="851"/>
        </w:tabs>
        <w:snapToGrid w:val="0"/>
        <w:ind w:left="-1134" w:firstLine="567"/>
        <w:jc w:val="both"/>
        <w:rPr>
          <w:sz w:val="22"/>
          <w:szCs w:val="22"/>
        </w:rPr>
      </w:pPr>
      <w:r w:rsidRPr="0023749C">
        <w:rPr>
          <w:sz w:val="22"/>
          <w:szCs w:val="22"/>
        </w:rPr>
        <w:t>3.2.4. Участник долевого строительства путем подписания Договора подтверждает и дает свое согласие на то, что Застройщик вправе самостоятельно в соответствии с действующим законодательством принимать решения об использовании средств Участника долевого строительства на оплату всех расходов, связанных со строительством (созданием) МКД и исполнением Договора, без дополнительного согласования с Участником долевого строительства.</w:t>
      </w:r>
    </w:p>
    <w:p w14:paraId="2A9B8595" w14:textId="77777777" w:rsidR="00243E98" w:rsidRPr="0023749C" w:rsidRDefault="00243E98" w:rsidP="00243E98">
      <w:pPr>
        <w:pStyle w:val="af"/>
        <w:tabs>
          <w:tab w:val="left" w:pos="851"/>
        </w:tabs>
        <w:snapToGrid w:val="0"/>
        <w:ind w:left="-1134" w:firstLine="567"/>
        <w:jc w:val="both"/>
        <w:rPr>
          <w:sz w:val="22"/>
          <w:szCs w:val="22"/>
        </w:rPr>
      </w:pPr>
      <w:r w:rsidRPr="0023749C">
        <w:rPr>
          <w:sz w:val="22"/>
          <w:szCs w:val="22"/>
        </w:rPr>
        <w:t>3.2.5. Стороны установили, что разница между Ценой Договора и величиной затрат, понесённых Застройщиком на создание МКД в части, пропорционально относящейся к созданию Объекта долевого строительства, относится (является) к стоимости (стоимостью) услуг Застройщика (не подлежит налогообложению НДС, согласно пп. 23.1 п. 3 ст. 149 НК РФ), возврату Участнику долевого строительства не подлежит.</w:t>
      </w:r>
    </w:p>
    <w:p w14:paraId="2B607335" w14:textId="77777777" w:rsidR="00243E98" w:rsidRPr="0023749C" w:rsidRDefault="00243E98" w:rsidP="00243E98">
      <w:pPr>
        <w:pStyle w:val="af"/>
        <w:tabs>
          <w:tab w:val="left" w:pos="851"/>
        </w:tabs>
        <w:snapToGrid w:val="0"/>
        <w:ind w:left="-1134" w:firstLine="567"/>
        <w:jc w:val="both"/>
        <w:rPr>
          <w:sz w:val="22"/>
          <w:szCs w:val="22"/>
        </w:rPr>
      </w:pPr>
      <w:r w:rsidRPr="0023749C">
        <w:rPr>
          <w:sz w:val="22"/>
          <w:szCs w:val="22"/>
        </w:rPr>
        <w:t>3.3. Цена Договора может быть изменена в соответствии с п 2.2.1 настоящего Договора, а также в иных случаях и порядке, предусмотренных настоящим Договором.</w:t>
      </w:r>
    </w:p>
    <w:p w14:paraId="2E308D13" w14:textId="77777777" w:rsidR="00243E98" w:rsidRPr="0023749C" w:rsidRDefault="00243E98" w:rsidP="00243E98">
      <w:pPr>
        <w:pStyle w:val="af"/>
        <w:tabs>
          <w:tab w:val="left" w:pos="851"/>
        </w:tabs>
        <w:snapToGrid w:val="0"/>
        <w:ind w:left="-1134" w:firstLine="567"/>
        <w:jc w:val="both"/>
        <w:rPr>
          <w:sz w:val="22"/>
          <w:szCs w:val="22"/>
        </w:rPr>
      </w:pPr>
      <w:r w:rsidRPr="0023749C">
        <w:rPr>
          <w:sz w:val="22"/>
          <w:szCs w:val="22"/>
        </w:rPr>
        <w:t>3.4. В Цену Договора не включены расходы, связанные с подготовкой нотариальных и иных документов, с оплатой банковских услуг по перечислению денежных средств на счет эскроу, государственной регистрацией Договора и дополнительных соглашений к нему в органах государственной регистрации прав, технической инвентаризацией переданного Объекта долевого строительства, государственной регистрацией права собственности на Объект долевого строительства.</w:t>
      </w:r>
    </w:p>
    <w:p w14:paraId="17A0DD0F" w14:textId="77777777" w:rsidR="00243E98" w:rsidRPr="0023749C" w:rsidRDefault="00243E98" w:rsidP="00243E98">
      <w:pPr>
        <w:pStyle w:val="af"/>
        <w:tabs>
          <w:tab w:val="left" w:pos="851"/>
        </w:tabs>
        <w:snapToGrid w:val="0"/>
        <w:ind w:left="-1134" w:firstLine="567"/>
        <w:jc w:val="both"/>
        <w:rPr>
          <w:sz w:val="22"/>
          <w:szCs w:val="22"/>
        </w:rPr>
      </w:pPr>
      <w:r w:rsidRPr="0023749C">
        <w:rPr>
          <w:sz w:val="22"/>
          <w:szCs w:val="22"/>
        </w:rPr>
        <w:t>3.5. В случае неперечисления цены Договора в объеме и/или сроки, установленные п. 3.2. Застройщик после ввода в эксплуатацию многоквартирного дома и перечисления Застройщику Эскроу-агентом оплаченной части депонированной суммы, вправе потребовать от Участника долевого строительства оплатить задолженность на расчетный счет Застройщика.</w:t>
      </w:r>
    </w:p>
    <w:p w14:paraId="3D688C63" w14:textId="77777777" w:rsidR="00BB3D43" w:rsidRPr="0023749C" w:rsidRDefault="00BB3D43" w:rsidP="00BB3D43">
      <w:pPr>
        <w:pStyle w:val="af"/>
        <w:tabs>
          <w:tab w:val="left" w:pos="851"/>
        </w:tabs>
        <w:snapToGrid w:val="0"/>
        <w:ind w:left="-1134" w:firstLine="567"/>
        <w:jc w:val="both"/>
        <w:rPr>
          <w:sz w:val="22"/>
          <w:szCs w:val="22"/>
        </w:rPr>
      </w:pPr>
    </w:p>
    <w:p w14:paraId="6EDE7B51" w14:textId="77777777" w:rsidR="00BB3D43" w:rsidRPr="0023749C" w:rsidRDefault="00BB3D43" w:rsidP="00BB3D43">
      <w:pPr>
        <w:ind w:left="-1134" w:firstLine="567"/>
        <w:jc w:val="center"/>
        <w:rPr>
          <w:b/>
          <w:sz w:val="22"/>
          <w:szCs w:val="22"/>
        </w:rPr>
      </w:pPr>
      <w:r w:rsidRPr="0023749C">
        <w:rPr>
          <w:b/>
          <w:sz w:val="22"/>
          <w:szCs w:val="22"/>
        </w:rPr>
        <w:t>4. СРОКИ ПЕРЕДАЧИ ОБЪЕКТА</w:t>
      </w:r>
    </w:p>
    <w:p w14:paraId="682DCBF5" w14:textId="77777777" w:rsidR="00BB3D43" w:rsidRPr="0023749C" w:rsidRDefault="00BB3D43" w:rsidP="00BB3D43">
      <w:pPr>
        <w:ind w:left="-1134" w:firstLine="567"/>
        <w:jc w:val="center"/>
        <w:rPr>
          <w:b/>
          <w:sz w:val="22"/>
          <w:szCs w:val="22"/>
        </w:rPr>
      </w:pPr>
    </w:p>
    <w:p w14:paraId="3C168C3C" w14:textId="7CE55B11" w:rsidR="00243E98" w:rsidRPr="0023749C" w:rsidRDefault="00243E98" w:rsidP="00243E98">
      <w:pPr>
        <w:ind w:left="-1134" w:firstLine="567"/>
        <w:jc w:val="both"/>
        <w:rPr>
          <w:b/>
          <w:bCs/>
          <w:sz w:val="22"/>
          <w:szCs w:val="22"/>
        </w:rPr>
      </w:pPr>
      <w:bookmarkStart w:id="1" w:name="_Hlk188284874"/>
      <w:bookmarkStart w:id="2" w:name="_Hlk188279612"/>
      <w:bookmarkStart w:id="3" w:name="_Hlk188279309"/>
      <w:r w:rsidRPr="0023749C">
        <w:rPr>
          <w:sz w:val="22"/>
          <w:szCs w:val="22"/>
        </w:rPr>
        <w:t>4.1. Передача Объекта долевого строительства Участнику долевого строительства по Акту приёма-передачи осуществляется не позднее</w:t>
      </w:r>
      <w:r w:rsidRPr="0023749C">
        <w:rPr>
          <w:b/>
          <w:bCs/>
          <w:sz w:val="22"/>
          <w:szCs w:val="22"/>
        </w:rPr>
        <w:t xml:space="preserve"> «31» </w:t>
      </w:r>
      <w:r w:rsidR="007F0BD6">
        <w:rPr>
          <w:b/>
          <w:bCs/>
          <w:sz w:val="22"/>
          <w:szCs w:val="22"/>
        </w:rPr>
        <w:t>декабря</w:t>
      </w:r>
      <w:r w:rsidRPr="0023749C">
        <w:rPr>
          <w:b/>
          <w:bCs/>
          <w:sz w:val="22"/>
          <w:szCs w:val="22"/>
        </w:rPr>
        <w:t xml:space="preserve"> 202</w:t>
      </w:r>
      <w:r w:rsidR="007F0BD6">
        <w:rPr>
          <w:b/>
          <w:bCs/>
          <w:sz w:val="22"/>
          <w:szCs w:val="22"/>
        </w:rPr>
        <w:t>8</w:t>
      </w:r>
      <w:r w:rsidRPr="0023749C">
        <w:rPr>
          <w:b/>
          <w:bCs/>
          <w:sz w:val="22"/>
          <w:szCs w:val="22"/>
        </w:rPr>
        <w:t xml:space="preserve"> г.</w:t>
      </w:r>
    </w:p>
    <w:p w14:paraId="480EB44F" w14:textId="77777777" w:rsidR="00243E98" w:rsidRPr="0023749C" w:rsidRDefault="00243E98" w:rsidP="00243E98">
      <w:pPr>
        <w:ind w:left="-1134" w:firstLine="567"/>
        <w:jc w:val="both"/>
        <w:rPr>
          <w:bCs/>
          <w:sz w:val="22"/>
          <w:szCs w:val="22"/>
        </w:rPr>
      </w:pPr>
      <w:r w:rsidRPr="0023749C">
        <w:rPr>
          <w:bCs/>
          <w:sz w:val="22"/>
          <w:szCs w:val="22"/>
        </w:rPr>
        <w:t xml:space="preserve">Стороны допускают досрочное исполнение Застройщиком обязательства по вводу МКД в эксплуатацию, передаче Объекта долевого строительства Участнику долевого строительства без какого-либо согласования на то с Участником долевого строительства, при этом Стороны договорились, что заключать дополнительное </w:t>
      </w:r>
      <w:r w:rsidRPr="0023749C">
        <w:rPr>
          <w:bCs/>
          <w:sz w:val="22"/>
          <w:szCs w:val="22"/>
        </w:rPr>
        <w:lastRenderedPageBreak/>
        <w:t>соглашение в этой части не требуется. В случае досрочной передачи Объекта долевого строительства Застройщиком Участнику долевого строительства, последний обязан принять Объект долевого строительства в порядке, установленным настоящим Договором, при условии полной оплаты цены договора. Передача Объекта долевого строительства Участнику долевого строительства осуществляется Застройщиком только при условии выполнения Участником долевого строительства всех обязанностей, предусмотренных Договором.</w:t>
      </w:r>
    </w:p>
    <w:p w14:paraId="772824B8" w14:textId="77777777" w:rsidR="00243E98" w:rsidRPr="0023749C" w:rsidRDefault="00243E98" w:rsidP="00243E98">
      <w:pPr>
        <w:ind w:left="-1134" w:firstLine="567"/>
        <w:jc w:val="both"/>
        <w:rPr>
          <w:sz w:val="22"/>
          <w:szCs w:val="22"/>
        </w:rPr>
      </w:pPr>
      <w:r w:rsidRPr="0023749C">
        <w:rPr>
          <w:sz w:val="22"/>
          <w:szCs w:val="22"/>
        </w:rPr>
        <w:t>4.2. Срок передачи Объекта долевого строительства Участнику долевого строительства может быть изменен по взаимному соглашению Сторон, в том числе в результате возникновения обстоятельств, препятствующих выполнению Сторонами принятых на себя обязательств:</w:t>
      </w:r>
    </w:p>
    <w:p w14:paraId="5A15A7DE" w14:textId="77777777" w:rsidR="00243E98" w:rsidRPr="0023749C" w:rsidRDefault="00243E98" w:rsidP="00243E98">
      <w:pPr>
        <w:ind w:left="-1134" w:firstLine="567"/>
        <w:jc w:val="both"/>
        <w:rPr>
          <w:sz w:val="22"/>
          <w:szCs w:val="22"/>
        </w:rPr>
      </w:pPr>
      <w:r w:rsidRPr="0023749C">
        <w:rPr>
          <w:sz w:val="22"/>
          <w:szCs w:val="22"/>
        </w:rPr>
        <w:t>–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т.п.;</w:t>
      </w:r>
    </w:p>
    <w:p w14:paraId="0BD5E7C3" w14:textId="77777777" w:rsidR="00243E98" w:rsidRPr="0023749C" w:rsidRDefault="00243E98" w:rsidP="00243E98">
      <w:pPr>
        <w:ind w:left="-1134" w:firstLine="567"/>
        <w:jc w:val="both"/>
        <w:rPr>
          <w:sz w:val="22"/>
          <w:szCs w:val="22"/>
        </w:rPr>
      </w:pPr>
      <w:r w:rsidRPr="0023749C">
        <w:rPr>
          <w:sz w:val="22"/>
          <w:szCs w:val="22"/>
        </w:rPr>
        <w:t xml:space="preserve">– дополнительные работы по перепланировке Объекта долевого строительства, отделочные работы и т.п. </w:t>
      </w:r>
    </w:p>
    <w:p w14:paraId="2828DDD6" w14:textId="77777777" w:rsidR="00243E98" w:rsidRPr="0023749C" w:rsidRDefault="00243E98" w:rsidP="00243E98">
      <w:pPr>
        <w:ind w:left="-1134" w:firstLine="567"/>
        <w:jc w:val="both"/>
        <w:rPr>
          <w:sz w:val="22"/>
          <w:szCs w:val="22"/>
        </w:rPr>
      </w:pPr>
      <w:r w:rsidRPr="0023749C">
        <w:rPr>
          <w:sz w:val="22"/>
          <w:szCs w:val="22"/>
        </w:rPr>
        <w:t xml:space="preserve">4.3. Передача Объекта долевого строительства Застройщиком и принятие его Участником долевого строительства осуществляется по подписываемому Сторонами Акту приема-передачи. </w:t>
      </w:r>
    </w:p>
    <w:p w14:paraId="42D324D9" w14:textId="77777777" w:rsidR="00243E98" w:rsidRPr="0023749C" w:rsidRDefault="00243E98" w:rsidP="00243E98">
      <w:pPr>
        <w:ind w:left="-1134" w:firstLine="567"/>
        <w:jc w:val="both"/>
        <w:rPr>
          <w:sz w:val="22"/>
          <w:szCs w:val="22"/>
        </w:rPr>
      </w:pPr>
      <w:r w:rsidRPr="0023749C">
        <w:rPr>
          <w:sz w:val="22"/>
          <w:szCs w:val="22"/>
        </w:rPr>
        <w:t xml:space="preserve">4.4. Подписанием настоящего Договора Участнику долевого строительства разъяснены негативные последствия отказа и (или) уклонения от приемки Объекта согласно ст. 8 </w:t>
      </w:r>
      <w:bookmarkStart w:id="4" w:name="_Hlk119069939"/>
      <w:r w:rsidRPr="0023749C">
        <w:rPr>
          <w:sz w:val="22"/>
          <w:szCs w:val="22"/>
        </w:rPr>
        <w:t>Федерального закона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bookmarkEnd w:id="4"/>
      <w:r w:rsidRPr="0023749C">
        <w:rPr>
          <w:sz w:val="22"/>
          <w:szCs w:val="22"/>
        </w:rPr>
        <w:t xml:space="preserve"> при которых Застройщик вправе будет составить односторонний Акт приема-передачи Объекта.</w:t>
      </w:r>
    </w:p>
    <w:p w14:paraId="393964F6" w14:textId="77777777" w:rsidR="00243E98" w:rsidRPr="0023749C" w:rsidRDefault="00243E98" w:rsidP="00243E98">
      <w:pPr>
        <w:ind w:left="-1134" w:firstLine="567"/>
        <w:jc w:val="both"/>
        <w:rPr>
          <w:rFonts w:eastAsiaTheme="minorHAnsi"/>
          <w:sz w:val="22"/>
          <w:szCs w:val="22"/>
          <w:lang w:eastAsia="en-US"/>
        </w:rPr>
      </w:pPr>
      <w:bookmarkStart w:id="5" w:name="_Hlk136422774"/>
      <w:r w:rsidRPr="0023749C">
        <w:rPr>
          <w:rFonts w:eastAsiaTheme="minorHAnsi"/>
          <w:sz w:val="22"/>
          <w:szCs w:val="22"/>
          <w:lang w:eastAsia="en-US"/>
        </w:rPr>
        <w:t xml:space="preserve">4.5. Застройщик обязуется в установленный законом срок после получения разрешения на ввод МКД в эксплуатацию направить Участнику долевого строительства сообщение о завершении строительства (создания) МКД и о готовности Объекта долевого строительства к передаче, с предупреждением о необходимости принятия Объекта долевого строительства и о последствиях бездействия Участника долевого строительства. Сообщение направляется по почте заказным письмом с описью вложения и уведомлением о вручении по указанному в Договоре Участником долевого строительства почтовому адресу, или вручается Участнику долевого строительства лично под расписку. </w:t>
      </w:r>
    </w:p>
    <w:p w14:paraId="69E2F9D2" w14:textId="77777777" w:rsidR="00243E98" w:rsidRPr="0023749C" w:rsidRDefault="00243E98" w:rsidP="00243E98">
      <w:pPr>
        <w:ind w:left="-1134" w:firstLine="567"/>
        <w:jc w:val="both"/>
        <w:rPr>
          <w:rFonts w:eastAsiaTheme="minorHAnsi"/>
          <w:sz w:val="22"/>
          <w:szCs w:val="22"/>
          <w:lang w:eastAsia="en-US"/>
        </w:rPr>
      </w:pPr>
      <w:r w:rsidRPr="0023749C">
        <w:rPr>
          <w:rFonts w:eastAsiaTheme="minorHAnsi"/>
          <w:sz w:val="22"/>
          <w:szCs w:val="22"/>
          <w:lang w:eastAsia="en-US"/>
        </w:rPr>
        <w:t>Стороны пришли к соглашению, что настоящее сообщение Застройщиком может быть направлено на электронную почту Участника долевого строительства и/или путем направления СMС-сообщений на номер мобильного телефона Участника долевого строительства, что приравнивается Сторонами к получению Сообщения в установленном законом порядке.</w:t>
      </w:r>
    </w:p>
    <w:p w14:paraId="4396DFEE" w14:textId="77777777" w:rsidR="00243E98" w:rsidRPr="0023749C" w:rsidRDefault="00243E98" w:rsidP="00243E98">
      <w:pPr>
        <w:ind w:left="-1134" w:firstLine="567"/>
        <w:jc w:val="both"/>
        <w:rPr>
          <w:rFonts w:eastAsiaTheme="minorHAnsi"/>
          <w:sz w:val="22"/>
          <w:szCs w:val="22"/>
          <w:lang w:eastAsia="en-US"/>
        </w:rPr>
      </w:pPr>
      <w:r w:rsidRPr="0023749C">
        <w:rPr>
          <w:rFonts w:eastAsiaTheme="minorHAnsi"/>
          <w:sz w:val="22"/>
          <w:szCs w:val="22"/>
          <w:lang w:eastAsia="en-US"/>
        </w:rPr>
        <w:t>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w:t>
      </w:r>
    </w:p>
    <w:p w14:paraId="0E1983DB" w14:textId="77777777" w:rsidR="00243E98" w:rsidRPr="0023749C" w:rsidRDefault="00243E98" w:rsidP="00243E98">
      <w:pPr>
        <w:ind w:left="-1134" w:firstLine="567"/>
        <w:jc w:val="both"/>
        <w:rPr>
          <w:rFonts w:eastAsiaTheme="minorHAnsi"/>
          <w:sz w:val="22"/>
          <w:szCs w:val="22"/>
          <w:lang w:eastAsia="en-US"/>
        </w:rPr>
      </w:pPr>
      <w:r w:rsidRPr="0023749C">
        <w:rPr>
          <w:rFonts w:eastAsiaTheme="minorHAnsi"/>
          <w:sz w:val="22"/>
          <w:szCs w:val="22"/>
          <w:lang w:eastAsia="en-US"/>
        </w:rPr>
        <w:t xml:space="preserve">В случаях, если Участник долевого строительства не явится в отделение почтовой связи для получения сообщения о завершении строительства, откажется от получения сообщения о завершении строительства, датой получения сообщения о завершении строительства является дата поступления указанного сообщения в отделение почтовой связи. </w:t>
      </w:r>
    </w:p>
    <w:p w14:paraId="03E42C99" w14:textId="77777777" w:rsidR="00243E98" w:rsidRPr="0023749C" w:rsidRDefault="00243E98" w:rsidP="00243E98">
      <w:pPr>
        <w:ind w:left="-1134" w:firstLine="567"/>
        <w:jc w:val="both"/>
        <w:rPr>
          <w:rFonts w:eastAsiaTheme="minorHAnsi"/>
          <w:sz w:val="22"/>
          <w:szCs w:val="22"/>
          <w:lang w:eastAsia="en-US"/>
        </w:rPr>
      </w:pPr>
      <w:r w:rsidRPr="0023749C">
        <w:rPr>
          <w:rFonts w:eastAsiaTheme="minorHAnsi"/>
          <w:sz w:val="22"/>
          <w:szCs w:val="22"/>
          <w:lang w:eastAsia="en-US"/>
        </w:rPr>
        <w:t>В случае направления уведомления на электронный адрес и/или путем СMС-сообщений на номер мобильного телефона Участника долевого строительства датой получения считается дата отправки с адреса Застройщика.</w:t>
      </w:r>
    </w:p>
    <w:p w14:paraId="638F9A5C" w14:textId="77777777" w:rsidR="00243E98" w:rsidRPr="0023749C" w:rsidRDefault="00243E98" w:rsidP="00243E98">
      <w:pPr>
        <w:ind w:left="-1134" w:firstLine="567"/>
        <w:jc w:val="both"/>
        <w:rPr>
          <w:rFonts w:eastAsiaTheme="minorHAnsi"/>
          <w:sz w:val="22"/>
          <w:szCs w:val="22"/>
          <w:lang w:eastAsia="en-US"/>
        </w:rPr>
      </w:pPr>
      <w:r w:rsidRPr="0023749C">
        <w:rPr>
          <w:rFonts w:eastAsiaTheme="minorHAnsi"/>
          <w:sz w:val="22"/>
          <w:szCs w:val="22"/>
          <w:lang w:eastAsia="en-US"/>
        </w:rPr>
        <w:t>Участник долевого строительства, получивший сообщение Застройщика о завершении строительства (создания) МКД и о готовности Объекта долевого строительства к передаче, обязан приступить к его принятию в течение 7 (семи) рабочих дней со дня получения указанного сообщения.</w:t>
      </w:r>
    </w:p>
    <w:p w14:paraId="17219EC8" w14:textId="77777777" w:rsidR="00243E98" w:rsidRPr="0023749C" w:rsidRDefault="00243E98" w:rsidP="00243E98">
      <w:pPr>
        <w:ind w:left="-1134" w:firstLine="567"/>
        <w:jc w:val="both"/>
        <w:rPr>
          <w:sz w:val="22"/>
          <w:szCs w:val="22"/>
        </w:rPr>
      </w:pPr>
      <w:r w:rsidRPr="0023749C">
        <w:rPr>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7FD50C95" w14:textId="77777777" w:rsidR="00243E98" w:rsidRPr="0023749C" w:rsidRDefault="00243E98" w:rsidP="00243E98">
      <w:pPr>
        <w:ind w:left="-1134" w:firstLine="567"/>
        <w:jc w:val="both"/>
        <w:rPr>
          <w:sz w:val="22"/>
          <w:szCs w:val="22"/>
        </w:rPr>
      </w:pPr>
      <w:bookmarkStart w:id="6" w:name="_Hlk188278901"/>
      <w:bookmarkEnd w:id="5"/>
      <w:r w:rsidRPr="0023749C">
        <w:rPr>
          <w:sz w:val="22"/>
          <w:szCs w:val="22"/>
        </w:rPr>
        <w:t xml:space="preserve">4.6. </w:t>
      </w:r>
      <w:bookmarkStart w:id="7" w:name="_Hlk137109264"/>
      <w:r w:rsidRPr="0023749C">
        <w:rPr>
          <w:sz w:val="22"/>
          <w:szCs w:val="22"/>
        </w:rPr>
        <w:t xml:space="preserve">В случае уклонения </w:t>
      </w:r>
      <w:bookmarkStart w:id="8" w:name="_Hlk207008409"/>
      <w:r w:rsidRPr="0023749C">
        <w:rPr>
          <w:sz w:val="22"/>
          <w:szCs w:val="22"/>
        </w:rPr>
        <w:t xml:space="preserve">Участника долевого строительства </w:t>
      </w:r>
      <w:bookmarkEnd w:id="8"/>
      <w:r w:rsidRPr="0023749C">
        <w:rPr>
          <w:sz w:val="22"/>
          <w:szCs w:val="22"/>
        </w:rPr>
        <w:t>от принятия Объекта долевого строительства в предусмотренный настоящим Договором срок или при отказе Участника долевого строительства от принятия Объекта долевого строительства, Застройщик по истечении 2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обязанность по оплате коммунальных услуг и риск случайной гибели Объекта долевого строительства признается перешедшим к Участнику долевого строительства со дня составления предусмотренного настоящим абзацем одностороннего акта или иного документа о передаче Объекта долевого строительства</w:t>
      </w:r>
      <w:bookmarkEnd w:id="7"/>
      <w:r w:rsidRPr="0023749C">
        <w:rPr>
          <w:sz w:val="22"/>
          <w:szCs w:val="22"/>
        </w:rPr>
        <w:t xml:space="preserve">. </w:t>
      </w:r>
    </w:p>
    <w:p w14:paraId="2B50BD98" w14:textId="77777777" w:rsidR="00243E98" w:rsidRPr="0023749C" w:rsidRDefault="00243E98" w:rsidP="00243E98">
      <w:pPr>
        <w:ind w:left="-1134" w:firstLine="567"/>
        <w:jc w:val="both"/>
        <w:rPr>
          <w:sz w:val="22"/>
          <w:szCs w:val="22"/>
        </w:rPr>
      </w:pPr>
      <w:r w:rsidRPr="0023749C">
        <w:rPr>
          <w:sz w:val="22"/>
          <w:szCs w:val="22"/>
        </w:rPr>
        <w:t>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письменно зафиксированы и лишается права в последующем отказаться от приемки Объекта долевого строительства со ссылкой на новые недостатки, не зафиксированные письменно ранее.</w:t>
      </w:r>
    </w:p>
    <w:p w14:paraId="538647A9" w14:textId="77777777" w:rsidR="00243E98" w:rsidRPr="0023749C" w:rsidRDefault="00243E98" w:rsidP="00243E98">
      <w:pPr>
        <w:ind w:left="-1134" w:firstLine="567"/>
        <w:jc w:val="both"/>
        <w:rPr>
          <w:sz w:val="22"/>
          <w:szCs w:val="22"/>
        </w:rPr>
      </w:pPr>
      <w:r w:rsidRPr="0023749C">
        <w:rPr>
          <w:sz w:val="22"/>
          <w:szCs w:val="22"/>
        </w:rPr>
        <w:t>Гарантийный срок, предусмотренный п.п. 6.2.1., 6.2.2., 6.2.3. настоящего Договора в отношении Объекта долевого строительства переданного по одностороннему акту приема-передачи или иному документу о передаче Объекта долевого строительства начинает течь с даты составления Застройщиком такого документа.</w:t>
      </w:r>
    </w:p>
    <w:p w14:paraId="6177F742" w14:textId="77777777" w:rsidR="00243E98" w:rsidRPr="0023749C" w:rsidRDefault="00243E98" w:rsidP="00243E98">
      <w:pPr>
        <w:ind w:left="-1134" w:firstLine="567"/>
        <w:jc w:val="both"/>
        <w:rPr>
          <w:rFonts w:eastAsiaTheme="minorHAnsi"/>
          <w:sz w:val="22"/>
          <w:szCs w:val="22"/>
          <w:lang w:eastAsia="en-US"/>
        </w:rPr>
      </w:pPr>
      <w:r w:rsidRPr="0023749C">
        <w:rPr>
          <w:rFonts w:eastAsiaTheme="minorHAnsi"/>
          <w:sz w:val="22"/>
          <w:szCs w:val="22"/>
          <w:lang w:eastAsia="en-US"/>
        </w:rPr>
        <w:lastRenderedPageBreak/>
        <w:t>4.7. Наличие устранимых дефектов (несоответствий) приборов отопления, оконных блоков, дверей, в отделке, а также иных видимых дефектов, позволяющих использовать Объект долевого строительства в соответствии с его назначением, не препятствующих выполнению ремонтных отделочных работ, не является основанием отказа Участника долевого строительства от подписания Акта приема-передачи. В случае выявления таких дефектов Стороны указывают их в Акте осмотра для устранения Застройщиком в разумный срок с учетом технологического процесса работ.</w:t>
      </w:r>
    </w:p>
    <w:p w14:paraId="52558926" w14:textId="77777777" w:rsidR="00243E98" w:rsidRPr="0023749C" w:rsidRDefault="00243E98" w:rsidP="00243E98">
      <w:pPr>
        <w:ind w:left="-1134" w:firstLine="567"/>
        <w:jc w:val="both"/>
        <w:rPr>
          <w:sz w:val="22"/>
          <w:szCs w:val="22"/>
        </w:rPr>
      </w:pPr>
      <w:bookmarkStart w:id="9" w:name="P18"/>
      <w:bookmarkStart w:id="10" w:name="_Hlk190701802"/>
      <w:bookmarkEnd w:id="9"/>
      <w:r w:rsidRPr="0023749C">
        <w:rPr>
          <w:sz w:val="22"/>
          <w:szCs w:val="22"/>
        </w:rPr>
        <w:t xml:space="preserve">4.8. Участник долевого строительства несет расходы по уплате государственной пошлины в размере, предусмотренном действующим законодательством РФ, и обязан возместить Застройщику расходы по уплате такой пошлины в случае регистрации права собственности на Объект за Участником долевого строительства. </w:t>
      </w:r>
    </w:p>
    <w:p w14:paraId="367B5F68" w14:textId="77777777" w:rsidR="00243E98" w:rsidRPr="0023749C" w:rsidRDefault="00243E98" w:rsidP="00243E98">
      <w:pPr>
        <w:ind w:left="-1134" w:firstLine="567"/>
        <w:jc w:val="both"/>
        <w:rPr>
          <w:sz w:val="22"/>
          <w:szCs w:val="22"/>
        </w:rPr>
      </w:pPr>
      <w:r w:rsidRPr="0023749C">
        <w:rPr>
          <w:sz w:val="22"/>
          <w:szCs w:val="22"/>
        </w:rPr>
        <w:t>Стороны договорились, что Акт приема-передачи Объекта может быть подписан с использованием факсимиле синего цвета. При этом Факсимильная подпись будет иметь такую же юридическую силу, что и подлинная подпись уполномоченного лица.</w:t>
      </w:r>
    </w:p>
    <w:bookmarkEnd w:id="10"/>
    <w:p w14:paraId="3607E223" w14:textId="77777777" w:rsidR="00243E98" w:rsidRPr="0023749C" w:rsidRDefault="00243E98" w:rsidP="00243E98">
      <w:pPr>
        <w:ind w:left="-1134" w:firstLine="567"/>
        <w:jc w:val="both"/>
        <w:rPr>
          <w:sz w:val="22"/>
          <w:szCs w:val="22"/>
        </w:rPr>
      </w:pPr>
      <w:r w:rsidRPr="0023749C">
        <w:rPr>
          <w:sz w:val="22"/>
          <w:szCs w:val="22"/>
        </w:rPr>
        <w:t>4.9. В случае неполной оплаты Участником долевого строительства цены настоящего Договора Застройщик не передает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объеме.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677B2BE2" w14:textId="77777777" w:rsidR="00243E98" w:rsidRPr="0023749C" w:rsidRDefault="00243E98" w:rsidP="00243E98">
      <w:pPr>
        <w:ind w:left="-1134" w:firstLine="567"/>
        <w:jc w:val="both"/>
        <w:rPr>
          <w:sz w:val="22"/>
          <w:szCs w:val="22"/>
        </w:rPr>
      </w:pPr>
      <w:r w:rsidRPr="0023749C">
        <w:rPr>
          <w:sz w:val="22"/>
          <w:szCs w:val="22"/>
        </w:rPr>
        <w:t>4.10. В случае нарушения, предусмотренного настоящим Договором срока приёмки Объекта долевого строительства Участником долевого строительства вследствие уклонения последнего от подписания Акта приема-передачи, Застройщик освобождается от уплаты Участнику долевого строительства предусмотренной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неустойки (пени) при условии надлежащего исполнения Застройщиком своих обязательств по настоящему Договору.</w:t>
      </w:r>
    </w:p>
    <w:p w14:paraId="7B4F6EC4" w14:textId="77777777" w:rsidR="00243E98" w:rsidRPr="0023749C" w:rsidRDefault="00243E98" w:rsidP="00243E98">
      <w:pPr>
        <w:ind w:left="-1134" w:firstLine="567"/>
        <w:jc w:val="both"/>
        <w:rPr>
          <w:sz w:val="22"/>
          <w:szCs w:val="22"/>
        </w:rPr>
      </w:pPr>
      <w:r w:rsidRPr="0023749C">
        <w:rPr>
          <w:sz w:val="22"/>
          <w:szCs w:val="22"/>
        </w:rPr>
        <w:t>4.11. Участник долевого строительства подтверждает, что указанные в пункте 10 «Реквизиты и подписи сторон» настоящего Договора номер телефона, адрес электронной почты, почтовый адрес для корреспонденции указаны верно, принадлежат лично ему и им предоставлены, Участник долевого строительства обязуется регулярно отслеживать и сохранять все сообщения и документы, связанные с исполнением Договора и приходящие на указанные в Договоре номер телефона, адрес электронной почты, почтовый адрес.</w:t>
      </w:r>
    </w:p>
    <w:bookmarkEnd w:id="6"/>
    <w:p w14:paraId="3F7880C4" w14:textId="77777777" w:rsidR="00417AF8" w:rsidRPr="0023749C" w:rsidRDefault="00417AF8" w:rsidP="00417AF8">
      <w:pPr>
        <w:ind w:left="-1134" w:firstLine="567"/>
        <w:jc w:val="both"/>
        <w:rPr>
          <w:sz w:val="22"/>
          <w:szCs w:val="22"/>
        </w:rPr>
      </w:pPr>
    </w:p>
    <w:p w14:paraId="0CF0B094" w14:textId="77777777" w:rsidR="00417AF8" w:rsidRPr="0023749C" w:rsidRDefault="00417AF8" w:rsidP="00417AF8">
      <w:pPr>
        <w:ind w:left="-1134" w:firstLine="567"/>
        <w:jc w:val="center"/>
        <w:rPr>
          <w:b/>
          <w:sz w:val="22"/>
          <w:szCs w:val="22"/>
        </w:rPr>
      </w:pPr>
      <w:r w:rsidRPr="0023749C">
        <w:rPr>
          <w:b/>
          <w:sz w:val="22"/>
          <w:szCs w:val="22"/>
        </w:rPr>
        <w:t>5. ОБЯЗАТЕЛЬСТВА СТОРОН</w:t>
      </w:r>
    </w:p>
    <w:p w14:paraId="08B2DB49" w14:textId="77777777" w:rsidR="00417AF8" w:rsidRPr="0023749C" w:rsidRDefault="00417AF8" w:rsidP="00417AF8">
      <w:pPr>
        <w:ind w:left="-1134" w:firstLine="567"/>
        <w:jc w:val="center"/>
        <w:rPr>
          <w:b/>
          <w:sz w:val="22"/>
          <w:szCs w:val="22"/>
        </w:rPr>
      </w:pPr>
    </w:p>
    <w:p w14:paraId="4B6DA6A6" w14:textId="77777777" w:rsidR="004C131F" w:rsidRPr="0023749C" w:rsidRDefault="004C131F" w:rsidP="004C131F">
      <w:pPr>
        <w:ind w:left="-1134" w:firstLine="567"/>
        <w:jc w:val="both"/>
        <w:rPr>
          <w:b/>
          <w:sz w:val="22"/>
          <w:szCs w:val="22"/>
        </w:rPr>
      </w:pPr>
      <w:bookmarkStart w:id="11" w:name="_Hlk188278918"/>
      <w:bookmarkStart w:id="12" w:name="_Hlk188284885"/>
      <w:bookmarkEnd w:id="1"/>
      <w:r w:rsidRPr="0023749C">
        <w:rPr>
          <w:b/>
          <w:sz w:val="22"/>
          <w:szCs w:val="22"/>
        </w:rPr>
        <w:t>5.1. Обязательства Застройщика:</w:t>
      </w:r>
    </w:p>
    <w:p w14:paraId="489F0CA4" w14:textId="77777777" w:rsidR="004C131F" w:rsidRPr="0023749C" w:rsidRDefault="004C131F" w:rsidP="004C131F">
      <w:pPr>
        <w:ind w:left="-1134" w:firstLine="567"/>
        <w:jc w:val="both"/>
        <w:rPr>
          <w:sz w:val="22"/>
          <w:szCs w:val="22"/>
        </w:rPr>
      </w:pPr>
      <w:r w:rsidRPr="0023749C">
        <w:rPr>
          <w:sz w:val="22"/>
          <w:szCs w:val="22"/>
        </w:rPr>
        <w:t>5.1.1. Выполнять функции Застройщика МКД с привлечением третьих лиц, в том числе, при необходимости, кредитных организаций, а также агентов, с заключением соответствующих договоров по привлечению инвесторов (участников долевого строительства) в строительство жилого дома; обеспечить заключение всех необходимых договоров на строительство.</w:t>
      </w:r>
    </w:p>
    <w:p w14:paraId="18B4BD5B" w14:textId="77777777" w:rsidR="004C131F" w:rsidRPr="00E04A45" w:rsidRDefault="004C131F" w:rsidP="004C131F">
      <w:pPr>
        <w:ind w:left="-1134" w:firstLine="567"/>
        <w:jc w:val="both"/>
        <w:rPr>
          <w:sz w:val="22"/>
          <w:szCs w:val="22"/>
        </w:rPr>
      </w:pPr>
      <w:r w:rsidRPr="0023749C">
        <w:rPr>
          <w:sz w:val="22"/>
          <w:szCs w:val="22"/>
        </w:rPr>
        <w:t>5.1.2. При условии своевременного выполнения Участником долевого строительства своих обязательств по настоящему Договору своими силами и (или) с привлечением других лиц построить указанный в п. 1.1. настоящего Договора МКД и после получения разрешения на ввод его</w:t>
      </w:r>
      <w:r w:rsidRPr="00E04A45">
        <w:rPr>
          <w:sz w:val="22"/>
          <w:szCs w:val="22"/>
        </w:rPr>
        <w:t xml:space="preserve"> в эксплуатацию передать Участнику долевого строительства по Акту приема-передачи Объект долевого строительства, указанный в п. 2.1. настоящего Договора. Участнику также передается Инструкция по эксплуатации Объекта долевого строительства</w:t>
      </w:r>
    </w:p>
    <w:p w14:paraId="68D1145D" w14:textId="77777777" w:rsidR="004C131F" w:rsidRPr="00E04A45" w:rsidRDefault="004C131F" w:rsidP="004C131F">
      <w:pPr>
        <w:ind w:left="-1134" w:firstLine="567"/>
        <w:jc w:val="both"/>
        <w:rPr>
          <w:sz w:val="22"/>
          <w:szCs w:val="22"/>
        </w:rPr>
      </w:pPr>
      <w:r w:rsidRPr="00E04A45">
        <w:rPr>
          <w:sz w:val="22"/>
          <w:szCs w:val="22"/>
        </w:rPr>
        <w:t>5.1.3.</w:t>
      </w:r>
      <w:r w:rsidRPr="00E04A45">
        <w:rPr>
          <w:sz w:val="22"/>
          <w:szCs w:val="22"/>
        </w:rPr>
        <w:tab/>
        <w:t>В установленном законодательством порядке Застройщик сообщает Участнику долевого строительства о завершении строительства Объекта недвижимости и готовности Объекта долевого строительства к передаче.</w:t>
      </w:r>
    </w:p>
    <w:p w14:paraId="3807187D" w14:textId="77777777" w:rsidR="004C131F" w:rsidRPr="00E04A45" w:rsidRDefault="004C131F" w:rsidP="004C131F">
      <w:pPr>
        <w:ind w:left="-1134" w:firstLine="567"/>
        <w:jc w:val="both"/>
        <w:rPr>
          <w:sz w:val="22"/>
          <w:szCs w:val="22"/>
        </w:rPr>
      </w:pPr>
      <w:r w:rsidRPr="00E04A45">
        <w:rPr>
          <w:sz w:val="22"/>
          <w:szCs w:val="22"/>
        </w:rPr>
        <w:t xml:space="preserve">5.1.4. После получения в установленном законодательством РФ порядке разрешения на ввод МКД в эксплуатацию, при условии выполнения Участником долевого строительства обязательств, предусмотренных настоящим Договором и приложениями к нему, и проведения окончательных взаиморасчетов между Сторонами в соответствии с условиями настоящего Договора, Застройщик передает Участнику долевого строительства необходимые документы для оформления права собственности на вышеуказанный Объект долевого строительства. </w:t>
      </w:r>
    </w:p>
    <w:p w14:paraId="0343520C" w14:textId="77777777" w:rsidR="004C131F" w:rsidRPr="00E04A45" w:rsidRDefault="004C131F" w:rsidP="004C131F">
      <w:pPr>
        <w:ind w:left="-1134" w:firstLine="567"/>
        <w:jc w:val="both"/>
        <w:rPr>
          <w:b/>
          <w:sz w:val="22"/>
          <w:szCs w:val="22"/>
        </w:rPr>
      </w:pPr>
      <w:r w:rsidRPr="00E04A45">
        <w:rPr>
          <w:b/>
          <w:sz w:val="22"/>
          <w:szCs w:val="22"/>
        </w:rPr>
        <w:t>5.2. Обязательства Участника долевого строительства:</w:t>
      </w:r>
    </w:p>
    <w:p w14:paraId="48AF59A5" w14:textId="77777777" w:rsidR="004C131F" w:rsidRPr="008D5F27" w:rsidRDefault="004C131F" w:rsidP="004C131F">
      <w:pPr>
        <w:autoSpaceDE w:val="0"/>
        <w:autoSpaceDN w:val="0"/>
        <w:adjustRightInd w:val="0"/>
        <w:ind w:left="-1134" w:firstLine="567"/>
        <w:jc w:val="both"/>
        <w:rPr>
          <w:sz w:val="22"/>
          <w:szCs w:val="22"/>
        </w:rPr>
      </w:pPr>
      <w:r w:rsidRPr="00E04A45">
        <w:rPr>
          <w:sz w:val="22"/>
          <w:szCs w:val="22"/>
        </w:rPr>
        <w:t xml:space="preserve">5.2.1. Участник долевого строительства обязуется выполнить условия настоящего Договора и в установленный Приложением № 2 к Договору срок </w:t>
      </w:r>
      <w:r w:rsidRPr="00E04A45">
        <w:rPr>
          <w:rFonts w:eastAsiaTheme="minorHAnsi"/>
          <w:sz w:val="22"/>
          <w:szCs w:val="22"/>
          <w:lang w:eastAsia="en-US"/>
        </w:rPr>
        <w:t xml:space="preserve">уплатить обусловленную Договором цену </w:t>
      </w:r>
      <w:r w:rsidRPr="00E04A45">
        <w:rPr>
          <w:sz w:val="22"/>
          <w:szCs w:val="22"/>
        </w:rPr>
        <w:t xml:space="preserve">Объекта </w:t>
      </w:r>
      <w:r w:rsidRPr="008D5F27">
        <w:rPr>
          <w:sz w:val="22"/>
          <w:szCs w:val="22"/>
        </w:rPr>
        <w:t>долевого строительства в соответствии с условиями настоящего Договора.</w:t>
      </w:r>
    </w:p>
    <w:p w14:paraId="0A0EED22" w14:textId="77777777" w:rsidR="004C131F" w:rsidRPr="008D5F27" w:rsidRDefault="004C131F" w:rsidP="004C131F">
      <w:pPr>
        <w:ind w:left="-1134" w:firstLine="567"/>
        <w:jc w:val="both"/>
        <w:rPr>
          <w:sz w:val="22"/>
          <w:szCs w:val="22"/>
        </w:rPr>
      </w:pPr>
      <w:r w:rsidRPr="008D5F27">
        <w:rPr>
          <w:sz w:val="22"/>
          <w:szCs w:val="22"/>
        </w:rPr>
        <w:t>5.2.2. Участник долевого строительства, обязан приступить к приёмке Объекта долевого строительства в течение 7 (семи) рабочих дней с момента получения сообщения о завершении строительства.</w:t>
      </w:r>
    </w:p>
    <w:p w14:paraId="79ABE1D4" w14:textId="77777777" w:rsidR="004C131F" w:rsidRPr="0023749C" w:rsidRDefault="004C131F" w:rsidP="004C131F">
      <w:pPr>
        <w:ind w:left="-1134" w:firstLine="567"/>
        <w:jc w:val="both"/>
        <w:rPr>
          <w:sz w:val="22"/>
          <w:szCs w:val="22"/>
        </w:rPr>
      </w:pPr>
      <w:r w:rsidRPr="008D5F27">
        <w:rPr>
          <w:sz w:val="22"/>
          <w:szCs w:val="22"/>
        </w:rPr>
        <w:lastRenderedPageBreak/>
        <w:t xml:space="preserve">5.2.3. После подписания Акта приема-передачи Объекта долевого строительства Участник долевого строительства обязан заключить с эксплуатирующей (управляющей) организацией, принявшей МКД в </w:t>
      </w:r>
      <w:r w:rsidRPr="00E04A45">
        <w:rPr>
          <w:sz w:val="22"/>
          <w:szCs w:val="22"/>
        </w:rPr>
        <w:t xml:space="preserve">эксплуатацию, договор на коммунальное и техническое обслуживание. Участник долевого строительства обязуется вносить плату за содержание и ремонт Объекта долевого строительства, включающую в себя плату за услуги и работы по управлению МКД, содержанию, текущему и капитальному ремонту общего имущества в МКД, а также плату за коммунальные услуги по утвержденным </w:t>
      </w:r>
      <w:r w:rsidRPr="0023749C">
        <w:rPr>
          <w:sz w:val="22"/>
          <w:szCs w:val="22"/>
        </w:rPr>
        <w:t>для данного МКД ставкам соразмерно доле владения площадью общего имущества МКД, начиная с момента подписания Акта приема-передачи (в т.ч. одностороннего Акта приема-передачи, подписанного Застройщиком в порядке, предусмотренном настоящим Договором).</w:t>
      </w:r>
    </w:p>
    <w:p w14:paraId="52036FDC" w14:textId="77777777" w:rsidR="004C131F" w:rsidRPr="0023749C" w:rsidRDefault="004C131F" w:rsidP="004C131F">
      <w:pPr>
        <w:ind w:left="-1134" w:firstLine="567"/>
        <w:jc w:val="both"/>
        <w:rPr>
          <w:sz w:val="22"/>
          <w:szCs w:val="22"/>
        </w:rPr>
      </w:pPr>
      <w:r w:rsidRPr="0023749C">
        <w:rPr>
          <w:sz w:val="22"/>
          <w:szCs w:val="22"/>
        </w:rPr>
        <w:t>5.2.4. Участник долевого строительства принимает на себя обязательство до оформления права собственности на указанный в п. 2.1. настоящего Договора Объект долевого строительства не проводить в нем работы, связанные с отступлением от проекта (перепланировка, возведение внутриквартирных перегородок, разводка всех инженерных коммуникаций, электрики, пробивка проемов, ниш, борозд на стенах и перекрытиях и т.д.) без письменного разрешения Застройщика.</w:t>
      </w:r>
    </w:p>
    <w:p w14:paraId="68E72FD9" w14:textId="77777777" w:rsidR="004C131F" w:rsidRPr="0023749C" w:rsidRDefault="004C131F" w:rsidP="004C131F">
      <w:pPr>
        <w:ind w:left="-1134" w:firstLine="567"/>
        <w:jc w:val="both"/>
        <w:rPr>
          <w:sz w:val="22"/>
          <w:szCs w:val="22"/>
        </w:rPr>
      </w:pPr>
      <w:r w:rsidRPr="0023749C">
        <w:rPr>
          <w:sz w:val="22"/>
          <w:szCs w:val="22"/>
        </w:rPr>
        <w:t xml:space="preserve">Участник долевого строительства принимает на себя обязательство не проводить в данном Объекте долевого строительства любые работы, затрагивающие внешний вид, конструкцию и элементы фасада здания (в том числе любое остекление лоджий, установка снаружи здания любых устройств и сооружений), а также любые работы в местах общего пользования (в том числе возведение ограждений и прочее). </w:t>
      </w:r>
    </w:p>
    <w:p w14:paraId="08238B60" w14:textId="77777777" w:rsidR="004C131F" w:rsidRPr="0023749C" w:rsidRDefault="004C131F" w:rsidP="004C131F">
      <w:pPr>
        <w:ind w:left="-1134" w:firstLine="567"/>
        <w:jc w:val="both"/>
        <w:rPr>
          <w:sz w:val="22"/>
          <w:szCs w:val="22"/>
        </w:rPr>
      </w:pPr>
      <w:r w:rsidRPr="0023749C">
        <w:rPr>
          <w:sz w:val="22"/>
          <w:szCs w:val="22"/>
        </w:rPr>
        <w:t>Участник долевого строительства обязуется соблюдать в период всего срока эксплуатации Объекта долевого строительства Инструкцию, переданную Застройщиком и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56A698CC" w14:textId="77777777" w:rsidR="004C131F" w:rsidRPr="0023749C" w:rsidRDefault="004C131F" w:rsidP="004C131F">
      <w:pPr>
        <w:ind w:left="-1134" w:firstLine="567"/>
        <w:jc w:val="both"/>
        <w:rPr>
          <w:sz w:val="22"/>
          <w:szCs w:val="22"/>
        </w:rPr>
      </w:pPr>
      <w:r w:rsidRPr="0023749C">
        <w:rPr>
          <w:sz w:val="22"/>
          <w:szCs w:val="22"/>
        </w:rPr>
        <w:t xml:space="preserve">Инструкция по эксплуатации Объекта долевого строительства передается Участнику долевого строительства в бумажном виде или на цифровом носителе, в том числе путем направления на электронную почту, на усмотрение Застройщика. </w:t>
      </w:r>
    </w:p>
    <w:p w14:paraId="5040A96B" w14:textId="77777777" w:rsidR="004C131F" w:rsidRPr="0023749C" w:rsidRDefault="004C131F" w:rsidP="004C131F">
      <w:pPr>
        <w:autoSpaceDE w:val="0"/>
        <w:autoSpaceDN w:val="0"/>
        <w:ind w:left="-1134" w:firstLine="567"/>
        <w:jc w:val="both"/>
        <w:rPr>
          <w:sz w:val="22"/>
          <w:szCs w:val="22"/>
        </w:rPr>
      </w:pPr>
      <w:r w:rsidRPr="0023749C">
        <w:rPr>
          <w:sz w:val="22"/>
          <w:szCs w:val="22"/>
        </w:rPr>
        <w:t xml:space="preserve">5.2.5. Уступка права требования Участником долевого строительства по настоящему Договору возможна только после государственной регистрации настоящего Договора и до подписания Участником Акта приема-передачи Объекта долевого строительства. </w:t>
      </w:r>
    </w:p>
    <w:p w14:paraId="5BB04982" w14:textId="77777777" w:rsidR="004C131F" w:rsidRPr="0023749C" w:rsidRDefault="004C131F" w:rsidP="004C131F">
      <w:pPr>
        <w:autoSpaceDE w:val="0"/>
        <w:autoSpaceDN w:val="0"/>
        <w:ind w:left="-1134" w:firstLine="567"/>
        <w:jc w:val="both"/>
        <w:rPr>
          <w:sz w:val="22"/>
          <w:szCs w:val="22"/>
        </w:rPr>
      </w:pPr>
      <w:r w:rsidRPr="0023749C">
        <w:rPr>
          <w:sz w:val="22"/>
          <w:szCs w:val="22"/>
        </w:rPr>
        <w:t>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w:t>
      </w:r>
    </w:p>
    <w:p w14:paraId="1500DFB0" w14:textId="77777777" w:rsidR="004C131F" w:rsidRPr="0023749C" w:rsidRDefault="004C131F" w:rsidP="004C131F">
      <w:pPr>
        <w:autoSpaceDE w:val="0"/>
        <w:autoSpaceDN w:val="0"/>
        <w:ind w:left="-1134"/>
        <w:jc w:val="both"/>
        <w:rPr>
          <w:sz w:val="22"/>
          <w:szCs w:val="22"/>
        </w:rPr>
      </w:pPr>
      <w:r w:rsidRPr="0023749C">
        <w:rPr>
          <w:sz w:val="22"/>
          <w:szCs w:val="22"/>
        </w:rPr>
        <w:t>при условии получения Участником долевого строительства согласия Застройщика на такой перевод согласно статье 391 Гражданского кодекса Российской Федерации.</w:t>
      </w:r>
    </w:p>
    <w:p w14:paraId="5D922626" w14:textId="77777777" w:rsidR="004C131F" w:rsidRPr="0023749C" w:rsidRDefault="004C131F" w:rsidP="004C131F">
      <w:pPr>
        <w:autoSpaceDE w:val="0"/>
        <w:autoSpaceDN w:val="0"/>
        <w:ind w:left="-1134" w:firstLine="567"/>
        <w:jc w:val="both"/>
        <w:rPr>
          <w:sz w:val="22"/>
          <w:szCs w:val="22"/>
        </w:rPr>
      </w:pPr>
      <w:r w:rsidRPr="0023749C">
        <w:rPr>
          <w:sz w:val="22"/>
          <w:szCs w:val="22"/>
        </w:rPr>
        <w:t>В случае уступки права требования по Договору такая уступка совершается согласно требованиям действующего законодательства Российской Федерации и осуществляется при условии письменного уведомления Участником долевого строительства Застройщика в течение 3 (трех) рабочих дней со дня совершения такой уступки.</w:t>
      </w:r>
    </w:p>
    <w:p w14:paraId="4ACE5705" w14:textId="77777777" w:rsidR="004C131F" w:rsidRPr="0023749C" w:rsidRDefault="004C131F" w:rsidP="004C131F">
      <w:pPr>
        <w:autoSpaceDE w:val="0"/>
        <w:autoSpaceDN w:val="0"/>
        <w:ind w:left="-1134" w:firstLine="567"/>
        <w:jc w:val="both"/>
        <w:rPr>
          <w:sz w:val="22"/>
          <w:szCs w:val="22"/>
        </w:rPr>
      </w:pPr>
      <w:r w:rsidRPr="0023749C">
        <w:rPr>
          <w:sz w:val="22"/>
          <w:szCs w:val="22"/>
        </w:rPr>
        <w:t>Уступка права требования по Договору возможна только после государственной регистрации настоящего договора и до подписания Участником долевого строительства акта приема-передачи Объекта долевого строительства.</w:t>
      </w:r>
    </w:p>
    <w:p w14:paraId="68ED4523" w14:textId="77777777" w:rsidR="004C131F" w:rsidRPr="0023749C" w:rsidRDefault="004C131F" w:rsidP="004C131F">
      <w:pPr>
        <w:ind w:left="-1134" w:firstLine="567"/>
        <w:jc w:val="center"/>
        <w:rPr>
          <w:b/>
          <w:sz w:val="22"/>
          <w:szCs w:val="22"/>
        </w:rPr>
      </w:pPr>
      <w:r w:rsidRPr="0023749C">
        <w:rPr>
          <w:b/>
          <w:sz w:val="22"/>
          <w:szCs w:val="22"/>
        </w:rPr>
        <w:t>6. ГАРАНТИИ</w:t>
      </w:r>
    </w:p>
    <w:p w14:paraId="71824640" w14:textId="77777777" w:rsidR="004C131F" w:rsidRPr="0023749C" w:rsidRDefault="004C131F" w:rsidP="004C131F">
      <w:pPr>
        <w:ind w:left="-1134" w:firstLine="567"/>
        <w:jc w:val="center"/>
        <w:rPr>
          <w:b/>
          <w:sz w:val="22"/>
          <w:szCs w:val="22"/>
        </w:rPr>
      </w:pPr>
    </w:p>
    <w:p w14:paraId="2DCDECBA" w14:textId="77777777" w:rsidR="004C131F" w:rsidRPr="0023749C" w:rsidRDefault="004C131F" w:rsidP="004C131F">
      <w:pPr>
        <w:ind w:left="-1134" w:firstLine="567"/>
        <w:jc w:val="both"/>
        <w:rPr>
          <w:b/>
          <w:bCs/>
          <w:sz w:val="22"/>
          <w:szCs w:val="22"/>
        </w:rPr>
      </w:pPr>
      <w:r w:rsidRPr="0023749C">
        <w:rPr>
          <w:sz w:val="22"/>
          <w:szCs w:val="22"/>
        </w:rPr>
        <w:t>6.1. Застройщик гарантирует достижение Объектом долевого строительства качества, соответствующего условиям Договора, требованиям проектной документации и градостроительных регламентов и иным обязательным требованиям.</w:t>
      </w:r>
    </w:p>
    <w:p w14:paraId="4FFF6F90" w14:textId="77777777" w:rsidR="004C131F" w:rsidRPr="0023749C" w:rsidRDefault="004C131F" w:rsidP="004C131F">
      <w:pPr>
        <w:pStyle w:val="aa"/>
        <w:ind w:left="-1134" w:firstLine="567"/>
        <w:jc w:val="both"/>
        <w:rPr>
          <w:sz w:val="22"/>
          <w:szCs w:val="22"/>
        </w:rPr>
      </w:pPr>
      <w:r w:rsidRPr="0023749C">
        <w:rPr>
          <w:sz w:val="22"/>
          <w:szCs w:val="22"/>
        </w:rPr>
        <w:t>Стороны исходят из того, что свидетельством качества МКД, соответствия его условиям настоящего Договора является Разрешение на ввод МКД в эксплуатацию, полученные Застройщиком в установленном законодательством РФ порядке.</w:t>
      </w:r>
    </w:p>
    <w:p w14:paraId="1567D8E8" w14:textId="77777777" w:rsidR="004C131F" w:rsidRPr="0023749C" w:rsidRDefault="004C131F" w:rsidP="004C131F">
      <w:pPr>
        <w:ind w:left="-1134" w:firstLine="567"/>
        <w:jc w:val="both"/>
        <w:rPr>
          <w:sz w:val="22"/>
          <w:szCs w:val="22"/>
        </w:rPr>
      </w:pPr>
      <w:r w:rsidRPr="0023749C">
        <w:rPr>
          <w:sz w:val="22"/>
          <w:szCs w:val="22"/>
        </w:rPr>
        <w:t>6.2. Застройщик устанавливает в рамках настоящего Договора следующие гарантийные сроки:</w:t>
      </w:r>
      <w:bookmarkStart w:id="13" w:name="_Hlk175557666"/>
    </w:p>
    <w:p w14:paraId="4BF8FDD8" w14:textId="77777777" w:rsidR="004C131F" w:rsidRPr="0023749C" w:rsidRDefault="004C131F" w:rsidP="004C131F">
      <w:pPr>
        <w:ind w:left="-1134" w:firstLine="567"/>
        <w:jc w:val="both"/>
        <w:rPr>
          <w:sz w:val="22"/>
          <w:szCs w:val="22"/>
        </w:rPr>
      </w:pPr>
      <w:r w:rsidRPr="0023749C">
        <w:rPr>
          <w:sz w:val="22"/>
          <w:szCs w:val="22"/>
        </w:rPr>
        <w:t>6.2.1.</w:t>
      </w:r>
      <w:bookmarkStart w:id="14" w:name="_Hlk137108921"/>
      <w:r w:rsidRPr="0023749C">
        <w:rPr>
          <w:sz w:val="22"/>
          <w:szCs w:val="22"/>
        </w:rPr>
        <w:t xml:space="preserve"> Гарантийный срок для Объекта долевого строительства, </w:t>
      </w:r>
      <w:r w:rsidRPr="0023749C">
        <w:rPr>
          <w:rFonts w:eastAsiaTheme="minorHAnsi"/>
          <w:sz w:val="22"/>
          <w:szCs w:val="22"/>
          <w:lang w:eastAsia="en-US"/>
        </w:rPr>
        <w:t>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w:t>
      </w:r>
      <w:r w:rsidRPr="0023749C">
        <w:rPr>
          <w:sz w:val="22"/>
          <w:szCs w:val="22"/>
        </w:rPr>
        <w:t>, составляет 3 (Три) года со дня передачи Объекта долевого строительства</w:t>
      </w:r>
      <w:bookmarkEnd w:id="14"/>
      <w:r w:rsidRPr="0023749C">
        <w:rPr>
          <w:sz w:val="22"/>
          <w:szCs w:val="22"/>
        </w:rPr>
        <w:t>.</w:t>
      </w:r>
    </w:p>
    <w:bookmarkEnd w:id="13"/>
    <w:p w14:paraId="2A2F1ED6" w14:textId="77777777" w:rsidR="004C131F" w:rsidRPr="0023749C" w:rsidRDefault="004C131F" w:rsidP="004C131F">
      <w:pPr>
        <w:autoSpaceDE w:val="0"/>
        <w:autoSpaceDN w:val="0"/>
        <w:adjustRightInd w:val="0"/>
        <w:ind w:left="-1134" w:firstLine="567"/>
        <w:jc w:val="both"/>
        <w:rPr>
          <w:sz w:val="22"/>
          <w:szCs w:val="22"/>
        </w:rPr>
      </w:pPr>
      <w:r w:rsidRPr="0023749C">
        <w:rPr>
          <w:sz w:val="22"/>
          <w:szCs w:val="22"/>
        </w:rPr>
        <w:t>6.2.2. Гарантийный срок на технологическое и инженерное оборудование, входящее в состав Объекта долевого строительства, составляет 3 (три) года и исчисляется с момента подписания первого Акта приема-передачи объекта долевого строительства.</w:t>
      </w:r>
    </w:p>
    <w:p w14:paraId="6CBEC9A3" w14:textId="77777777" w:rsidR="004C131F" w:rsidRPr="0023749C" w:rsidRDefault="004C131F" w:rsidP="004C131F">
      <w:pPr>
        <w:autoSpaceDE w:val="0"/>
        <w:autoSpaceDN w:val="0"/>
        <w:adjustRightInd w:val="0"/>
        <w:ind w:left="-1134" w:firstLine="567"/>
        <w:jc w:val="both"/>
        <w:rPr>
          <w:sz w:val="22"/>
          <w:szCs w:val="22"/>
        </w:rPr>
      </w:pPr>
      <w:r w:rsidRPr="0023749C">
        <w:rPr>
          <w:sz w:val="22"/>
          <w:szCs w:val="22"/>
        </w:rPr>
        <w:t xml:space="preserve">6.2.3. Гарантийный срок на результат производства отделочных работ и материалы (отделочные, облицовочные, уплотнительные и т.д.) и изделия (электро-установочные, сантехнические, вентиляционные и </w:t>
      </w:r>
      <w:r w:rsidRPr="0023749C">
        <w:rPr>
          <w:sz w:val="22"/>
          <w:szCs w:val="22"/>
        </w:rPr>
        <w:lastRenderedPageBreak/>
        <w:t>т.д.), используемые при строительстве Объекта и входящих в состав элементов отделки составляет 1 год. Указанный гарантийный срок исчисляется со дня передачи Объекта Участнику долевого строительства.</w:t>
      </w:r>
    </w:p>
    <w:p w14:paraId="6E4A6082" w14:textId="77777777" w:rsidR="004C131F" w:rsidRPr="0023749C" w:rsidRDefault="004C131F" w:rsidP="004C131F">
      <w:pPr>
        <w:autoSpaceDE w:val="0"/>
        <w:autoSpaceDN w:val="0"/>
        <w:adjustRightInd w:val="0"/>
        <w:ind w:left="-1134" w:firstLine="567"/>
        <w:jc w:val="both"/>
        <w:rPr>
          <w:sz w:val="22"/>
          <w:szCs w:val="22"/>
        </w:rPr>
      </w:pPr>
      <w:r w:rsidRPr="0023749C">
        <w:rPr>
          <w:sz w:val="22"/>
          <w:szCs w:val="22"/>
        </w:rPr>
        <w:t>Гарантийный срок на результат отделочных работ в общем имуществе, входящем в состав МКД, составляет 1(один) год и исчисляется со дня подписания первого передаточного акта или иного документа о передаче первого объекта долевого строительства, расположенном в МКД.</w:t>
      </w:r>
    </w:p>
    <w:p w14:paraId="36654374" w14:textId="77777777" w:rsidR="004C131F" w:rsidRPr="0023749C" w:rsidRDefault="004C131F" w:rsidP="004C131F">
      <w:pPr>
        <w:autoSpaceDE w:val="0"/>
        <w:autoSpaceDN w:val="0"/>
        <w:adjustRightInd w:val="0"/>
        <w:ind w:left="-1134" w:firstLine="567"/>
        <w:jc w:val="both"/>
        <w:rPr>
          <w:sz w:val="22"/>
          <w:szCs w:val="22"/>
        </w:rPr>
      </w:pPr>
      <w:r w:rsidRPr="0023749C">
        <w:rPr>
          <w:sz w:val="22"/>
          <w:szCs w:val="22"/>
        </w:rPr>
        <w:t xml:space="preserve"> 6.3.</w:t>
      </w:r>
      <w:r w:rsidRPr="0023749C">
        <w:rPr>
          <w:sz w:val="22"/>
          <w:szCs w:val="22"/>
        </w:rPr>
        <w:tab/>
        <w:t>Застройщик не несет ответственность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требований, установленных инструкцией по эксплуатации Объекта долевого строительства либо вследствие ненадлежащего его ремонта, проведенного самим Участником долевого строительства или привлеченными им третьими лицами.</w:t>
      </w:r>
    </w:p>
    <w:p w14:paraId="65D98617" w14:textId="77777777" w:rsidR="004C131F" w:rsidRPr="0023749C" w:rsidRDefault="004C131F" w:rsidP="004C131F">
      <w:pPr>
        <w:autoSpaceDE w:val="0"/>
        <w:autoSpaceDN w:val="0"/>
        <w:adjustRightInd w:val="0"/>
        <w:ind w:left="-1134" w:firstLine="567"/>
        <w:jc w:val="both"/>
        <w:rPr>
          <w:sz w:val="22"/>
          <w:szCs w:val="22"/>
        </w:rPr>
      </w:pPr>
      <w:r w:rsidRPr="0023749C">
        <w:rPr>
          <w:sz w:val="22"/>
          <w:szCs w:val="22"/>
        </w:rPr>
        <w:t>6.4. После ввода Объекта недвижимости в эксплуатацию, Застройщик не несет ответственность за не предоставление или ненадлежащее предоставление коммунальных услуг управляющей организацией вследствие того, что данная организация не заключила договоры с поставщиками коммунальных услуг.</w:t>
      </w:r>
    </w:p>
    <w:p w14:paraId="29509758" w14:textId="77777777" w:rsidR="00417AF8" w:rsidRPr="0023749C" w:rsidRDefault="00417AF8" w:rsidP="00417AF8">
      <w:pPr>
        <w:ind w:left="-709" w:firstLine="709"/>
        <w:jc w:val="both"/>
        <w:rPr>
          <w:rFonts w:eastAsiaTheme="minorHAnsi"/>
          <w:sz w:val="22"/>
          <w:szCs w:val="22"/>
          <w:lang w:eastAsia="en-US"/>
        </w:rPr>
      </w:pPr>
    </w:p>
    <w:p w14:paraId="13CAD5AD" w14:textId="77777777" w:rsidR="00417AF8" w:rsidRPr="0023749C" w:rsidRDefault="00417AF8" w:rsidP="00417AF8">
      <w:pPr>
        <w:ind w:left="-1134" w:firstLine="567"/>
        <w:jc w:val="center"/>
        <w:rPr>
          <w:b/>
          <w:sz w:val="22"/>
          <w:szCs w:val="22"/>
        </w:rPr>
      </w:pPr>
      <w:r w:rsidRPr="0023749C">
        <w:rPr>
          <w:b/>
          <w:sz w:val="22"/>
          <w:szCs w:val="22"/>
        </w:rPr>
        <w:t>7. ОТВЕТСТВЕННОСТЬ СТОРОН</w:t>
      </w:r>
    </w:p>
    <w:p w14:paraId="677404FE" w14:textId="77777777" w:rsidR="00417AF8" w:rsidRPr="0023749C" w:rsidRDefault="00417AF8" w:rsidP="00417AF8">
      <w:pPr>
        <w:ind w:left="-1134" w:firstLine="567"/>
        <w:jc w:val="center"/>
        <w:rPr>
          <w:b/>
          <w:sz w:val="22"/>
          <w:szCs w:val="22"/>
        </w:rPr>
      </w:pPr>
    </w:p>
    <w:bookmarkEnd w:id="2"/>
    <w:bookmarkEnd w:id="3"/>
    <w:bookmarkEnd w:id="11"/>
    <w:bookmarkEnd w:id="12"/>
    <w:p w14:paraId="79A424D4" w14:textId="77777777" w:rsidR="004C131F" w:rsidRPr="0023749C" w:rsidRDefault="004C131F" w:rsidP="004C131F">
      <w:pPr>
        <w:ind w:left="-1134" w:firstLine="567"/>
        <w:jc w:val="both"/>
        <w:rPr>
          <w:sz w:val="22"/>
          <w:szCs w:val="22"/>
        </w:rPr>
      </w:pPr>
      <w:r w:rsidRPr="0023749C">
        <w:rPr>
          <w:sz w:val="22"/>
          <w:szCs w:val="22"/>
        </w:rPr>
        <w:t>7.1.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РФ и настоящим Договором.</w:t>
      </w:r>
    </w:p>
    <w:p w14:paraId="2925D014" w14:textId="77777777" w:rsidR="004C131F" w:rsidRPr="00E04A45" w:rsidRDefault="004C131F" w:rsidP="004C131F">
      <w:pPr>
        <w:ind w:left="-1134" w:firstLine="567"/>
        <w:jc w:val="both"/>
        <w:rPr>
          <w:sz w:val="22"/>
          <w:szCs w:val="22"/>
        </w:rPr>
      </w:pPr>
      <w:r w:rsidRPr="0023749C">
        <w:rPr>
          <w:sz w:val="22"/>
          <w:szCs w:val="22"/>
        </w:rPr>
        <w:t>7.2. Участник долевого строительства несет ответственность за свои действия и (или) бездействия или действия и (или) бездействия привлеченных им третьих лиц, которые привели к нарушению целостности</w:t>
      </w:r>
      <w:r w:rsidRPr="00E04A45">
        <w:rPr>
          <w:sz w:val="22"/>
          <w:szCs w:val="22"/>
        </w:rPr>
        <w:t xml:space="preserve"> конструкций здания, стен, смежных с другими помещениями, мест общего пользования МКД.</w:t>
      </w:r>
    </w:p>
    <w:p w14:paraId="2AAC5ADF" w14:textId="77777777" w:rsidR="004C131F" w:rsidRPr="00E04A45" w:rsidRDefault="004C131F" w:rsidP="004C131F">
      <w:pPr>
        <w:ind w:left="-1134" w:firstLine="567"/>
        <w:jc w:val="both"/>
        <w:rPr>
          <w:sz w:val="22"/>
          <w:szCs w:val="22"/>
        </w:rPr>
      </w:pPr>
      <w:r w:rsidRPr="00E04A45">
        <w:rPr>
          <w:sz w:val="22"/>
          <w:szCs w:val="22"/>
        </w:rPr>
        <w:t>7.3. Стороны не несут ответственность за неисполнение или ненадлежащее исполнение обязательств по настоящему Договору, когда такое неисполнение вызвано форс-мажорными обстоятельствами.</w:t>
      </w:r>
    </w:p>
    <w:p w14:paraId="3126DB0E" w14:textId="77777777" w:rsidR="004C131F" w:rsidRPr="0023749C" w:rsidRDefault="004C131F" w:rsidP="004C131F">
      <w:pPr>
        <w:pStyle w:val="ConsPlusNormal"/>
        <w:ind w:left="-1134" w:firstLine="567"/>
        <w:jc w:val="both"/>
        <w:rPr>
          <w:rFonts w:ascii="Times New Roman" w:hAnsi="Times New Roman" w:cs="Times New Roman"/>
          <w:sz w:val="22"/>
          <w:szCs w:val="22"/>
        </w:rPr>
      </w:pPr>
      <w:r w:rsidRPr="00E04A45">
        <w:rPr>
          <w:rFonts w:ascii="Times New Roman" w:hAnsi="Times New Roman" w:cs="Times New Roman"/>
          <w:sz w:val="22"/>
          <w:szCs w:val="22"/>
        </w:rPr>
        <w:t xml:space="preserve">7.4. Форс-мажорными обстоятельствами считаются такие обстоятельства, которые невозможно устранить никакими возможными усилиями стороны, подвергшейся воздействию таких обстоятельств, которые возникли вне зависимости </w:t>
      </w:r>
      <w:r w:rsidRPr="0023749C">
        <w:rPr>
          <w:rFonts w:ascii="Times New Roman" w:hAnsi="Times New Roman" w:cs="Times New Roman"/>
          <w:sz w:val="22"/>
          <w:szCs w:val="22"/>
        </w:rPr>
        <w:t>от ее воли и желания, такие как:</w:t>
      </w:r>
    </w:p>
    <w:p w14:paraId="3AAE6AD9" w14:textId="77777777" w:rsidR="004C131F" w:rsidRPr="0023749C" w:rsidRDefault="004C131F" w:rsidP="004C131F">
      <w:pPr>
        <w:ind w:left="-1134" w:firstLine="567"/>
        <w:jc w:val="both"/>
        <w:rPr>
          <w:sz w:val="22"/>
          <w:szCs w:val="22"/>
        </w:rPr>
      </w:pPr>
      <w:r w:rsidRPr="0023749C">
        <w:rPr>
          <w:sz w:val="22"/>
          <w:szCs w:val="22"/>
        </w:rPr>
        <w:t>- стихийные явления (наводнения, затопления, землетрясения,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другие обстоятельства); - обстоятельства общественной жизни (военные действия, специальные военные операции, массовые эпидемии, крупномасштабные забастовки, террористические акты и другие обстоятельства);</w:t>
      </w:r>
    </w:p>
    <w:p w14:paraId="5045DA9A" w14:textId="77777777" w:rsidR="004C131F" w:rsidRPr="0023749C" w:rsidRDefault="004C131F" w:rsidP="004C131F">
      <w:pPr>
        <w:ind w:left="-1134" w:firstLine="567"/>
        <w:jc w:val="both"/>
        <w:rPr>
          <w:sz w:val="22"/>
          <w:szCs w:val="22"/>
        </w:rPr>
      </w:pPr>
      <w:r w:rsidRPr="0023749C">
        <w:rPr>
          <w:sz w:val="22"/>
          <w:szCs w:val="22"/>
        </w:rPr>
        <w:t>- запретительные меры государственных органов или органов местного самоуправления (объявление карантина, запрещение перевозок, запрет торговли и другие обстоятельства);</w:t>
      </w:r>
    </w:p>
    <w:p w14:paraId="22E022A2" w14:textId="77777777" w:rsidR="004C131F" w:rsidRPr="0023749C" w:rsidRDefault="004C131F" w:rsidP="004C131F">
      <w:pPr>
        <w:ind w:left="-1134" w:firstLine="567"/>
        <w:jc w:val="both"/>
        <w:rPr>
          <w:sz w:val="22"/>
          <w:szCs w:val="22"/>
        </w:rPr>
      </w:pPr>
      <w:r w:rsidRPr="0023749C">
        <w:rPr>
          <w:sz w:val="22"/>
          <w:szCs w:val="22"/>
        </w:rPr>
        <w:t>- акты государственных органов и органов местного самоуправления, действия и бездействия государственных органов и органов местного самоуправления, повлекшие задержку в выдаче разрешения на ввод в эксплуатацию жилого МКД, и другие подобные обстоятельства.</w:t>
      </w:r>
    </w:p>
    <w:p w14:paraId="0B9D6EC8" w14:textId="77777777" w:rsidR="004C131F" w:rsidRPr="0023749C" w:rsidRDefault="004C131F" w:rsidP="004C131F">
      <w:pPr>
        <w:ind w:left="-1134" w:firstLine="567"/>
        <w:jc w:val="both"/>
        <w:rPr>
          <w:sz w:val="22"/>
          <w:szCs w:val="22"/>
        </w:rPr>
      </w:pPr>
      <w:r w:rsidRPr="0023749C">
        <w:rPr>
          <w:sz w:val="22"/>
          <w:szCs w:val="22"/>
        </w:rPr>
        <w:t>7.5. Застройщик не несет ответственности за безопасность Участника долевого строительства в случае самовольного посещения строящегося МКД без представителя со стороны Застройщика, ответственного за безопасное ведение работ, и без средств индивидуальной защиты (каски).</w:t>
      </w:r>
    </w:p>
    <w:p w14:paraId="31AF9E89" w14:textId="77777777" w:rsidR="004C131F" w:rsidRPr="0023749C" w:rsidRDefault="004C131F" w:rsidP="004C131F">
      <w:pPr>
        <w:autoSpaceDE w:val="0"/>
        <w:autoSpaceDN w:val="0"/>
        <w:adjustRightInd w:val="0"/>
        <w:ind w:left="-1134" w:firstLine="567"/>
        <w:jc w:val="both"/>
        <w:rPr>
          <w:rFonts w:eastAsiaTheme="minorHAnsi"/>
          <w:sz w:val="22"/>
          <w:szCs w:val="22"/>
          <w:lang w:eastAsia="en-US"/>
        </w:rPr>
      </w:pPr>
      <w:bookmarkStart w:id="15" w:name="_Hlk175557678"/>
      <w:r w:rsidRPr="0023749C">
        <w:rPr>
          <w:sz w:val="22"/>
          <w:szCs w:val="22"/>
        </w:rPr>
        <w:t xml:space="preserve">7.6. В части, не урегулированной настоящим Договором, Стороны несут ответственность за неисполнение или ненадлежащее исполнение принятых обязательств по настоящему Договору в соответствии с действующим законодательством РФ. </w:t>
      </w:r>
    </w:p>
    <w:bookmarkEnd w:id="15"/>
    <w:p w14:paraId="76482101" w14:textId="0E6BBEFA" w:rsidR="00BB3D43" w:rsidRPr="0023749C" w:rsidRDefault="00BB3D43" w:rsidP="00BB3D43">
      <w:pPr>
        <w:ind w:left="-1134" w:firstLine="567"/>
        <w:jc w:val="both"/>
        <w:rPr>
          <w:sz w:val="22"/>
          <w:szCs w:val="22"/>
        </w:rPr>
      </w:pPr>
    </w:p>
    <w:p w14:paraId="4827079E" w14:textId="77777777" w:rsidR="00BB3D43" w:rsidRPr="0023749C" w:rsidRDefault="00BB3D43" w:rsidP="00BB3D43">
      <w:pPr>
        <w:ind w:left="-1134" w:firstLine="567"/>
        <w:jc w:val="center"/>
        <w:rPr>
          <w:b/>
          <w:sz w:val="22"/>
          <w:szCs w:val="22"/>
        </w:rPr>
      </w:pPr>
      <w:r w:rsidRPr="0023749C">
        <w:rPr>
          <w:b/>
          <w:sz w:val="22"/>
          <w:szCs w:val="22"/>
        </w:rPr>
        <w:t>8. РАСТОРЖЕНИЕ ДОГОВОРА</w:t>
      </w:r>
    </w:p>
    <w:p w14:paraId="1C5C13BD" w14:textId="77777777" w:rsidR="00BB3D43" w:rsidRPr="0023749C" w:rsidRDefault="00BB3D43" w:rsidP="00BB3D43">
      <w:pPr>
        <w:ind w:left="-1134" w:firstLine="567"/>
        <w:rPr>
          <w:b/>
          <w:sz w:val="22"/>
          <w:szCs w:val="22"/>
        </w:rPr>
      </w:pPr>
    </w:p>
    <w:p w14:paraId="5113A6CD" w14:textId="77777777" w:rsidR="004C131F" w:rsidRPr="0023749C" w:rsidRDefault="004C131F" w:rsidP="004C131F">
      <w:pPr>
        <w:ind w:left="-1134" w:firstLine="567"/>
        <w:jc w:val="both"/>
        <w:rPr>
          <w:sz w:val="22"/>
          <w:szCs w:val="22"/>
        </w:rPr>
      </w:pPr>
      <w:r w:rsidRPr="0023749C">
        <w:rPr>
          <w:sz w:val="22"/>
          <w:szCs w:val="22"/>
        </w:rPr>
        <w:t>8.1.  Расторжение (отказ от) настоящего договора производится по основаниям, предусмотренным действующим законодательством.</w:t>
      </w:r>
    </w:p>
    <w:p w14:paraId="79F2E780" w14:textId="77777777" w:rsidR="004C131F" w:rsidRPr="0023749C" w:rsidRDefault="004C131F" w:rsidP="004C131F">
      <w:pPr>
        <w:ind w:left="-1134" w:firstLine="567"/>
        <w:jc w:val="both"/>
        <w:rPr>
          <w:sz w:val="22"/>
          <w:szCs w:val="22"/>
        </w:rPr>
      </w:pPr>
      <w:r w:rsidRPr="0023749C">
        <w:rPr>
          <w:sz w:val="22"/>
          <w:szCs w:val="22"/>
        </w:rPr>
        <w:t>Стороны вправе расторгнуть настоящий договор по соглашению сторон, при этом условия расторжения и порядок возврата денежных средств согласовываются сторонами при подписании соглашения о расторжении Договора.</w:t>
      </w:r>
    </w:p>
    <w:p w14:paraId="76A82251" w14:textId="77777777" w:rsidR="004C131F" w:rsidRPr="0023749C" w:rsidRDefault="004C131F" w:rsidP="004C131F">
      <w:pPr>
        <w:ind w:left="-1134" w:firstLine="567"/>
        <w:jc w:val="both"/>
        <w:rPr>
          <w:sz w:val="22"/>
          <w:szCs w:val="22"/>
        </w:rPr>
      </w:pPr>
      <w:r w:rsidRPr="0023749C">
        <w:rPr>
          <w:sz w:val="22"/>
          <w:szCs w:val="22"/>
        </w:rPr>
        <w:t xml:space="preserve">8.2. В случае расторжения Договора Участник долевого строительства не имеет права требовать от Застройщика передачи ему Объекта долевого строительства. </w:t>
      </w:r>
    </w:p>
    <w:p w14:paraId="2B397157" w14:textId="77777777" w:rsidR="004C131F" w:rsidRPr="0023749C" w:rsidRDefault="004C131F" w:rsidP="004C131F">
      <w:pPr>
        <w:ind w:left="-1134" w:firstLine="567"/>
        <w:jc w:val="both"/>
        <w:rPr>
          <w:sz w:val="22"/>
          <w:szCs w:val="22"/>
        </w:rPr>
      </w:pPr>
      <w:r w:rsidRPr="0023749C">
        <w:rPr>
          <w:sz w:val="22"/>
          <w:szCs w:val="22"/>
        </w:rPr>
        <w:t xml:space="preserve">8.3. В случае, если Застройщиком по инициативе Участника долевого строительства были внесены изменения в планировку Объекта долевого строительства, Участник долевого строительства при одностороннем расторжении Застройщиком настоящего Договора, а равно расторжении Договора по соглашению Сторон, возмещает Застройщику фактически понесенные, документально-подтвержденные расходы на перепланировку Объекта долевого строительства.  Участник долевого строительства дает свое согласие на удержание Застройщиком понесенных на перепланировку расходов из средств Участника </w:t>
      </w:r>
      <w:r w:rsidRPr="0023749C">
        <w:rPr>
          <w:sz w:val="22"/>
          <w:szCs w:val="22"/>
        </w:rPr>
        <w:lastRenderedPageBreak/>
        <w:t>долевого строительства, подлежащих возврату. В случае недостаточности средств, Участник долевого строительства обязуется уплатить расходы, понесенные Застройщиком на перепланировку Объекта долевого строительства в течение 5 (пяти) рабочих дней с момента расторжения настоящего Договора.</w:t>
      </w:r>
    </w:p>
    <w:p w14:paraId="55BDF072" w14:textId="77777777" w:rsidR="004C131F" w:rsidRPr="0023749C" w:rsidRDefault="004C131F" w:rsidP="004C131F">
      <w:pPr>
        <w:ind w:left="-1134" w:firstLine="567"/>
        <w:jc w:val="both"/>
        <w:rPr>
          <w:sz w:val="22"/>
          <w:szCs w:val="22"/>
        </w:rPr>
      </w:pPr>
      <w:r w:rsidRPr="0023749C">
        <w:rPr>
          <w:sz w:val="22"/>
          <w:szCs w:val="22"/>
        </w:rPr>
        <w:t>8.4.</w:t>
      </w:r>
      <w:r w:rsidRPr="0023749C">
        <w:rPr>
          <w:sz w:val="22"/>
          <w:szCs w:val="22"/>
        </w:rPr>
        <w:tab/>
        <w:t xml:space="preserve"> В случае расторжения настоящего Договора при отсутствии вины Застройщика, в том числе путем подписания Сторонами соглашения о расторжении Договора, Застройщик вправе удержать из суммы, подлежащей к возврату Участнику долевого строительства, стоимость фактических затрат, произведенных для заключения и расторжения настоящего Договора в соответствии с действующим законодательством.</w:t>
      </w:r>
    </w:p>
    <w:p w14:paraId="72BE1715" w14:textId="77777777" w:rsidR="004C131F" w:rsidRPr="0023749C" w:rsidRDefault="004C131F" w:rsidP="004C131F">
      <w:pPr>
        <w:ind w:left="-1134" w:firstLine="567"/>
        <w:jc w:val="both"/>
        <w:rPr>
          <w:sz w:val="22"/>
          <w:szCs w:val="22"/>
        </w:rPr>
      </w:pPr>
      <w:r w:rsidRPr="0023749C">
        <w:rPr>
          <w:sz w:val="22"/>
          <w:szCs w:val="22"/>
        </w:rPr>
        <w:t xml:space="preserve">8.5. В случае прекращения договора счета эскроу по основаниям, предусмотренным </w:t>
      </w:r>
      <w:hyperlink r:id="rId11" w:history="1">
        <w:r w:rsidRPr="0023749C">
          <w:rPr>
            <w:rStyle w:val="a3"/>
            <w:color w:val="auto"/>
            <w:sz w:val="22"/>
            <w:szCs w:val="22"/>
            <w:u w:val="none"/>
          </w:rPr>
          <w:t>частью 7</w:t>
        </w:r>
      </w:hyperlink>
      <w:r w:rsidRPr="0023749C">
        <w:rPr>
          <w:sz w:val="22"/>
          <w:szCs w:val="22"/>
        </w:rPr>
        <w:t xml:space="preserve"> статьи 15.5 ФЗ 214-ФЗ, денежные средства со счета эскроу на основании полученных Эскроу-агентом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в соответствии с условиями договора счета эскроу. 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Участников об их выдаче либо переводе при прекращении такого договора по основаниям, предусмотренным </w:t>
      </w:r>
      <w:hyperlink r:id="rId12" w:history="1">
        <w:r w:rsidRPr="0023749C">
          <w:rPr>
            <w:rStyle w:val="a3"/>
            <w:color w:val="auto"/>
            <w:sz w:val="22"/>
            <w:szCs w:val="22"/>
            <w:u w:val="none"/>
          </w:rPr>
          <w:t>частью 7</w:t>
        </w:r>
      </w:hyperlink>
      <w:r w:rsidRPr="0023749C">
        <w:rPr>
          <w:sz w:val="22"/>
          <w:szCs w:val="22"/>
        </w:rPr>
        <w:t xml:space="preserve"> статьи 15.5 ФЗ 214-ФЗ.</w:t>
      </w:r>
    </w:p>
    <w:p w14:paraId="46214BA2" w14:textId="77777777" w:rsidR="00BB3D43" w:rsidRPr="0023749C" w:rsidRDefault="00BB3D43" w:rsidP="00BB3D43">
      <w:pPr>
        <w:ind w:left="-1134" w:firstLine="567"/>
        <w:jc w:val="both"/>
        <w:rPr>
          <w:sz w:val="22"/>
          <w:szCs w:val="22"/>
        </w:rPr>
      </w:pPr>
    </w:p>
    <w:p w14:paraId="065F62FE" w14:textId="77777777" w:rsidR="00BB3D43" w:rsidRPr="0023749C" w:rsidRDefault="00BB3D43" w:rsidP="00BB3D43">
      <w:pPr>
        <w:ind w:left="-1134" w:firstLine="567"/>
        <w:jc w:val="center"/>
        <w:rPr>
          <w:b/>
          <w:sz w:val="22"/>
          <w:szCs w:val="22"/>
        </w:rPr>
      </w:pPr>
      <w:r w:rsidRPr="0023749C">
        <w:rPr>
          <w:b/>
          <w:sz w:val="22"/>
          <w:szCs w:val="22"/>
        </w:rPr>
        <w:t>9. ПРОЧИЕ УСЛОВИЯ</w:t>
      </w:r>
    </w:p>
    <w:p w14:paraId="14655549" w14:textId="77777777" w:rsidR="00BB3D43" w:rsidRPr="0023749C" w:rsidRDefault="00BB3D43" w:rsidP="00BB3D43">
      <w:pPr>
        <w:ind w:left="-1134" w:firstLine="567"/>
        <w:jc w:val="center"/>
        <w:rPr>
          <w:b/>
          <w:sz w:val="22"/>
          <w:szCs w:val="22"/>
        </w:rPr>
      </w:pPr>
    </w:p>
    <w:p w14:paraId="1FB6A2C7" w14:textId="77777777" w:rsidR="00FC57B3" w:rsidRPr="0023749C" w:rsidRDefault="00FC57B3" w:rsidP="00FC57B3">
      <w:pPr>
        <w:ind w:left="-1134" w:firstLine="567"/>
        <w:jc w:val="both"/>
        <w:rPr>
          <w:sz w:val="22"/>
          <w:szCs w:val="22"/>
        </w:rPr>
      </w:pPr>
      <w:r w:rsidRPr="0023749C">
        <w:rPr>
          <w:sz w:val="22"/>
          <w:szCs w:val="22"/>
        </w:rPr>
        <w:t>9.1. Настоящий Договор подлежит обязательной государственной регистрации в Управлении Федеральной службы государственной регистрации, кадастра и картографии по Свердловской области, осуществляющего государственную регистрацию прав на недвижимое имущество и сделок с ним и вступает в силу с момента такой регистрации.</w:t>
      </w:r>
    </w:p>
    <w:p w14:paraId="3C8F6AC9" w14:textId="77777777" w:rsidR="00FC57B3" w:rsidRPr="0023749C" w:rsidRDefault="00FC57B3" w:rsidP="00FC57B3">
      <w:pPr>
        <w:ind w:left="-1134" w:firstLine="567"/>
        <w:jc w:val="both"/>
        <w:rPr>
          <w:sz w:val="22"/>
          <w:szCs w:val="22"/>
        </w:rPr>
      </w:pPr>
      <w:r w:rsidRPr="0023749C">
        <w:rPr>
          <w:sz w:val="22"/>
          <w:szCs w:val="22"/>
        </w:rPr>
        <w:t>9.2. Договор считается полностью исполненным:</w:t>
      </w:r>
    </w:p>
    <w:p w14:paraId="6500673A" w14:textId="77777777" w:rsidR="00FC57B3" w:rsidRPr="0023749C" w:rsidRDefault="00FC57B3" w:rsidP="00FC57B3">
      <w:pPr>
        <w:ind w:left="-1134" w:firstLine="567"/>
        <w:jc w:val="both"/>
        <w:rPr>
          <w:sz w:val="22"/>
          <w:szCs w:val="22"/>
        </w:rPr>
      </w:pPr>
      <w:r w:rsidRPr="0023749C">
        <w:rPr>
          <w:sz w:val="22"/>
          <w:szCs w:val="22"/>
        </w:rPr>
        <w:t>•</w:t>
      </w:r>
      <w:r w:rsidRPr="0023749C">
        <w:rPr>
          <w:sz w:val="22"/>
          <w:szCs w:val="22"/>
        </w:rPr>
        <w:tab/>
        <w:t>со стороны Застройщика – с момента подписания Сторонами Акта приема-передачи Объекта долевого строительства или иного документа о передаче;</w:t>
      </w:r>
    </w:p>
    <w:p w14:paraId="5B84FD7A" w14:textId="77777777" w:rsidR="00FC57B3" w:rsidRPr="0023749C" w:rsidRDefault="00FC57B3" w:rsidP="00FC57B3">
      <w:pPr>
        <w:ind w:left="-1134" w:firstLine="567"/>
        <w:jc w:val="both"/>
        <w:rPr>
          <w:sz w:val="22"/>
          <w:szCs w:val="22"/>
        </w:rPr>
      </w:pPr>
      <w:r w:rsidRPr="0023749C">
        <w:rPr>
          <w:sz w:val="22"/>
          <w:szCs w:val="22"/>
        </w:rPr>
        <w:t>•</w:t>
      </w:r>
      <w:r w:rsidRPr="0023749C">
        <w:rPr>
          <w:sz w:val="22"/>
          <w:szCs w:val="22"/>
        </w:rPr>
        <w:tab/>
        <w:t>со стороны Участника долевого строительства – с момента уплаты в полном объеме денежных средств в соответствии с настоящим Договором и подписания Сторонами акта приема-передачи Объекта долевого строительства или иного документа о передаче.</w:t>
      </w:r>
    </w:p>
    <w:p w14:paraId="17FD1042" w14:textId="77777777" w:rsidR="00FC57B3" w:rsidRPr="0023749C" w:rsidRDefault="00FC57B3" w:rsidP="00FC57B3">
      <w:pPr>
        <w:ind w:left="-1134" w:firstLine="567"/>
        <w:jc w:val="both"/>
        <w:rPr>
          <w:sz w:val="22"/>
          <w:szCs w:val="22"/>
        </w:rPr>
      </w:pPr>
      <w:r w:rsidRPr="0023749C">
        <w:rPr>
          <w:sz w:val="22"/>
          <w:szCs w:val="22"/>
        </w:rPr>
        <w:t>9.3. В случаях, не предусмотренных настоящим Договором, Стороны руководствуются действующим законодательством Российской Федерации.</w:t>
      </w:r>
    </w:p>
    <w:p w14:paraId="62656CC5" w14:textId="77777777" w:rsidR="00FC57B3" w:rsidRPr="0023749C" w:rsidRDefault="00FC57B3" w:rsidP="00FC57B3">
      <w:pPr>
        <w:ind w:left="-1134" w:firstLine="567"/>
        <w:jc w:val="both"/>
        <w:rPr>
          <w:sz w:val="22"/>
          <w:szCs w:val="22"/>
        </w:rPr>
      </w:pPr>
      <w:r w:rsidRPr="0023749C">
        <w:rPr>
          <w:sz w:val="22"/>
          <w:szCs w:val="22"/>
        </w:rPr>
        <w:t>9.4. В случае изменения места нахождения, банковских реквизитов и контактных данных Участника долевого строительства он обязан уведомить об этом Застройщика в письменном виде в течение 7 (семи) дней с момента такого изменения. В противном случае Застройщик не несет ответственности за последствия, вызванные неисполнением или ненадлежащим исполнением Участником долевого строительства данной обязанности.</w:t>
      </w:r>
    </w:p>
    <w:p w14:paraId="680AB5A1" w14:textId="77777777" w:rsidR="00FC57B3" w:rsidRPr="0023749C" w:rsidRDefault="00FC57B3" w:rsidP="00FC57B3">
      <w:pPr>
        <w:ind w:left="-1134" w:firstLine="567"/>
        <w:jc w:val="both"/>
        <w:rPr>
          <w:sz w:val="22"/>
          <w:szCs w:val="22"/>
        </w:rPr>
      </w:pPr>
      <w:r w:rsidRPr="0023749C">
        <w:rPr>
          <w:sz w:val="22"/>
          <w:szCs w:val="22"/>
        </w:rPr>
        <w:t>9.5. Все письменные требования и (или) уведомления направляются Сторонами по адресам, указанным в настоящем Договоре. Все письменные требования и (или) уведомления отправляются по почте заказным письмом с уведомлением о вручении или с курьером. В случае если Сторона отказывается принять письменное требование и (или) уведомление, то такая сторона считается уведомленной или получившей соответствующее уведомление от даты его направления, за исключением случаев прямо указанных в договоре. При отсутствии уведомления о смене адреса все уведомления и (или) письменные требования отправляются Сторонами по адресу, указанному в Договоре, и считаются доставленными и полученными надлежащим образом, даже если Сторона по этому адресу более не проживает или не находится.</w:t>
      </w:r>
    </w:p>
    <w:p w14:paraId="7DE6C930" w14:textId="77777777" w:rsidR="00FC57B3" w:rsidRPr="0023749C" w:rsidRDefault="00FC57B3" w:rsidP="00FC57B3">
      <w:pPr>
        <w:ind w:left="-1134" w:firstLine="567"/>
        <w:jc w:val="both"/>
        <w:rPr>
          <w:sz w:val="22"/>
          <w:szCs w:val="22"/>
        </w:rPr>
      </w:pPr>
      <w:r w:rsidRPr="0023749C">
        <w:rPr>
          <w:sz w:val="22"/>
          <w:szCs w:val="22"/>
        </w:rPr>
        <w:t>Стороны договорились о том, что сообщения/уведомления по настоящему Договору, в т.ч. уведомления об устранении замечаний могут быть направлены Застройщиком Участнику долевого строительства посредством электронной почты, и/или посредством отправки СМС-сообщений на номер телефона Участника долевого строительства, указанные в разделе 10 настоящего Договора. При этом риск неполучения/несвоевременного ознакомления с таким уведомлением/сообщением лежит на Участнике долевого строительства.</w:t>
      </w:r>
    </w:p>
    <w:p w14:paraId="19C11F44" w14:textId="77777777" w:rsidR="00FC57B3" w:rsidRPr="00E04A45" w:rsidRDefault="00FC57B3" w:rsidP="00FC57B3">
      <w:pPr>
        <w:ind w:left="-1134" w:firstLine="567"/>
        <w:jc w:val="both"/>
        <w:rPr>
          <w:bCs/>
          <w:sz w:val="22"/>
          <w:szCs w:val="22"/>
        </w:rPr>
      </w:pPr>
      <w:r w:rsidRPr="0023749C">
        <w:rPr>
          <w:bCs/>
          <w:sz w:val="22"/>
          <w:szCs w:val="22"/>
        </w:rPr>
        <w:t>9.6. Участник долевого строительства уведомлен и согласен с тем, что земельный участок под МКД может быть изменен по результатам межевания и постановки на кадастровый учет, при этом площадь земельного участка может быть увеличена или уменьшена. Участник долевого строительства уведомлен и согласен с тем, что МКД может быть изменен по результатам изменения проектной документации, при этом площадь дома может быть увеличена или уменьшена. Участник долевого строительства дает свое согласие на замену предмета залога (земельного участка) на земельный участок, возникший в результате межевания, и на замену предмета залога (дома) на измененный согласно проекту многоквартирный дом. Участник долевого строительства уведомлен и согласен с тем, что разрешенное использование</w:t>
      </w:r>
      <w:r w:rsidRPr="00E04A45">
        <w:rPr>
          <w:bCs/>
          <w:sz w:val="22"/>
          <w:szCs w:val="22"/>
        </w:rPr>
        <w:t xml:space="preserve"> земельного участка под МКД может быть изменено. Участник долевого строительства согласен с тем, что право собственности на земельный участок под МКД, земельный участок могут быть переданы в залог третьим лицам.</w:t>
      </w:r>
    </w:p>
    <w:p w14:paraId="20D92BAD" w14:textId="77777777" w:rsidR="00FC57B3" w:rsidRPr="0023749C" w:rsidRDefault="00FC57B3" w:rsidP="00FC57B3">
      <w:pPr>
        <w:ind w:left="-1134" w:firstLine="567"/>
        <w:jc w:val="both"/>
        <w:rPr>
          <w:sz w:val="22"/>
          <w:szCs w:val="22"/>
          <w:lang w:eastAsia="en-US"/>
        </w:rPr>
      </w:pPr>
      <w:r w:rsidRPr="0023749C">
        <w:rPr>
          <w:sz w:val="22"/>
          <w:szCs w:val="22"/>
        </w:rPr>
        <w:lastRenderedPageBreak/>
        <w:t xml:space="preserve">9.7. </w:t>
      </w:r>
      <w:bookmarkStart w:id="16" w:name="_Hlk207109948"/>
      <w:r w:rsidRPr="0023749C">
        <w:rPr>
          <w:sz w:val="22"/>
          <w:szCs w:val="22"/>
        </w:rPr>
        <w:t xml:space="preserve">Участник долевого строительства уведомлен о том, что строительство МКД, в котором расположен подлежащий передаче Объект долевого строительства, осуществляется на принадлежащем Застройщику земельном участке, для строительства </w:t>
      </w:r>
      <w:r w:rsidRPr="0023749C">
        <w:rPr>
          <w:bCs/>
          <w:sz w:val="22"/>
          <w:szCs w:val="22"/>
        </w:rPr>
        <w:t>комплекса</w:t>
      </w:r>
      <w:r w:rsidRPr="0023749C">
        <w:rPr>
          <w:sz w:val="22"/>
          <w:szCs w:val="22"/>
        </w:rPr>
        <w:t xml:space="preserve"> жилых домов и иных объектов недвижимости. </w:t>
      </w:r>
    </w:p>
    <w:p w14:paraId="466D59A0" w14:textId="77777777" w:rsidR="00FC57B3" w:rsidRPr="0023749C" w:rsidRDefault="00FC57B3" w:rsidP="00FC57B3">
      <w:pPr>
        <w:ind w:left="-1134" w:firstLine="567"/>
        <w:jc w:val="both"/>
        <w:rPr>
          <w:sz w:val="22"/>
          <w:szCs w:val="22"/>
        </w:rPr>
      </w:pPr>
      <w:r w:rsidRPr="0023749C">
        <w:rPr>
          <w:sz w:val="22"/>
          <w:szCs w:val="22"/>
        </w:rPr>
        <w:t>В связи с изложенным, Участник долевого строительства подписанием настоящего Договора подтверждает, что он поставлен в известность о том, что:</w:t>
      </w:r>
    </w:p>
    <w:p w14:paraId="6C14176E" w14:textId="77777777" w:rsidR="00FC57B3" w:rsidRPr="0023749C" w:rsidRDefault="00FC57B3" w:rsidP="00FC57B3">
      <w:pPr>
        <w:ind w:left="-1134" w:firstLine="567"/>
        <w:jc w:val="both"/>
        <w:rPr>
          <w:sz w:val="22"/>
          <w:szCs w:val="22"/>
        </w:rPr>
      </w:pPr>
      <w:r w:rsidRPr="0023749C">
        <w:rPr>
          <w:sz w:val="22"/>
          <w:szCs w:val="22"/>
        </w:rPr>
        <w:t>- на принадлежащем Застройщику земельном участке состав комплекса может быть изменен и/или дополнен иными объектами недвижимости по усмотрению Застройщика с соблюдением норм действующего законодательства;</w:t>
      </w:r>
    </w:p>
    <w:p w14:paraId="59D3BBAA" w14:textId="77777777" w:rsidR="00FC57B3" w:rsidRPr="0023749C" w:rsidRDefault="00FC57B3" w:rsidP="00FC57B3">
      <w:pPr>
        <w:ind w:left="-1134" w:firstLine="567"/>
        <w:jc w:val="both"/>
        <w:rPr>
          <w:sz w:val="22"/>
          <w:szCs w:val="22"/>
        </w:rPr>
      </w:pPr>
      <w:r w:rsidRPr="0023749C">
        <w:rPr>
          <w:sz w:val="22"/>
          <w:szCs w:val="22"/>
        </w:rPr>
        <w:t>- Застройщиком может быть предусмотрено поэтапное строительство объектов недвижимости, в связи с чем, после передачи Участнику долевого строительства Объекта долевого строительства, на земельном участке могут быть продолжены строительные и иные работы в отношении иных объектов недвижимости с соблюдением требований законодательства;</w:t>
      </w:r>
    </w:p>
    <w:p w14:paraId="2AD34765" w14:textId="77777777" w:rsidR="00FC57B3" w:rsidRPr="0023749C" w:rsidRDefault="00FC57B3" w:rsidP="00FC57B3">
      <w:pPr>
        <w:ind w:left="-1134" w:firstLine="567"/>
        <w:jc w:val="both"/>
        <w:rPr>
          <w:sz w:val="22"/>
          <w:szCs w:val="22"/>
        </w:rPr>
      </w:pPr>
      <w:r w:rsidRPr="0023749C">
        <w:rPr>
          <w:sz w:val="22"/>
          <w:szCs w:val="22"/>
        </w:rPr>
        <w:t>- Подписанием настоящего Договора Участник долевого строительства дает согласие Застройщику на раздел, объединение, перераспределение и/или выдел земельных участков из земельного участка, на котором осуществляется строительство, в том числе, для размещения многоквартирных домов и иных объектов, а также на отчуждение образованных земельных участков, не занятых МКД, в том числе в связи с изъятием, в соответствии с утвержденной в установленном порядке документацией по планировке территории.</w:t>
      </w:r>
    </w:p>
    <w:p w14:paraId="0666B0FB" w14:textId="77777777" w:rsidR="00FC57B3" w:rsidRPr="0023749C" w:rsidRDefault="00FC57B3" w:rsidP="00FC57B3">
      <w:pPr>
        <w:ind w:left="-1134" w:firstLine="567"/>
        <w:jc w:val="both"/>
        <w:rPr>
          <w:sz w:val="22"/>
          <w:szCs w:val="22"/>
        </w:rPr>
      </w:pPr>
      <w:r w:rsidRPr="0023749C">
        <w:rPr>
          <w:sz w:val="22"/>
          <w:szCs w:val="22"/>
        </w:rPr>
        <w:t>- Строительство осуществляется в соответствии с разработанной проектной документацией, которой в т.ч. предусматривается подключение (присоединение) МКД к сетям –водо, –тепло, -энергоснабжения, а также способы выполнения указанных работ (в т.ч. через транзитные сети техподполья МКД, в котором расположен подлежащий передаче Объект долевого строительства). Подписанием настоящего Договора Участник долевого строительства выражает свое согласие на выполнение указанных работ;</w:t>
      </w:r>
    </w:p>
    <w:p w14:paraId="2CA04502" w14:textId="77777777" w:rsidR="00FC57B3" w:rsidRPr="0023749C" w:rsidRDefault="00FC57B3" w:rsidP="00FC57B3">
      <w:pPr>
        <w:ind w:left="-1134" w:firstLine="567"/>
        <w:jc w:val="both"/>
        <w:rPr>
          <w:sz w:val="22"/>
          <w:szCs w:val="22"/>
        </w:rPr>
      </w:pPr>
      <w:r w:rsidRPr="0023749C">
        <w:rPr>
          <w:sz w:val="22"/>
          <w:szCs w:val="22"/>
        </w:rPr>
        <w:t xml:space="preserve">- Условия перехода прав на земельные участки при переходе права собственности на здания, сооружения, определены ст. 36 Жилищного кодекса Российской Федерации. Границы и размер земельного участка, на котором расположен МКД, определяются в соответствии с требованиями земельного </w:t>
      </w:r>
      <w:hyperlink r:id="rId13" w:history="1">
        <w:r w:rsidRPr="0023749C">
          <w:rPr>
            <w:rStyle w:val="a3"/>
            <w:color w:val="auto"/>
            <w:sz w:val="22"/>
            <w:szCs w:val="22"/>
            <w:u w:val="none"/>
          </w:rPr>
          <w:t>законодательства</w:t>
        </w:r>
      </w:hyperlink>
      <w:r w:rsidRPr="0023749C">
        <w:rPr>
          <w:sz w:val="22"/>
          <w:szCs w:val="22"/>
        </w:rPr>
        <w:t xml:space="preserve"> и </w:t>
      </w:r>
      <w:hyperlink r:id="rId14" w:history="1">
        <w:r w:rsidRPr="0023749C">
          <w:rPr>
            <w:rStyle w:val="a3"/>
            <w:color w:val="auto"/>
            <w:sz w:val="22"/>
            <w:szCs w:val="22"/>
            <w:u w:val="none"/>
          </w:rPr>
          <w:t>законодательства</w:t>
        </w:r>
      </w:hyperlink>
      <w:r w:rsidRPr="0023749C">
        <w:rPr>
          <w:sz w:val="22"/>
          <w:szCs w:val="22"/>
        </w:rPr>
        <w:t xml:space="preserve"> о градостроительной деятельности. В  случае строительства нескольких объектов, границы земельного участка под МКД и необходимого для его эксплуатации, могут быть оформлены собственниками помещений после окончания строительства всех объектов на принадлежащем Застройщику земельном участке.</w:t>
      </w:r>
    </w:p>
    <w:bookmarkEnd w:id="16"/>
    <w:p w14:paraId="1B841D91" w14:textId="77777777" w:rsidR="00FC57B3" w:rsidRPr="0023749C" w:rsidRDefault="00FC57B3" w:rsidP="00FC57B3">
      <w:pPr>
        <w:ind w:left="-1134" w:firstLine="567"/>
        <w:jc w:val="both"/>
        <w:rPr>
          <w:sz w:val="22"/>
          <w:szCs w:val="22"/>
        </w:rPr>
      </w:pPr>
      <w:r w:rsidRPr="0023749C">
        <w:rPr>
          <w:sz w:val="22"/>
          <w:szCs w:val="22"/>
        </w:rPr>
        <w:t xml:space="preserve">9.8. </w:t>
      </w:r>
      <w:bookmarkStart w:id="17" w:name="_Hlk207110020"/>
      <w:r w:rsidRPr="0023749C">
        <w:rPr>
          <w:sz w:val="22"/>
          <w:szCs w:val="22"/>
        </w:rPr>
        <w:t>Стороны договорились о том, что Застройщик имеет право заключать соглашения с ресурсоснабжающими организациями об установлении сервитута земельного участка (или его части), на котором осуществляется строительство МКД, мест общественного пользования МКД, в целях прокладки (оборудования) и обслуживания сетей тепло-, электро-, энерго-, водоснабжения МКД. Условия соглашения определяются Застройщиком самостоятельно по своему усмотрению и не требуют согласования с Участником долевого строительства. Участник долевого строительства дает свое согласие на регистрацию прав на объекты инженерной, транспортной, социальной инфраструктуры и проч, расположенные на земельном участке.</w:t>
      </w:r>
    </w:p>
    <w:bookmarkEnd w:id="17"/>
    <w:p w14:paraId="366F1439" w14:textId="77777777" w:rsidR="00FC57B3" w:rsidRPr="0023749C" w:rsidRDefault="00FC57B3" w:rsidP="00FC57B3">
      <w:pPr>
        <w:autoSpaceDE w:val="0"/>
        <w:autoSpaceDN w:val="0"/>
        <w:ind w:left="-1134" w:firstLine="567"/>
        <w:jc w:val="both"/>
        <w:rPr>
          <w:sz w:val="22"/>
          <w:szCs w:val="22"/>
        </w:rPr>
      </w:pPr>
      <w:r w:rsidRPr="0023749C">
        <w:rPr>
          <w:sz w:val="22"/>
          <w:szCs w:val="22"/>
        </w:rPr>
        <w:t>9.9. Стороны договорились о том, что Застройщик в целях соблюдения сроков строительства и графика финансирования, имеет право привлекать кредитные средства банков. Условия кредитного договора определяются Застройщиком самостоятельно по своему усмотрению и не требуют согласования с Участником долевого строительства.</w:t>
      </w:r>
    </w:p>
    <w:p w14:paraId="5E67B2A9" w14:textId="77777777" w:rsidR="00FC57B3" w:rsidRPr="0023749C" w:rsidRDefault="00FC57B3" w:rsidP="00FC57B3">
      <w:pPr>
        <w:autoSpaceDE w:val="0"/>
        <w:autoSpaceDN w:val="0"/>
        <w:ind w:left="-1134" w:firstLine="567"/>
        <w:contextualSpacing/>
        <w:jc w:val="both"/>
        <w:rPr>
          <w:sz w:val="22"/>
          <w:szCs w:val="22"/>
        </w:rPr>
      </w:pPr>
      <w:r w:rsidRPr="0023749C">
        <w:rPr>
          <w:sz w:val="22"/>
          <w:szCs w:val="22"/>
        </w:rPr>
        <w:t xml:space="preserve">9.10. </w:t>
      </w:r>
      <w:bookmarkStart w:id="18" w:name="_Hlk207110057"/>
      <w:r w:rsidRPr="0023749C">
        <w:rPr>
          <w:sz w:val="22"/>
          <w:szCs w:val="22"/>
        </w:rPr>
        <w:t>Подписывая настоящий Договор, Участник долевого строительства в соответствии п. 4 ст. 9 Федерального закона от 27.07.2006 г. № 152-ФЗ «О персональных данных» в целях исполнения Договора,  и обеспечения исполнения Застройщиком гарантийных обязательств, а также соответствия Объекта долевого строительства требованиям технических регламентов и иным обязательным требованиям, выражает свое согласие Застройщику на автоматизированную, а также без использования средств автоматизации обработку своих персональных данных, в том числе фамилии, имени, отчества, даты рождения, данных документа, удостоверяющего личностью, адреса, телефона, личной подписи (далее – «персональные данные»), а также информации прямо или косвенно относящейся Участнику долевого строительства и предоставленной им в целях исполнения договорных обязательств по договору участия в долевом строительстве и иных гражданско-правовых сделок, при рассмотрении вопросов о предоставлении услуг и заключении новых договоров, создания необходимых условий для реализации Федеральных законов, Указов Президента Российской Федерации, Постановлений Правительства Российской Федерации.</w:t>
      </w:r>
    </w:p>
    <w:p w14:paraId="4B3DE312" w14:textId="7704FC1E" w:rsidR="00FC57B3" w:rsidRPr="0023749C" w:rsidRDefault="00FC57B3" w:rsidP="00FC57B3">
      <w:pPr>
        <w:autoSpaceDE w:val="0"/>
        <w:autoSpaceDN w:val="0"/>
        <w:ind w:left="-1134" w:firstLine="567"/>
        <w:contextualSpacing/>
        <w:jc w:val="both"/>
        <w:rPr>
          <w:sz w:val="22"/>
          <w:szCs w:val="22"/>
        </w:rPr>
      </w:pPr>
      <w:r w:rsidRPr="0023749C">
        <w:rPr>
          <w:sz w:val="22"/>
          <w:szCs w:val="22"/>
        </w:rPr>
        <w:t xml:space="preserve">Действия с персональными данными Участника долевого строительства включают в себя: сбор персональных данных, запись, накопление, систематизацию, хранение </w:t>
      </w:r>
      <w:r w:rsidR="001840DB" w:rsidRPr="0023749C">
        <w:rPr>
          <w:sz w:val="22"/>
          <w:szCs w:val="22"/>
        </w:rPr>
        <w:t>у Застройщика</w:t>
      </w:r>
      <w:r w:rsidRPr="0023749C">
        <w:rPr>
          <w:sz w:val="22"/>
          <w:szCs w:val="22"/>
        </w:rPr>
        <w:t xml:space="preserve"> копирование, уточнение (обновление, изменение), извлечение, использование, передачу (распространение, предоставление, доступ), в том числе передачу данных в Управляющую компанию, в органы государственной регистрации в целях осуществления регистрационных действий, предусмотренных действующим законодательством, обработка персональных данных Банком в целях открытия счета эскроу, обезличивание, блокирование, удаление, уничтожение.</w:t>
      </w:r>
    </w:p>
    <w:p w14:paraId="203D160A" w14:textId="77777777" w:rsidR="00FC57B3" w:rsidRPr="0023749C" w:rsidRDefault="00FC57B3" w:rsidP="00FC57B3">
      <w:pPr>
        <w:autoSpaceDE w:val="0"/>
        <w:autoSpaceDN w:val="0"/>
        <w:ind w:left="-1134" w:firstLine="567"/>
        <w:contextualSpacing/>
        <w:jc w:val="both"/>
        <w:rPr>
          <w:sz w:val="22"/>
          <w:szCs w:val="22"/>
        </w:rPr>
      </w:pPr>
      <w:r w:rsidRPr="0023749C">
        <w:rPr>
          <w:sz w:val="22"/>
          <w:szCs w:val="22"/>
        </w:rPr>
        <w:lastRenderedPageBreak/>
        <w:t>Участник долевого строительства не устанавливает категории и перечень своих персональных данных, в отношении которых существуют условия и запреты использования (обработки).</w:t>
      </w:r>
    </w:p>
    <w:p w14:paraId="628331B5" w14:textId="77777777" w:rsidR="00FC57B3" w:rsidRPr="0023749C" w:rsidRDefault="00FC57B3" w:rsidP="00FC57B3">
      <w:pPr>
        <w:autoSpaceDE w:val="0"/>
        <w:autoSpaceDN w:val="0"/>
        <w:ind w:left="-1134" w:firstLine="567"/>
        <w:contextualSpacing/>
        <w:jc w:val="both"/>
        <w:rPr>
          <w:sz w:val="22"/>
          <w:szCs w:val="22"/>
        </w:rPr>
      </w:pPr>
      <w:r w:rsidRPr="0023749C">
        <w:rPr>
          <w:sz w:val="22"/>
          <w:szCs w:val="22"/>
        </w:rPr>
        <w:t>Настоящее согласие действует с момента предоставления и прекращается по письменному заявлению (отзыву) Участника долевого строительства, согласно п. 1 ст. 9 Федерального закона от 27.07.2006 г. № 152-ФЗ «О персональных данных».</w:t>
      </w:r>
    </w:p>
    <w:p w14:paraId="5E16CFCF" w14:textId="77777777" w:rsidR="00FC57B3" w:rsidRPr="0023749C" w:rsidRDefault="00FC57B3" w:rsidP="00FC57B3">
      <w:pPr>
        <w:autoSpaceDE w:val="0"/>
        <w:autoSpaceDN w:val="0"/>
        <w:ind w:left="-1134" w:firstLine="567"/>
        <w:contextualSpacing/>
        <w:jc w:val="both"/>
        <w:rPr>
          <w:sz w:val="22"/>
          <w:szCs w:val="22"/>
        </w:rPr>
      </w:pPr>
      <w:r w:rsidRPr="0023749C">
        <w:rPr>
          <w:sz w:val="22"/>
          <w:szCs w:val="22"/>
        </w:rPr>
        <w:t>В отношении своих персональных данных Участник долевого строительства, заключая настоящий Договор, дает тем самым в соответствии с п.1 ст.6 Федерального закона от 27.07.2006 № 152-ФЗ «О персональных данных» согласие на их обработку и предоставление Застройщиком третьим лицам в целях заключения и исполнения настоящего Договора, а также в иных случаях, предусмотренных действующим законодательством. Участник долевого строительства не возражает против получения информационных сообщений от Застройщика на указанный им адрес электронной почты и/или мобильный телефон.</w:t>
      </w:r>
    </w:p>
    <w:bookmarkEnd w:id="18"/>
    <w:p w14:paraId="2C2F16FC" w14:textId="77777777" w:rsidR="00FC57B3" w:rsidRPr="0023749C" w:rsidRDefault="00FC57B3" w:rsidP="00FC57B3">
      <w:pPr>
        <w:autoSpaceDE w:val="0"/>
        <w:autoSpaceDN w:val="0"/>
        <w:ind w:left="-1134" w:firstLine="567"/>
        <w:contextualSpacing/>
        <w:jc w:val="both"/>
        <w:rPr>
          <w:sz w:val="22"/>
          <w:szCs w:val="22"/>
        </w:rPr>
      </w:pPr>
      <w:r w:rsidRPr="0023749C">
        <w:rPr>
          <w:sz w:val="22"/>
          <w:szCs w:val="22"/>
        </w:rPr>
        <w:t xml:space="preserve">9.11.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 При не урегулировании в процессе переговоров спорных вопросов, споры разрешаются в порядке, установленном действующим законодательством РФ. </w:t>
      </w:r>
    </w:p>
    <w:p w14:paraId="259192C5" w14:textId="77777777" w:rsidR="00FC57B3" w:rsidRPr="0023749C" w:rsidRDefault="00FC57B3" w:rsidP="00FC57B3">
      <w:pPr>
        <w:ind w:left="-1134" w:firstLine="567"/>
        <w:jc w:val="both"/>
        <w:rPr>
          <w:sz w:val="22"/>
          <w:szCs w:val="22"/>
        </w:rPr>
      </w:pPr>
      <w:r w:rsidRPr="0023749C">
        <w:rPr>
          <w:sz w:val="22"/>
          <w:szCs w:val="22"/>
        </w:rPr>
        <w:t xml:space="preserve">9.12. </w:t>
      </w:r>
      <w:bookmarkStart w:id="19" w:name="_Hlk207110086"/>
      <w:r w:rsidRPr="0023749C">
        <w:rPr>
          <w:sz w:val="22"/>
          <w:szCs w:val="22"/>
        </w:rPr>
        <w:t xml:space="preserve">Договор исчерпывающим образом оговаривает и содержит все существенные и иные условия, которых должны придерживаться Стороны при исполнении Договора. </w:t>
      </w:r>
      <w:bookmarkEnd w:id="19"/>
    </w:p>
    <w:p w14:paraId="5CB86582" w14:textId="77777777" w:rsidR="00FC57B3" w:rsidRPr="0023749C" w:rsidRDefault="00FC57B3" w:rsidP="00FC57B3">
      <w:pPr>
        <w:ind w:left="-1134" w:firstLine="567"/>
        <w:jc w:val="both"/>
        <w:rPr>
          <w:sz w:val="22"/>
          <w:szCs w:val="22"/>
        </w:rPr>
      </w:pPr>
      <w:r w:rsidRPr="0023749C">
        <w:rPr>
          <w:sz w:val="22"/>
          <w:szCs w:val="22"/>
        </w:rPr>
        <w:t>9.13. Подписанием настоящего Договора Участник долевого строительства подтверждает, что все условия Договора ему понятны, с указанными условиями Участник долевого строительства согласен.</w:t>
      </w:r>
    </w:p>
    <w:p w14:paraId="291B132E" w14:textId="136E55A5" w:rsidR="00FC57B3" w:rsidRPr="0023749C" w:rsidRDefault="00FC57B3" w:rsidP="00FC57B3">
      <w:pPr>
        <w:ind w:left="-1134" w:firstLine="567"/>
        <w:jc w:val="both"/>
        <w:rPr>
          <w:sz w:val="22"/>
          <w:szCs w:val="22"/>
        </w:rPr>
      </w:pPr>
      <w:r w:rsidRPr="0023749C">
        <w:rPr>
          <w:sz w:val="22"/>
          <w:szCs w:val="22"/>
        </w:rPr>
        <w:t xml:space="preserve">9.14. Участник уведомлен и согласен с тем, что Земельный участок под МКД с кадастровым номером </w:t>
      </w:r>
      <w:r w:rsidR="004B2CD2" w:rsidRPr="0023749C">
        <w:rPr>
          <w:sz w:val="22"/>
          <w:szCs w:val="22"/>
        </w:rPr>
        <w:t xml:space="preserve">66:41:0000000:112609 </w:t>
      </w:r>
      <w:r w:rsidRPr="0023749C">
        <w:rPr>
          <w:sz w:val="22"/>
          <w:szCs w:val="22"/>
        </w:rPr>
        <w:t>находится в залоге у ПАО Сбербанк.</w:t>
      </w:r>
    </w:p>
    <w:p w14:paraId="0EBB9538" w14:textId="77777777" w:rsidR="00FC57B3" w:rsidRPr="0023749C" w:rsidRDefault="00FC57B3" w:rsidP="00FC57B3">
      <w:pPr>
        <w:ind w:left="-1134" w:firstLine="567"/>
        <w:jc w:val="both"/>
        <w:rPr>
          <w:sz w:val="22"/>
          <w:szCs w:val="22"/>
        </w:rPr>
      </w:pPr>
      <w:r w:rsidRPr="0023749C">
        <w:rPr>
          <w:sz w:val="22"/>
          <w:szCs w:val="22"/>
        </w:rPr>
        <w:t>9.15. К Договору прилагаются:</w:t>
      </w:r>
    </w:p>
    <w:p w14:paraId="4D584016" w14:textId="77777777" w:rsidR="00FC57B3" w:rsidRPr="0023749C" w:rsidRDefault="00FC57B3" w:rsidP="00FC57B3">
      <w:pPr>
        <w:ind w:left="-1134" w:firstLine="567"/>
        <w:jc w:val="both"/>
        <w:rPr>
          <w:sz w:val="22"/>
          <w:szCs w:val="22"/>
        </w:rPr>
      </w:pPr>
      <w:r w:rsidRPr="0023749C">
        <w:rPr>
          <w:sz w:val="22"/>
          <w:szCs w:val="22"/>
        </w:rPr>
        <w:t>- характеристика Объекта долевого строительства (Приложение № 1);</w:t>
      </w:r>
    </w:p>
    <w:p w14:paraId="4D9F756A" w14:textId="77777777" w:rsidR="00FC57B3" w:rsidRPr="0023749C" w:rsidRDefault="00FC57B3" w:rsidP="00FC57B3">
      <w:pPr>
        <w:ind w:left="-1134" w:firstLine="567"/>
        <w:jc w:val="both"/>
        <w:rPr>
          <w:sz w:val="22"/>
          <w:szCs w:val="22"/>
        </w:rPr>
      </w:pPr>
      <w:r w:rsidRPr="0023749C">
        <w:rPr>
          <w:sz w:val="22"/>
          <w:szCs w:val="22"/>
        </w:rPr>
        <w:t>- график платежей (Приложение № 2);</w:t>
      </w:r>
    </w:p>
    <w:p w14:paraId="79685326" w14:textId="77777777" w:rsidR="00FC57B3" w:rsidRPr="0023749C" w:rsidRDefault="00FC57B3" w:rsidP="00FC57B3">
      <w:pPr>
        <w:ind w:left="-1134" w:firstLine="567"/>
        <w:jc w:val="both"/>
        <w:rPr>
          <w:sz w:val="22"/>
          <w:szCs w:val="22"/>
        </w:rPr>
      </w:pPr>
      <w:r w:rsidRPr="0023749C">
        <w:rPr>
          <w:sz w:val="22"/>
          <w:szCs w:val="22"/>
        </w:rPr>
        <w:t>- план Объекта долевого строительства и схема расположения на поэтажном плане (Приложение № 3).</w:t>
      </w:r>
    </w:p>
    <w:p w14:paraId="324ACB5F" w14:textId="77777777" w:rsidR="00FC57B3" w:rsidRPr="0023749C" w:rsidRDefault="00FC57B3" w:rsidP="00FC57B3">
      <w:pPr>
        <w:ind w:left="-1134" w:firstLine="567"/>
        <w:jc w:val="both"/>
        <w:rPr>
          <w:sz w:val="22"/>
          <w:szCs w:val="22"/>
        </w:rPr>
      </w:pPr>
      <w:r w:rsidRPr="0023749C">
        <w:rPr>
          <w:sz w:val="22"/>
          <w:szCs w:val="22"/>
        </w:rPr>
        <w:t>9.16 Стороны признают юридическую силу документов, подписанных усиленной квалифицированной электронной подписью (УКЭП), и соглашаются, что такие документы равнозначны документам на бумажном носителе, подписанным собственноручно.</w:t>
      </w:r>
    </w:p>
    <w:p w14:paraId="7A68CB02" w14:textId="77777777" w:rsidR="00FC57B3" w:rsidRPr="00E04A45" w:rsidRDefault="00FC57B3" w:rsidP="00FC57B3">
      <w:pPr>
        <w:ind w:left="-1134" w:firstLine="567"/>
        <w:jc w:val="both"/>
        <w:rPr>
          <w:sz w:val="22"/>
          <w:szCs w:val="22"/>
        </w:rPr>
      </w:pPr>
      <w:r w:rsidRPr="0023749C">
        <w:rPr>
          <w:sz w:val="22"/>
          <w:szCs w:val="22"/>
        </w:rPr>
        <w:t>9.17. Настоящий Договор прошит, составлен в двух экземплярах, имеющих равную юридическую силу: один экземпляр для Участника долевого строительства, один – для Застройщика.</w:t>
      </w:r>
    </w:p>
    <w:p w14:paraId="25D5961C" w14:textId="77777777" w:rsidR="00BB3D43" w:rsidRPr="00E83159" w:rsidRDefault="00BB3D43" w:rsidP="00BB3D43">
      <w:pPr>
        <w:ind w:left="-1134" w:firstLine="567"/>
        <w:jc w:val="both"/>
        <w:rPr>
          <w:sz w:val="22"/>
          <w:szCs w:val="22"/>
        </w:rPr>
      </w:pPr>
    </w:p>
    <w:p w14:paraId="46212AA4" w14:textId="77777777" w:rsidR="00BB3D43" w:rsidRPr="00E83159" w:rsidRDefault="00BB3D43" w:rsidP="00BB3D43">
      <w:pPr>
        <w:ind w:left="-1134" w:firstLine="567"/>
        <w:jc w:val="center"/>
        <w:rPr>
          <w:b/>
          <w:sz w:val="22"/>
          <w:szCs w:val="22"/>
        </w:rPr>
      </w:pPr>
      <w:r w:rsidRPr="00E83159">
        <w:rPr>
          <w:b/>
          <w:sz w:val="22"/>
          <w:szCs w:val="22"/>
        </w:rPr>
        <w:t>10. АДРЕСА И РЕКВИЗИТЫ СТОРОН</w:t>
      </w:r>
    </w:p>
    <w:p w14:paraId="016DB783" w14:textId="77777777" w:rsidR="00BB3D43" w:rsidRPr="00E83159" w:rsidRDefault="00BB3D43" w:rsidP="00BB3D43">
      <w:pPr>
        <w:ind w:left="-1134" w:firstLine="567"/>
        <w:jc w:val="both"/>
        <w:rPr>
          <w:sz w:val="22"/>
          <w:szCs w:val="22"/>
        </w:rPr>
      </w:pPr>
    </w:p>
    <w:tbl>
      <w:tblPr>
        <w:tblStyle w:val="af3"/>
        <w:tblW w:w="10343"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2"/>
        <w:gridCol w:w="5201"/>
      </w:tblGrid>
      <w:tr w:rsidR="0067075E" w:rsidRPr="00E83159" w14:paraId="44C9D3D1" w14:textId="77777777" w:rsidTr="00BB3D43">
        <w:trPr>
          <w:trHeight w:val="3446"/>
        </w:trPr>
        <w:tc>
          <w:tcPr>
            <w:tcW w:w="5142" w:type="dxa"/>
          </w:tcPr>
          <w:p w14:paraId="6925DF93" w14:textId="77777777" w:rsidR="00BB3D43" w:rsidRPr="00E83159" w:rsidRDefault="00BB3D43">
            <w:pPr>
              <w:tabs>
                <w:tab w:val="left" w:pos="0"/>
                <w:tab w:val="left" w:pos="542"/>
                <w:tab w:val="left" w:pos="851"/>
                <w:tab w:val="left" w:pos="993"/>
              </w:tabs>
              <w:snapToGrid w:val="0"/>
              <w:spacing w:before="14"/>
              <w:ind w:left="34" w:hanging="7"/>
              <w:jc w:val="both"/>
              <w:rPr>
                <w:b/>
                <w:bCs/>
                <w:sz w:val="22"/>
                <w:szCs w:val="22"/>
                <w:lang w:eastAsia="en-US"/>
              </w:rPr>
            </w:pPr>
            <w:r w:rsidRPr="00E83159">
              <w:rPr>
                <w:b/>
                <w:bCs/>
                <w:sz w:val="22"/>
                <w:szCs w:val="22"/>
                <w:lang w:eastAsia="en-US"/>
              </w:rPr>
              <w:t xml:space="preserve">Застройщик: </w:t>
            </w:r>
          </w:p>
          <w:p w14:paraId="6CFEF313" w14:textId="77777777" w:rsidR="00BB3D43" w:rsidRPr="00E83159" w:rsidRDefault="00BB3D43">
            <w:pPr>
              <w:tabs>
                <w:tab w:val="left" w:pos="0"/>
                <w:tab w:val="left" w:pos="542"/>
                <w:tab w:val="left" w:pos="851"/>
                <w:tab w:val="left" w:pos="993"/>
              </w:tabs>
              <w:snapToGrid w:val="0"/>
              <w:spacing w:before="14"/>
              <w:ind w:left="34" w:hanging="7"/>
              <w:jc w:val="both"/>
              <w:rPr>
                <w:b/>
                <w:bCs/>
                <w:sz w:val="22"/>
                <w:szCs w:val="22"/>
                <w:lang w:eastAsia="en-US"/>
              </w:rPr>
            </w:pPr>
          </w:p>
          <w:p w14:paraId="0BC0220E" w14:textId="00FC16BC" w:rsidR="00BB3D43" w:rsidRPr="00E83159" w:rsidRDefault="00BB3D43">
            <w:pPr>
              <w:tabs>
                <w:tab w:val="left" w:pos="0"/>
              </w:tabs>
              <w:ind w:hanging="7"/>
              <w:rPr>
                <w:b/>
                <w:sz w:val="22"/>
                <w:szCs w:val="22"/>
                <w:lang w:eastAsia="en-US"/>
              </w:rPr>
            </w:pPr>
            <w:r w:rsidRPr="00E83159">
              <w:rPr>
                <w:b/>
                <w:sz w:val="22"/>
                <w:szCs w:val="22"/>
                <w:lang w:eastAsia="en-US"/>
              </w:rPr>
              <w:t xml:space="preserve">ООО </w:t>
            </w:r>
            <w:r w:rsidR="004675E3" w:rsidRPr="00E83159">
              <w:rPr>
                <w:b/>
                <w:sz w:val="22"/>
                <w:szCs w:val="22"/>
                <w:lang w:eastAsia="en-US"/>
              </w:rPr>
              <w:t>«</w:t>
            </w:r>
            <w:r w:rsidRPr="00E83159">
              <w:rPr>
                <w:b/>
                <w:sz w:val="22"/>
                <w:szCs w:val="22"/>
                <w:lang w:eastAsia="en-US"/>
              </w:rPr>
              <w:t>Специализированный застройщик «</w:t>
            </w:r>
            <w:r w:rsidR="004675E3" w:rsidRPr="00E83159">
              <w:rPr>
                <w:b/>
                <w:sz w:val="22"/>
                <w:szCs w:val="22"/>
                <w:lang w:eastAsia="en-US"/>
              </w:rPr>
              <w:t>Практика-А</w:t>
            </w:r>
            <w:r w:rsidRPr="00E83159">
              <w:rPr>
                <w:b/>
                <w:sz w:val="22"/>
                <w:szCs w:val="22"/>
                <w:lang w:eastAsia="en-US"/>
              </w:rPr>
              <w:t>»</w:t>
            </w:r>
          </w:p>
          <w:p w14:paraId="64E73A31" w14:textId="328166C4" w:rsidR="00BB3D43" w:rsidRPr="00E83159" w:rsidRDefault="00BB3D43">
            <w:pPr>
              <w:tabs>
                <w:tab w:val="left" w:pos="0"/>
              </w:tabs>
              <w:ind w:hanging="7"/>
              <w:rPr>
                <w:sz w:val="22"/>
                <w:szCs w:val="22"/>
                <w:lang w:eastAsia="en-US"/>
              </w:rPr>
            </w:pPr>
            <w:r w:rsidRPr="00E83159">
              <w:rPr>
                <w:sz w:val="22"/>
                <w:szCs w:val="22"/>
                <w:lang w:eastAsia="en-US"/>
              </w:rPr>
              <w:t xml:space="preserve">ИНН </w:t>
            </w:r>
            <w:r w:rsidR="006D2D7C" w:rsidRPr="00E83159">
              <w:rPr>
                <w:sz w:val="22"/>
                <w:szCs w:val="22"/>
              </w:rPr>
              <w:t>6671291101</w:t>
            </w:r>
          </w:p>
          <w:p w14:paraId="15B0521B" w14:textId="267F2062" w:rsidR="00BB3D43" w:rsidRPr="00E83159" w:rsidRDefault="00BB3D43">
            <w:pPr>
              <w:tabs>
                <w:tab w:val="left" w:pos="0"/>
              </w:tabs>
              <w:ind w:hanging="7"/>
              <w:rPr>
                <w:sz w:val="22"/>
                <w:szCs w:val="22"/>
                <w:lang w:eastAsia="en-US"/>
              </w:rPr>
            </w:pPr>
            <w:r w:rsidRPr="00E83159">
              <w:rPr>
                <w:sz w:val="22"/>
                <w:szCs w:val="22"/>
                <w:lang w:eastAsia="en-US"/>
              </w:rPr>
              <w:t xml:space="preserve">КПП </w:t>
            </w:r>
            <w:r w:rsidR="006D2D7C" w:rsidRPr="00E83159">
              <w:rPr>
                <w:sz w:val="22"/>
                <w:szCs w:val="22"/>
              </w:rPr>
              <w:t>667101001</w:t>
            </w:r>
          </w:p>
          <w:p w14:paraId="284A834B" w14:textId="5EF46B98" w:rsidR="00BB3D43" w:rsidRPr="00E83159" w:rsidRDefault="00BB3D43">
            <w:pPr>
              <w:tabs>
                <w:tab w:val="left" w:pos="0"/>
              </w:tabs>
              <w:ind w:hanging="7"/>
              <w:rPr>
                <w:sz w:val="22"/>
                <w:szCs w:val="22"/>
                <w:lang w:eastAsia="en-US"/>
              </w:rPr>
            </w:pPr>
            <w:r w:rsidRPr="00E83159">
              <w:rPr>
                <w:sz w:val="22"/>
                <w:szCs w:val="22"/>
                <w:lang w:eastAsia="en-US"/>
              </w:rPr>
              <w:t xml:space="preserve">ОГРН </w:t>
            </w:r>
            <w:r w:rsidR="006D2D7C" w:rsidRPr="00E83159">
              <w:rPr>
                <w:sz w:val="22"/>
                <w:szCs w:val="22"/>
              </w:rPr>
              <w:t>1236600077944</w:t>
            </w:r>
          </w:p>
          <w:p w14:paraId="48C5009D" w14:textId="55D82E7F" w:rsidR="009541C1" w:rsidRPr="00E83159" w:rsidRDefault="009541C1" w:rsidP="009541C1">
            <w:pPr>
              <w:pStyle w:val="af6"/>
              <w:rPr>
                <w:sz w:val="22"/>
                <w:szCs w:val="22"/>
                <w:lang w:eastAsia="en-US"/>
              </w:rPr>
            </w:pPr>
            <w:r w:rsidRPr="00E83159">
              <w:rPr>
                <w:sz w:val="22"/>
                <w:szCs w:val="22"/>
                <w:lang w:eastAsia="en-US"/>
              </w:rPr>
              <w:t>Счёт: 40702810316540145255</w:t>
            </w:r>
          </w:p>
          <w:p w14:paraId="7451C084" w14:textId="24771487" w:rsidR="009541C1" w:rsidRPr="00E83159" w:rsidRDefault="009541C1" w:rsidP="009541C1">
            <w:pPr>
              <w:pStyle w:val="af6"/>
              <w:rPr>
                <w:sz w:val="22"/>
                <w:szCs w:val="22"/>
                <w:lang w:eastAsia="en-US"/>
              </w:rPr>
            </w:pPr>
            <w:r w:rsidRPr="00E83159">
              <w:rPr>
                <w:sz w:val="22"/>
                <w:szCs w:val="22"/>
                <w:lang w:eastAsia="en-US"/>
              </w:rPr>
              <w:t>Банк: УРАЛЬСКИЙ БАНК ПАО СБЕРБАНК</w:t>
            </w:r>
          </w:p>
          <w:p w14:paraId="3E9EC61D" w14:textId="67E3FC81" w:rsidR="009541C1" w:rsidRPr="00E83159" w:rsidRDefault="009541C1" w:rsidP="009541C1">
            <w:pPr>
              <w:pStyle w:val="af6"/>
              <w:rPr>
                <w:sz w:val="22"/>
                <w:szCs w:val="22"/>
                <w:lang w:eastAsia="en-US"/>
              </w:rPr>
            </w:pPr>
            <w:r w:rsidRPr="00E83159">
              <w:rPr>
                <w:sz w:val="22"/>
                <w:szCs w:val="22"/>
                <w:lang w:eastAsia="en-US"/>
              </w:rPr>
              <w:t>БИК банка: 046577674</w:t>
            </w:r>
          </w:p>
          <w:p w14:paraId="1B55CC46" w14:textId="4F7F4E2B" w:rsidR="009541C1" w:rsidRPr="00E83159" w:rsidRDefault="009541C1" w:rsidP="009541C1">
            <w:pPr>
              <w:pStyle w:val="af6"/>
              <w:rPr>
                <w:sz w:val="22"/>
                <w:szCs w:val="22"/>
                <w:lang w:eastAsia="en-US"/>
              </w:rPr>
            </w:pPr>
            <w:r w:rsidRPr="00E83159">
              <w:rPr>
                <w:sz w:val="22"/>
                <w:szCs w:val="22"/>
                <w:lang w:eastAsia="en-US"/>
              </w:rPr>
              <w:t>Корр. счёт банка: 30101810500000000674</w:t>
            </w:r>
          </w:p>
          <w:p w14:paraId="6661AA31" w14:textId="61E792BB" w:rsidR="009541C1" w:rsidRPr="00E83159" w:rsidRDefault="009541C1" w:rsidP="009541C1">
            <w:pPr>
              <w:pStyle w:val="af6"/>
              <w:rPr>
                <w:sz w:val="22"/>
                <w:szCs w:val="22"/>
                <w:lang w:eastAsia="en-US"/>
              </w:rPr>
            </w:pPr>
            <w:r w:rsidRPr="00E83159">
              <w:rPr>
                <w:sz w:val="22"/>
                <w:szCs w:val="22"/>
                <w:lang w:eastAsia="en-US"/>
              </w:rPr>
              <w:t>ИНН банка: 7707083893</w:t>
            </w:r>
          </w:p>
          <w:p w14:paraId="4710C84C" w14:textId="0236142C" w:rsidR="009541C1" w:rsidRPr="00E83159" w:rsidRDefault="009541C1" w:rsidP="009541C1">
            <w:pPr>
              <w:pStyle w:val="af6"/>
              <w:rPr>
                <w:sz w:val="22"/>
                <w:szCs w:val="22"/>
                <w:lang w:eastAsia="en-US"/>
              </w:rPr>
            </w:pPr>
            <w:r w:rsidRPr="00E83159">
              <w:rPr>
                <w:sz w:val="22"/>
                <w:szCs w:val="22"/>
                <w:lang w:eastAsia="en-US"/>
              </w:rPr>
              <w:t>КПП банка: 665843001</w:t>
            </w:r>
          </w:p>
          <w:p w14:paraId="1FD7C113" w14:textId="617CAE01" w:rsidR="00BB3D43" w:rsidRPr="00E83159" w:rsidRDefault="00BB3D43" w:rsidP="009541C1">
            <w:pPr>
              <w:pStyle w:val="af6"/>
              <w:rPr>
                <w:sz w:val="22"/>
                <w:szCs w:val="22"/>
                <w:lang w:eastAsia="en-US"/>
              </w:rPr>
            </w:pPr>
            <w:r w:rsidRPr="00E83159">
              <w:rPr>
                <w:sz w:val="22"/>
                <w:szCs w:val="22"/>
                <w:lang w:eastAsia="en-US"/>
              </w:rPr>
              <w:t>Юридический адрес: 620142 г. Екатеринбург, ул. 8 Марта, стр. 49, оф.430</w:t>
            </w:r>
          </w:p>
          <w:p w14:paraId="3316B405" w14:textId="77777777" w:rsidR="00BB3D43" w:rsidRPr="00E83159" w:rsidRDefault="00BB3D43">
            <w:pPr>
              <w:tabs>
                <w:tab w:val="left" w:pos="0"/>
              </w:tabs>
              <w:jc w:val="both"/>
              <w:rPr>
                <w:sz w:val="22"/>
                <w:szCs w:val="22"/>
                <w:lang w:eastAsia="en-US"/>
              </w:rPr>
            </w:pPr>
            <w:r w:rsidRPr="00E83159">
              <w:rPr>
                <w:sz w:val="22"/>
                <w:szCs w:val="22"/>
                <w:lang w:eastAsia="en-US"/>
              </w:rPr>
              <w:t>Тел.: 8 (343) 287-99-55</w:t>
            </w:r>
          </w:p>
        </w:tc>
        <w:tc>
          <w:tcPr>
            <w:tcW w:w="5201" w:type="dxa"/>
          </w:tcPr>
          <w:p w14:paraId="0904ED8D" w14:textId="77777777" w:rsidR="00BB3D43" w:rsidRPr="00E83159" w:rsidRDefault="00BB3D43">
            <w:pPr>
              <w:autoSpaceDE w:val="0"/>
              <w:autoSpaceDN w:val="0"/>
              <w:adjustRightInd w:val="0"/>
              <w:outlineLvl w:val="0"/>
              <w:rPr>
                <w:b/>
                <w:sz w:val="22"/>
                <w:szCs w:val="22"/>
                <w:lang w:eastAsia="en-US"/>
              </w:rPr>
            </w:pPr>
            <w:r w:rsidRPr="00E83159">
              <w:rPr>
                <w:b/>
                <w:sz w:val="22"/>
                <w:szCs w:val="22"/>
                <w:lang w:eastAsia="en-US"/>
              </w:rPr>
              <w:t>${uchastnik}</w:t>
            </w:r>
            <w:r w:rsidRPr="00E83159">
              <w:rPr>
                <w:b/>
                <w:bCs/>
                <w:sz w:val="22"/>
                <w:szCs w:val="22"/>
                <w:lang w:eastAsia="en-US"/>
              </w:rPr>
              <w:t xml:space="preserve"> долевого строительства</w:t>
            </w:r>
            <w:r w:rsidRPr="00E83159">
              <w:rPr>
                <w:b/>
                <w:sz w:val="22"/>
                <w:szCs w:val="22"/>
                <w:lang w:eastAsia="en-US"/>
              </w:rPr>
              <w:t>:</w:t>
            </w:r>
          </w:p>
          <w:p w14:paraId="1D19E383" w14:textId="77777777" w:rsidR="00BB3D43" w:rsidRPr="00E83159" w:rsidRDefault="00BB3D43">
            <w:pPr>
              <w:jc w:val="both"/>
              <w:rPr>
                <w:sz w:val="22"/>
                <w:szCs w:val="22"/>
                <w:lang w:eastAsia="en-US"/>
              </w:rPr>
            </w:pPr>
          </w:p>
          <w:tbl>
            <w:tblPr>
              <w:tblStyle w:val="af3"/>
              <w:tblW w:w="4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5"/>
            </w:tblGrid>
            <w:tr w:rsidR="0067075E" w:rsidRPr="00E83159" w14:paraId="14160C6D" w14:textId="77777777">
              <w:tc>
                <w:tcPr>
                  <w:tcW w:w="4985" w:type="dxa"/>
                </w:tcPr>
                <w:p w14:paraId="0539CF4B" w14:textId="77777777" w:rsidR="00BB3D43" w:rsidRPr="00E83159" w:rsidRDefault="00BB3D43">
                  <w:pPr>
                    <w:autoSpaceDE w:val="0"/>
                    <w:autoSpaceDN w:val="0"/>
                    <w:adjustRightInd w:val="0"/>
                    <w:ind w:left="-78"/>
                    <w:outlineLvl w:val="0"/>
                    <w:rPr>
                      <w:b/>
                      <w:sz w:val="22"/>
                      <w:szCs w:val="22"/>
                      <w:lang w:eastAsia="en-US"/>
                    </w:rPr>
                  </w:pPr>
                  <w:r w:rsidRPr="00E83159">
                    <w:rPr>
                      <w:b/>
                      <w:sz w:val="22"/>
                      <w:szCs w:val="22"/>
                      <w:lang w:eastAsia="en-US"/>
                    </w:rPr>
                    <w:t>${contacts.name}</w:t>
                  </w:r>
                </w:p>
                <w:p w14:paraId="15D2144A" w14:textId="77777777" w:rsidR="00BB3D43" w:rsidRPr="00E83159" w:rsidRDefault="00BB3D43">
                  <w:pPr>
                    <w:autoSpaceDE w:val="0"/>
                    <w:autoSpaceDN w:val="0"/>
                    <w:adjustRightInd w:val="0"/>
                    <w:ind w:left="-78"/>
                    <w:outlineLvl w:val="0"/>
                    <w:rPr>
                      <w:bCs/>
                      <w:sz w:val="22"/>
                      <w:szCs w:val="22"/>
                      <w:lang w:eastAsia="en-US"/>
                    </w:rPr>
                  </w:pPr>
                  <w:r w:rsidRPr="00E83159">
                    <w:rPr>
                      <w:bCs/>
                      <w:sz w:val="22"/>
                      <w:szCs w:val="22"/>
                      <w:lang w:eastAsia="en-US"/>
                    </w:rPr>
                    <w:t>Дата рождения: ${contacts.dob} г.р.</w:t>
                  </w:r>
                </w:p>
                <w:p w14:paraId="37611C85" w14:textId="77777777" w:rsidR="00BB3D43" w:rsidRPr="00E83159" w:rsidRDefault="00BB3D43">
                  <w:pPr>
                    <w:autoSpaceDE w:val="0"/>
                    <w:autoSpaceDN w:val="0"/>
                    <w:adjustRightInd w:val="0"/>
                    <w:ind w:left="-78"/>
                    <w:outlineLvl w:val="0"/>
                    <w:rPr>
                      <w:b/>
                      <w:sz w:val="22"/>
                      <w:szCs w:val="22"/>
                      <w:lang w:eastAsia="en-US"/>
                    </w:rPr>
                  </w:pPr>
                  <w:r w:rsidRPr="00E83159">
                    <w:rPr>
                      <w:bCs/>
                      <w:sz w:val="22"/>
                      <w:szCs w:val="22"/>
                      <w:lang w:eastAsia="en-US"/>
                    </w:rPr>
                    <w:t>Паспорт гражданина РФ: ${contacts.passport_num}, выдан ${contacts.passport_organ} ${contacts.passport_date} г.</w:t>
                  </w:r>
                </w:p>
                <w:p w14:paraId="238FF8A7" w14:textId="77777777" w:rsidR="00BB3D43" w:rsidRPr="00E83159" w:rsidRDefault="00BB3D43">
                  <w:pPr>
                    <w:autoSpaceDE w:val="0"/>
                    <w:autoSpaceDN w:val="0"/>
                    <w:adjustRightInd w:val="0"/>
                    <w:ind w:left="-78"/>
                    <w:outlineLvl w:val="0"/>
                    <w:rPr>
                      <w:b/>
                      <w:sz w:val="22"/>
                      <w:szCs w:val="22"/>
                      <w:lang w:eastAsia="en-US"/>
                    </w:rPr>
                  </w:pPr>
                  <w:r w:rsidRPr="00E83159">
                    <w:rPr>
                      <w:bCs/>
                      <w:sz w:val="22"/>
                      <w:szCs w:val="22"/>
                      <w:lang w:eastAsia="en-US"/>
                    </w:rPr>
                    <w:t>Место регистрации: ${contacts.passport_address}</w:t>
                  </w:r>
                </w:p>
                <w:p w14:paraId="6542EC71" w14:textId="77777777" w:rsidR="00BB3D43" w:rsidRPr="00E83159" w:rsidRDefault="00BB3D43">
                  <w:pPr>
                    <w:autoSpaceDE w:val="0"/>
                    <w:autoSpaceDN w:val="0"/>
                    <w:adjustRightInd w:val="0"/>
                    <w:ind w:left="-78"/>
                    <w:outlineLvl w:val="0"/>
                    <w:rPr>
                      <w:sz w:val="22"/>
                      <w:szCs w:val="22"/>
                      <w:lang w:eastAsia="en-US"/>
                    </w:rPr>
                  </w:pPr>
                  <w:r w:rsidRPr="00E83159">
                    <w:rPr>
                      <w:bCs/>
                      <w:sz w:val="22"/>
                      <w:szCs w:val="22"/>
                      <w:lang w:eastAsia="en-US"/>
                    </w:rPr>
                    <w:t>Адрес электронной почты:</w:t>
                  </w:r>
                  <w:r w:rsidRPr="00E83159">
                    <w:rPr>
                      <w:sz w:val="22"/>
                      <w:szCs w:val="22"/>
                      <w:lang w:eastAsia="en-US"/>
                    </w:rPr>
                    <w:t xml:space="preserve"> ${contacts.emails}</w:t>
                  </w:r>
                </w:p>
                <w:p w14:paraId="537599B8" w14:textId="77777777" w:rsidR="00BB3D43" w:rsidRPr="00E83159" w:rsidRDefault="00BB3D43">
                  <w:pPr>
                    <w:autoSpaceDE w:val="0"/>
                    <w:autoSpaceDN w:val="0"/>
                    <w:adjustRightInd w:val="0"/>
                    <w:ind w:left="-78"/>
                    <w:outlineLvl w:val="0"/>
                    <w:rPr>
                      <w:bCs/>
                      <w:sz w:val="22"/>
                      <w:szCs w:val="22"/>
                      <w:lang w:eastAsia="en-US"/>
                    </w:rPr>
                  </w:pPr>
                  <w:r w:rsidRPr="00E83159">
                    <w:rPr>
                      <w:bCs/>
                      <w:sz w:val="22"/>
                      <w:szCs w:val="22"/>
                      <w:lang w:eastAsia="en-US"/>
                    </w:rPr>
                    <w:t>Тел: ${contacts.phones}</w:t>
                  </w:r>
                </w:p>
                <w:p w14:paraId="61970C8C" w14:textId="77777777" w:rsidR="00BB3D43" w:rsidRPr="00E83159" w:rsidRDefault="00BB3D43">
                  <w:pPr>
                    <w:jc w:val="both"/>
                    <w:rPr>
                      <w:sz w:val="22"/>
                      <w:szCs w:val="22"/>
                      <w:lang w:eastAsia="en-US"/>
                    </w:rPr>
                  </w:pPr>
                </w:p>
                <w:p w14:paraId="7AC9357E" w14:textId="77777777" w:rsidR="00BB3D43" w:rsidRPr="00E83159" w:rsidRDefault="00BB3D43">
                  <w:pPr>
                    <w:jc w:val="both"/>
                    <w:rPr>
                      <w:sz w:val="22"/>
                      <w:szCs w:val="22"/>
                      <w:lang w:eastAsia="en-US"/>
                    </w:rPr>
                  </w:pPr>
                </w:p>
              </w:tc>
            </w:tr>
          </w:tbl>
          <w:p w14:paraId="2CE76992" w14:textId="77777777" w:rsidR="00BB3D43" w:rsidRPr="00E83159" w:rsidRDefault="00BB3D43">
            <w:pPr>
              <w:jc w:val="both"/>
              <w:rPr>
                <w:sz w:val="22"/>
                <w:szCs w:val="22"/>
                <w:lang w:eastAsia="en-US"/>
              </w:rPr>
            </w:pPr>
          </w:p>
        </w:tc>
      </w:tr>
    </w:tbl>
    <w:p w14:paraId="0DCFC13C" w14:textId="77777777" w:rsidR="00BB3D43" w:rsidRPr="00E83159" w:rsidRDefault="00BB3D43" w:rsidP="00BB3D43">
      <w:pPr>
        <w:autoSpaceDE w:val="0"/>
        <w:autoSpaceDN w:val="0"/>
        <w:adjustRightInd w:val="0"/>
        <w:outlineLvl w:val="0"/>
        <w:rPr>
          <w:sz w:val="22"/>
          <w:szCs w:val="22"/>
        </w:rPr>
      </w:pPr>
    </w:p>
    <w:p w14:paraId="7634D922" w14:textId="77777777" w:rsidR="00BB3D43" w:rsidRPr="00E83159" w:rsidRDefault="00BB3D43" w:rsidP="00BB3D43">
      <w:pPr>
        <w:ind w:left="-1134" w:firstLine="480"/>
        <w:jc w:val="center"/>
        <w:rPr>
          <w:b/>
          <w:sz w:val="22"/>
          <w:szCs w:val="22"/>
        </w:rPr>
      </w:pPr>
      <w:r w:rsidRPr="00E83159">
        <w:rPr>
          <w:b/>
          <w:sz w:val="22"/>
          <w:szCs w:val="22"/>
        </w:rPr>
        <w:t>11. ПОДПИСИ СТОРОН</w:t>
      </w:r>
    </w:p>
    <w:p w14:paraId="647AF259" w14:textId="77777777" w:rsidR="00BB3D43" w:rsidRPr="00E83159" w:rsidRDefault="00BB3D43" w:rsidP="00BB3D43">
      <w:pPr>
        <w:ind w:left="-1134" w:firstLine="480"/>
        <w:jc w:val="center"/>
        <w:rPr>
          <w:b/>
          <w:sz w:val="22"/>
          <w:szCs w:val="22"/>
        </w:rPr>
      </w:pPr>
    </w:p>
    <w:tbl>
      <w:tblPr>
        <w:tblStyle w:val="af3"/>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245"/>
      </w:tblGrid>
      <w:tr w:rsidR="0067075E" w:rsidRPr="00E83159" w14:paraId="6D7F7816" w14:textId="77777777" w:rsidTr="00BB3D43">
        <w:trPr>
          <w:trHeight w:val="1856"/>
        </w:trPr>
        <w:tc>
          <w:tcPr>
            <w:tcW w:w="5103" w:type="dxa"/>
          </w:tcPr>
          <w:p w14:paraId="5BB02A0E" w14:textId="77777777" w:rsidR="00BB3D43" w:rsidRPr="00E83159" w:rsidRDefault="00BB3D43">
            <w:pPr>
              <w:rPr>
                <w:b/>
                <w:sz w:val="22"/>
                <w:szCs w:val="22"/>
                <w:lang w:eastAsia="en-US"/>
              </w:rPr>
            </w:pPr>
            <w:r w:rsidRPr="00E83159">
              <w:rPr>
                <w:b/>
                <w:sz w:val="22"/>
                <w:szCs w:val="22"/>
                <w:lang w:eastAsia="en-US"/>
              </w:rPr>
              <w:t>Застройщик:</w:t>
            </w:r>
          </w:p>
          <w:p w14:paraId="104A403E" w14:textId="77777777" w:rsidR="00BB3D43" w:rsidRPr="00E83159" w:rsidRDefault="00BB3D43">
            <w:pPr>
              <w:jc w:val="both"/>
              <w:rPr>
                <w:bCs/>
                <w:sz w:val="22"/>
                <w:szCs w:val="22"/>
                <w:lang w:eastAsia="en-US"/>
              </w:rPr>
            </w:pPr>
            <w:r w:rsidRPr="00E83159">
              <w:rPr>
                <w:bCs/>
                <w:sz w:val="22"/>
                <w:szCs w:val="22"/>
                <w:lang w:eastAsia="en-US"/>
              </w:rPr>
              <w:t>Директор</w:t>
            </w:r>
            <w:r w:rsidRPr="00E83159">
              <w:rPr>
                <w:bCs/>
                <w:sz w:val="22"/>
                <w:szCs w:val="22"/>
                <w:lang w:eastAsia="en-US"/>
              </w:rPr>
              <w:tab/>
            </w:r>
          </w:p>
          <w:p w14:paraId="0B8F463F" w14:textId="55413D0E" w:rsidR="00BB3D43" w:rsidRPr="00E83159" w:rsidRDefault="00BB3D43">
            <w:pPr>
              <w:jc w:val="both"/>
              <w:rPr>
                <w:bCs/>
                <w:sz w:val="22"/>
                <w:szCs w:val="22"/>
                <w:lang w:eastAsia="en-US"/>
              </w:rPr>
            </w:pPr>
            <w:r w:rsidRPr="00E83159">
              <w:rPr>
                <w:bCs/>
                <w:sz w:val="22"/>
                <w:szCs w:val="22"/>
                <w:lang w:eastAsia="en-US"/>
              </w:rPr>
              <w:t xml:space="preserve">ООО </w:t>
            </w:r>
            <w:r w:rsidR="004675E3" w:rsidRPr="00E83159">
              <w:rPr>
                <w:bCs/>
                <w:sz w:val="22"/>
                <w:szCs w:val="22"/>
                <w:lang w:eastAsia="en-US"/>
              </w:rPr>
              <w:t>«</w:t>
            </w:r>
            <w:r w:rsidRPr="00E83159">
              <w:rPr>
                <w:bCs/>
                <w:sz w:val="22"/>
                <w:szCs w:val="22"/>
                <w:lang w:eastAsia="en-US"/>
              </w:rPr>
              <w:t>СЗ «</w:t>
            </w:r>
            <w:r w:rsidR="009541C1" w:rsidRPr="00E83159">
              <w:rPr>
                <w:bCs/>
                <w:sz w:val="22"/>
                <w:szCs w:val="22"/>
                <w:lang w:eastAsia="en-US"/>
              </w:rPr>
              <w:t>Практика-А</w:t>
            </w:r>
            <w:r w:rsidRPr="00E83159">
              <w:rPr>
                <w:bCs/>
                <w:sz w:val="22"/>
                <w:szCs w:val="22"/>
                <w:lang w:eastAsia="en-US"/>
              </w:rPr>
              <w:t>»</w:t>
            </w:r>
          </w:p>
          <w:p w14:paraId="12868973" w14:textId="77777777" w:rsidR="00BB3D43" w:rsidRPr="00E83159" w:rsidRDefault="00BB3D43">
            <w:pPr>
              <w:rPr>
                <w:b/>
                <w:sz w:val="22"/>
                <w:szCs w:val="22"/>
                <w:lang w:eastAsia="en-US"/>
              </w:rPr>
            </w:pPr>
          </w:p>
          <w:p w14:paraId="4E53BAD9" w14:textId="77777777" w:rsidR="00BB3D43" w:rsidRPr="00E83159" w:rsidRDefault="00BB3D43">
            <w:pPr>
              <w:rPr>
                <w:b/>
                <w:sz w:val="22"/>
                <w:szCs w:val="22"/>
                <w:lang w:eastAsia="en-US"/>
              </w:rPr>
            </w:pPr>
          </w:p>
          <w:p w14:paraId="7D33E7E7" w14:textId="0096760E" w:rsidR="00BB3D43" w:rsidRPr="00E83159" w:rsidRDefault="00BB3D43">
            <w:pPr>
              <w:rPr>
                <w:bCs/>
                <w:sz w:val="22"/>
                <w:szCs w:val="22"/>
                <w:lang w:eastAsia="en-US"/>
              </w:rPr>
            </w:pPr>
            <w:r w:rsidRPr="00E83159">
              <w:rPr>
                <w:bCs/>
                <w:sz w:val="22"/>
                <w:szCs w:val="22"/>
                <w:lang w:eastAsia="en-US"/>
              </w:rPr>
              <w:t>____________________/</w:t>
            </w:r>
            <w:r w:rsidR="009541C1" w:rsidRPr="00E83159">
              <w:rPr>
                <w:bCs/>
                <w:sz w:val="22"/>
                <w:szCs w:val="22"/>
                <w:lang w:eastAsia="en-US"/>
              </w:rPr>
              <w:t>А</w:t>
            </w:r>
            <w:r w:rsidRPr="00E83159">
              <w:rPr>
                <w:bCs/>
                <w:sz w:val="22"/>
                <w:szCs w:val="22"/>
                <w:lang w:eastAsia="en-US"/>
              </w:rPr>
              <w:t>.</w:t>
            </w:r>
            <w:r w:rsidR="009541C1" w:rsidRPr="00E83159">
              <w:rPr>
                <w:bCs/>
                <w:sz w:val="22"/>
                <w:szCs w:val="22"/>
                <w:lang w:eastAsia="en-US"/>
              </w:rPr>
              <w:t>Л</w:t>
            </w:r>
            <w:r w:rsidRPr="00E83159">
              <w:rPr>
                <w:bCs/>
                <w:sz w:val="22"/>
                <w:szCs w:val="22"/>
                <w:lang w:eastAsia="en-US"/>
              </w:rPr>
              <w:t xml:space="preserve">. </w:t>
            </w:r>
            <w:r w:rsidR="009541C1" w:rsidRPr="00E83159">
              <w:rPr>
                <w:bCs/>
                <w:sz w:val="22"/>
                <w:szCs w:val="22"/>
                <w:lang w:eastAsia="en-US"/>
              </w:rPr>
              <w:t>Невмержицкий</w:t>
            </w:r>
            <w:r w:rsidRPr="00E83159">
              <w:rPr>
                <w:bCs/>
                <w:sz w:val="22"/>
                <w:szCs w:val="22"/>
                <w:lang w:eastAsia="en-US"/>
              </w:rPr>
              <w:t xml:space="preserve"> /</w:t>
            </w:r>
          </w:p>
          <w:p w14:paraId="4B547749" w14:textId="77777777" w:rsidR="00BB3D43" w:rsidRPr="00E83159" w:rsidRDefault="00BB3D43">
            <w:pPr>
              <w:rPr>
                <w:b/>
                <w:sz w:val="22"/>
                <w:szCs w:val="22"/>
                <w:lang w:eastAsia="en-US"/>
              </w:rPr>
            </w:pPr>
            <w:r w:rsidRPr="00E83159">
              <w:rPr>
                <w:bCs/>
                <w:sz w:val="22"/>
                <w:szCs w:val="22"/>
                <w:lang w:eastAsia="en-US"/>
              </w:rPr>
              <w:t>м.п.</w:t>
            </w:r>
          </w:p>
        </w:tc>
        <w:tc>
          <w:tcPr>
            <w:tcW w:w="5245" w:type="dxa"/>
          </w:tcPr>
          <w:p w14:paraId="02711ACB" w14:textId="77777777" w:rsidR="00BB3D43" w:rsidRPr="00E83159" w:rsidRDefault="00BB3D43">
            <w:pPr>
              <w:ind w:left="31"/>
              <w:rPr>
                <w:b/>
                <w:sz w:val="22"/>
                <w:szCs w:val="22"/>
                <w:lang w:eastAsia="en-US"/>
              </w:rPr>
            </w:pPr>
            <w:r w:rsidRPr="00E83159">
              <w:rPr>
                <w:b/>
                <w:sz w:val="22"/>
                <w:szCs w:val="22"/>
                <w:lang w:eastAsia="en-US"/>
              </w:rPr>
              <w:t>${uchastnik}</w:t>
            </w:r>
            <w:r w:rsidRPr="00E83159">
              <w:rPr>
                <w:b/>
                <w:bCs/>
                <w:sz w:val="22"/>
                <w:szCs w:val="22"/>
                <w:lang w:eastAsia="en-US"/>
              </w:rPr>
              <w:t xml:space="preserve"> долевого строительства</w:t>
            </w:r>
            <w:r w:rsidRPr="00E83159">
              <w:rPr>
                <w:b/>
                <w:sz w:val="22"/>
                <w:szCs w:val="22"/>
                <w:lang w:eastAsia="en-US"/>
              </w:rPr>
              <w:t>:</w:t>
            </w:r>
          </w:p>
          <w:p w14:paraId="481D871B" w14:textId="77777777" w:rsidR="00BB3D43" w:rsidRPr="00E83159" w:rsidRDefault="00BB3D43">
            <w:pPr>
              <w:rPr>
                <w:b/>
                <w:sz w:val="22"/>
                <w:szCs w:val="22"/>
                <w:lang w:eastAsia="en-US"/>
              </w:rPr>
            </w:pPr>
          </w:p>
          <w:p w14:paraId="2FD4FAD7" w14:textId="77777777" w:rsidR="00BB3D43" w:rsidRPr="00E83159" w:rsidRDefault="00BB3D43">
            <w:pPr>
              <w:rPr>
                <w:b/>
                <w:sz w:val="22"/>
                <w:szCs w:val="22"/>
                <w:lang w:eastAsia="en-US"/>
              </w:rPr>
            </w:pPr>
          </w:p>
          <w:p w14:paraId="18A7E765" w14:textId="77777777" w:rsidR="00BB3D43" w:rsidRPr="00E83159" w:rsidRDefault="00BB3D43">
            <w:pPr>
              <w:rPr>
                <w:b/>
                <w:sz w:val="22"/>
                <w:szCs w:val="22"/>
                <w:lang w:eastAsia="en-US"/>
              </w:rPr>
            </w:pPr>
          </w:p>
          <w:p w14:paraId="7C64C6A2" w14:textId="77777777" w:rsidR="00BB3D43" w:rsidRPr="00E83159" w:rsidRDefault="00BB3D43">
            <w:pPr>
              <w:rPr>
                <w:b/>
                <w:sz w:val="22"/>
                <w:szCs w:val="22"/>
                <w:lang w:eastAsia="en-US"/>
              </w:rPr>
            </w:pPr>
          </w:p>
          <w:tbl>
            <w:tblPr>
              <w:tblStyle w:val="af3"/>
              <w:tblW w:w="51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0"/>
            </w:tblGrid>
            <w:tr w:rsidR="0067075E" w:rsidRPr="00E83159" w14:paraId="4D5223A1" w14:textId="77777777">
              <w:tc>
                <w:tcPr>
                  <w:tcW w:w="5134" w:type="dxa"/>
                </w:tcPr>
                <w:p w14:paraId="412536DA" w14:textId="77777777" w:rsidR="00BB3D43" w:rsidRPr="00E83159" w:rsidRDefault="00BB3D43">
                  <w:pPr>
                    <w:rPr>
                      <w:bCs/>
                      <w:sz w:val="22"/>
                      <w:szCs w:val="22"/>
                      <w:lang w:eastAsia="en-US"/>
                    </w:rPr>
                  </w:pPr>
                  <w:r w:rsidRPr="00E83159">
                    <w:rPr>
                      <w:bCs/>
                      <w:sz w:val="22"/>
                      <w:szCs w:val="22"/>
                      <w:lang w:eastAsia="en-US"/>
                    </w:rPr>
                    <w:t>____________________/${contacts.get_io_name_2}/</w:t>
                  </w:r>
                </w:p>
                <w:p w14:paraId="4BB628BA" w14:textId="77777777" w:rsidR="00BB3D43" w:rsidRPr="00E83159" w:rsidRDefault="00BB3D43">
                  <w:pPr>
                    <w:rPr>
                      <w:bCs/>
                      <w:sz w:val="22"/>
                      <w:szCs w:val="22"/>
                      <w:lang w:eastAsia="en-US"/>
                    </w:rPr>
                  </w:pPr>
                </w:p>
                <w:p w14:paraId="2645581D" w14:textId="77777777" w:rsidR="00BB3D43" w:rsidRPr="00E83159" w:rsidRDefault="00BB3D43">
                  <w:pPr>
                    <w:rPr>
                      <w:b/>
                      <w:sz w:val="22"/>
                      <w:szCs w:val="22"/>
                      <w:lang w:eastAsia="en-US"/>
                    </w:rPr>
                  </w:pPr>
                </w:p>
              </w:tc>
            </w:tr>
          </w:tbl>
          <w:p w14:paraId="632DC22F" w14:textId="77777777" w:rsidR="00BB3D43" w:rsidRPr="00E83159" w:rsidRDefault="00BB3D43">
            <w:pPr>
              <w:rPr>
                <w:b/>
                <w:sz w:val="22"/>
                <w:szCs w:val="22"/>
                <w:lang w:eastAsia="en-US"/>
              </w:rPr>
            </w:pPr>
          </w:p>
        </w:tc>
      </w:tr>
    </w:tbl>
    <w:p w14:paraId="76E9D003" w14:textId="77777777" w:rsidR="00BB3D43" w:rsidRPr="00E83159" w:rsidRDefault="00BB3D43" w:rsidP="00BB3D43">
      <w:pPr>
        <w:ind w:left="-567"/>
        <w:jc w:val="center"/>
        <w:rPr>
          <w:sz w:val="22"/>
          <w:szCs w:val="22"/>
          <w:lang w:val="en-US"/>
        </w:rPr>
      </w:pPr>
      <w:r w:rsidRPr="00E83159">
        <w:rPr>
          <w:sz w:val="22"/>
          <w:szCs w:val="22"/>
        </w:rPr>
        <w:lastRenderedPageBreak/>
        <w:t>ПРИЛОЖЕНИЕ</w:t>
      </w:r>
      <w:r w:rsidRPr="00E83159">
        <w:rPr>
          <w:sz w:val="22"/>
          <w:szCs w:val="22"/>
          <w:lang w:val="en-US"/>
        </w:rPr>
        <w:t xml:space="preserve"> № 1</w:t>
      </w:r>
    </w:p>
    <w:p w14:paraId="02DDEA0C" w14:textId="77777777" w:rsidR="00BB3D43" w:rsidRPr="00E83159" w:rsidRDefault="00BB3D43" w:rsidP="00BB3D43">
      <w:pPr>
        <w:ind w:left="-567"/>
        <w:jc w:val="center"/>
        <w:rPr>
          <w:sz w:val="22"/>
          <w:szCs w:val="22"/>
          <w:lang w:val="en-US"/>
        </w:rPr>
      </w:pPr>
      <w:r w:rsidRPr="00E83159">
        <w:rPr>
          <w:sz w:val="22"/>
          <w:szCs w:val="22"/>
        </w:rPr>
        <w:t>к</w:t>
      </w:r>
      <w:r w:rsidRPr="00E83159">
        <w:rPr>
          <w:sz w:val="22"/>
          <w:szCs w:val="22"/>
          <w:lang w:val="en-US"/>
        </w:rPr>
        <w:t xml:space="preserve"> </w:t>
      </w:r>
      <w:r w:rsidRPr="00E83159">
        <w:rPr>
          <w:sz w:val="22"/>
          <w:szCs w:val="22"/>
        </w:rPr>
        <w:t>договору</w:t>
      </w:r>
      <w:r w:rsidRPr="00E83159">
        <w:rPr>
          <w:sz w:val="22"/>
          <w:szCs w:val="22"/>
          <w:lang w:val="en-US"/>
        </w:rPr>
        <w:t xml:space="preserve"> № ${estate_deal.agreement_number}</w:t>
      </w:r>
    </w:p>
    <w:p w14:paraId="166871A7" w14:textId="77777777" w:rsidR="00BB3D43" w:rsidRPr="00E83159" w:rsidRDefault="00BB3D43" w:rsidP="00BB3D43">
      <w:pPr>
        <w:ind w:left="-567"/>
        <w:jc w:val="center"/>
        <w:rPr>
          <w:sz w:val="22"/>
          <w:szCs w:val="22"/>
        </w:rPr>
      </w:pPr>
      <w:r w:rsidRPr="00E83159">
        <w:rPr>
          <w:sz w:val="22"/>
          <w:szCs w:val="22"/>
        </w:rPr>
        <w:t>участия в долевом строительстве от ${estate_deal.agreement_date_propis}</w:t>
      </w:r>
    </w:p>
    <w:p w14:paraId="3FDCDC5A" w14:textId="77777777" w:rsidR="00BB3D43" w:rsidRPr="00E83159" w:rsidRDefault="00BB3D43" w:rsidP="00BB3D43">
      <w:pPr>
        <w:ind w:left="-567"/>
        <w:jc w:val="center"/>
        <w:rPr>
          <w:sz w:val="22"/>
          <w:szCs w:val="22"/>
        </w:rPr>
      </w:pPr>
    </w:p>
    <w:tbl>
      <w:tblPr>
        <w:tblW w:w="10626" w:type="dxa"/>
        <w:tblInd w:w="-1270" w:type="dxa"/>
        <w:tblLook w:val="00A0" w:firstRow="1" w:lastRow="0" w:firstColumn="1" w:lastColumn="0" w:noHBand="0" w:noVBand="0"/>
      </w:tblPr>
      <w:tblGrid>
        <w:gridCol w:w="4486"/>
        <w:gridCol w:w="6140"/>
      </w:tblGrid>
      <w:tr w:rsidR="0067075E" w:rsidRPr="00BE19D3" w14:paraId="545EAD23" w14:textId="77777777" w:rsidTr="00BB3D43">
        <w:trPr>
          <w:trHeight w:val="350"/>
        </w:trPr>
        <w:tc>
          <w:tcPr>
            <w:tcW w:w="4486" w:type="dxa"/>
            <w:hideMark/>
          </w:tcPr>
          <w:p w14:paraId="16FE3A85" w14:textId="77777777" w:rsidR="00BB3D43" w:rsidRPr="00E83159" w:rsidRDefault="00BB3D43">
            <w:pPr>
              <w:spacing w:line="256" w:lineRule="auto"/>
              <w:rPr>
                <w:iCs/>
                <w:sz w:val="22"/>
                <w:szCs w:val="22"/>
                <w:lang w:eastAsia="en-US"/>
              </w:rPr>
            </w:pPr>
            <w:r w:rsidRPr="00E83159">
              <w:rPr>
                <w:iCs/>
                <w:sz w:val="22"/>
                <w:szCs w:val="22"/>
                <w:lang w:eastAsia="en-US"/>
              </w:rPr>
              <w:t>г. Екатеринбург</w:t>
            </w:r>
          </w:p>
        </w:tc>
        <w:tc>
          <w:tcPr>
            <w:tcW w:w="6140" w:type="dxa"/>
            <w:hideMark/>
          </w:tcPr>
          <w:p w14:paraId="3217C148" w14:textId="77777777" w:rsidR="00BB3D43" w:rsidRPr="00E83159" w:rsidRDefault="00BB3D43">
            <w:pPr>
              <w:spacing w:line="256" w:lineRule="auto"/>
              <w:jc w:val="right"/>
              <w:rPr>
                <w:iCs/>
                <w:sz w:val="22"/>
                <w:szCs w:val="22"/>
                <w:lang w:val="en-US" w:eastAsia="en-US"/>
              </w:rPr>
            </w:pPr>
            <w:r w:rsidRPr="00E83159">
              <w:rPr>
                <w:sz w:val="22"/>
                <w:szCs w:val="22"/>
                <w:lang w:val="en-US" w:eastAsia="en-US"/>
              </w:rPr>
              <w:t>${estate_deal.agreement_date_propis}</w:t>
            </w:r>
          </w:p>
        </w:tc>
      </w:tr>
    </w:tbl>
    <w:p w14:paraId="5B13BB10" w14:textId="77777777" w:rsidR="00BB3D43" w:rsidRPr="00E83159" w:rsidRDefault="00BB3D43" w:rsidP="00BB3D43">
      <w:pPr>
        <w:spacing w:before="120" w:after="120"/>
        <w:ind w:left="-567"/>
        <w:jc w:val="center"/>
        <w:rPr>
          <w:b/>
          <w:sz w:val="22"/>
          <w:szCs w:val="22"/>
        </w:rPr>
      </w:pPr>
      <w:r w:rsidRPr="00E83159">
        <w:rPr>
          <w:b/>
          <w:sz w:val="22"/>
          <w:szCs w:val="22"/>
        </w:rPr>
        <w:t>ХАРАКТЕРИСТИКА ОБЪЕКТА ДОЛЕВОГО СТРОИТЕЛЬСТВА</w:t>
      </w:r>
    </w:p>
    <w:p w14:paraId="1EFC32DA" w14:textId="77777777" w:rsidR="00BB3D43" w:rsidRPr="00E83159" w:rsidRDefault="00BB3D43" w:rsidP="00BB3D43">
      <w:pPr>
        <w:pStyle w:val="a6"/>
        <w:ind w:left="-1134" w:firstLine="567"/>
        <w:jc w:val="both"/>
        <w:rPr>
          <w:sz w:val="22"/>
          <w:szCs w:val="22"/>
        </w:rPr>
      </w:pPr>
      <w:r w:rsidRPr="00E83159">
        <w:rPr>
          <w:sz w:val="22"/>
          <w:szCs w:val="22"/>
        </w:rPr>
        <w:t>Основные характеристики Объекта долевого строительства:</w:t>
      </w:r>
    </w:p>
    <w:p w14:paraId="4C378719" w14:textId="5DAABB6C" w:rsidR="00BB3D43" w:rsidRPr="00E83159" w:rsidRDefault="00BB3D43" w:rsidP="00BB3D43">
      <w:pPr>
        <w:ind w:left="-1134" w:right="-1" w:firstLine="567"/>
        <w:jc w:val="both"/>
        <w:rPr>
          <w:sz w:val="22"/>
          <w:szCs w:val="22"/>
        </w:rPr>
      </w:pPr>
      <w:bookmarkStart w:id="20" w:name="_Hlk138680154"/>
      <w:r w:rsidRPr="00E83159">
        <w:rPr>
          <w:sz w:val="22"/>
          <w:szCs w:val="22"/>
        </w:rPr>
        <w:t>этаж ${estate.estate_floor}, строительный номер помещения ${estate_deal.deal_objectnum}, вид: квартира, назначение: жилое, количество комнат ${estate.estate_rooms}, общая проектная площадь – с учетом понижающего коэффициента площади для лоджий – 0,5, – ${estate.estate_area}кв.</w:t>
      </w:r>
      <w:r w:rsidR="0023749C">
        <w:rPr>
          <w:sz w:val="22"/>
          <w:szCs w:val="22"/>
        </w:rPr>
        <w:t xml:space="preserve"> </w:t>
      </w:r>
      <w:r w:rsidRPr="00E83159">
        <w:rPr>
          <w:sz w:val="22"/>
          <w:szCs w:val="22"/>
        </w:rPr>
        <w:t>м</w:t>
      </w:r>
      <w:r w:rsidR="000A67A7">
        <w:rPr>
          <w:sz w:val="22"/>
          <w:szCs w:val="22"/>
        </w:rPr>
        <w:t>.</w:t>
      </w:r>
      <w:bookmarkStart w:id="21" w:name="_GoBack"/>
      <w:bookmarkEnd w:id="21"/>
    </w:p>
    <w:bookmarkEnd w:id="20"/>
    <w:p w14:paraId="6D239C1B" w14:textId="77777777" w:rsidR="00EC5BFB" w:rsidRPr="00E83159" w:rsidRDefault="00EC5BFB" w:rsidP="00BB3D43">
      <w:pPr>
        <w:ind w:left="-1134" w:firstLine="567"/>
        <w:jc w:val="both"/>
        <w:rPr>
          <w:sz w:val="22"/>
          <w:szCs w:val="22"/>
        </w:rPr>
      </w:pPr>
    </w:p>
    <w:tbl>
      <w:tblPr>
        <w:tblW w:w="1020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7"/>
        <w:gridCol w:w="7843"/>
      </w:tblGrid>
      <w:tr w:rsidR="00B60A83" w:rsidRPr="00790D52" w14:paraId="29A99E54" w14:textId="77777777" w:rsidTr="00B60A83">
        <w:trPr>
          <w:trHeight w:val="211"/>
        </w:trPr>
        <w:tc>
          <w:tcPr>
            <w:tcW w:w="10200" w:type="dxa"/>
            <w:gridSpan w:val="2"/>
            <w:tcBorders>
              <w:top w:val="single" w:sz="4" w:space="0" w:color="auto"/>
              <w:left w:val="single" w:sz="4" w:space="0" w:color="auto"/>
              <w:bottom w:val="single" w:sz="4" w:space="0" w:color="auto"/>
              <w:right w:val="single" w:sz="4" w:space="0" w:color="auto"/>
            </w:tcBorders>
          </w:tcPr>
          <w:p w14:paraId="5D4DBFFC" w14:textId="6690EBC4" w:rsidR="00B60A83" w:rsidRPr="00790D52" w:rsidRDefault="00B60A83" w:rsidP="00CC54EC">
            <w:pPr>
              <w:pStyle w:val="Default"/>
              <w:spacing w:line="256" w:lineRule="auto"/>
              <w:jc w:val="center"/>
              <w:rPr>
                <w:rFonts w:ascii="Times New Roman" w:hAnsi="Times New Roman" w:cs="Times New Roman"/>
                <w:b/>
                <w:bCs/>
                <w:color w:val="auto"/>
                <w:sz w:val="22"/>
                <w:szCs w:val="22"/>
              </w:rPr>
            </w:pPr>
            <w:r w:rsidRPr="00790D52">
              <w:rPr>
                <w:rFonts w:ascii="Times New Roman" w:hAnsi="Times New Roman" w:cs="Times New Roman"/>
                <w:b/>
                <w:bCs/>
                <w:color w:val="auto"/>
                <w:sz w:val="22"/>
                <w:szCs w:val="22"/>
              </w:rPr>
              <w:t xml:space="preserve">Характеристики жилого помещения (квартиры), являющегося Объектом долевого строительства, вид отделки </w:t>
            </w:r>
            <w:r>
              <w:rPr>
                <w:rFonts w:ascii="Times New Roman" w:hAnsi="Times New Roman" w:cs="Times New Roman"/>
                <w:b/>
                <w:bCs/>
                <w:color w:val="auto"/>
                <w:sz w:val="22"/>
                <w:szCs w:val="22"/>
              </w:rPr>
              <w:t xml:space="preserve"> (</w:t>
            </w:r>
            <w:r w:rsidRPr="00790D52">
              <w:rPr>
                <w:rFonts w:ascii="Times New Roman" w:hAnsi="Times New Roman" w:cs="Times New Roman"/>
                <w:b/>
                <w:bCs/>
                <w:color w:val="FF0000"/>
                <w:sz w:val="22"/>
                <w:szCs w:val="22"/>
              </w:rPr>
              <w:t xml:space="preserve">отделка </w:t>
            </w:r>
            <w:r>
              <w:rPr>
                <w:rFonts w:ascii="Times New Roman" w:hAnsi="Times New Roman" w:cs="Times New Roman"/>
                <w:b/>
                <w:bCs/>
                <w:color w:val="FF0000"/>
                <w:sz w:val="22"/>
                <w:szCs w:val="22"/>
              </w:rPr>
              <w:t>«</w:t>
            </w:r>
            <w:r w:rsidRPr="00790D52">
              <w:rPr>
                <w:rFonts w:ascii="Times New Roman" w:hAnsi="Times New Roman" w:cs="Times New Roman"/>
                <w:b/>
                <w:bCs/>
                <w:color w:val="FF0000"/>
                <w:sz w:val="22"/>
                <w:szCs w:val="22"/>
              </w:rPr>
              <w:t>под чистовую</w:t>
            </w:r>
            <w:r>
              <w:rPr>
                <w:rFonts w:ascii="Times New Roman" w:hAnsi="Times New Roman" w:cs="Times New Roman"/>
                <w:b/>
                <w:bCs/>
                <w:color w:val="FF0000"/>
                <w:sz w:val="22"/>
                <w:szCs w:val="22"/>
              </w:rPr>
              <w:t>» -</w:t>
            </w:r>
            <w:r>
              <w:rPr>
                <w:rFonts w:ascii="Times New Roman" w:hAnsi="Times New Roman" w:cs="Times New Roman"/>
                <w:b/>
                <w:bCs/>
                <w:color w:val="auto"/>
                <w:sz w:val="22"/>
                <w:szCs w:val="22"/>
              </w:rPr>
              <w:t>)</w:t>
            </w:r>
          </w:p>
          <w:p w14:paraId="0ACB05C9" w14:textId="77777777" w:rsidR="00B60A83" w:rsidRPr="00790D52" w:rsidRDefault="00B60A83" w:rsidP="00CC54EC">
            <w:pPr>
              <w:pStyle w:val="Default"/>
              <w:spacing w:line="256" w:lineRule="auto"/>
              <w:jc w:val="center"/>
              <w:rPr>
                <w:rFonts w:ascii="Times New Roman" w:hAnsi="Times New Roman" w:cs="Times New Roman"/>
                <w:color w:val="auto"/>
                <w:sz w:val="22"/>
                <w:szCs w:val="22"/>
              </w:rPr>
            </w:pPr>
          </w:p>
        </w:tc>
      </w:tr>
      <w:tr w:rsidR="00B60A83" w:rsidRPr="00790D52" w14:paraId="00540718" w14:textId="77777777" w:rsidTr="00B60A83">
        <w:trPr>
          <w:trHeight w:val="93"/>
        </w:trPr>
        <w:tc>
          <w:tcPr>
            <w:tcW w:w="2357" w:type="dxa"/>
            <w:tcBorders>
              <w:top w:val="single" w:sz="4" w:space="0" w:color="auto"/>
              <w:left w:val="single" w:sz="4" w:space="0" w:color="auto"/>
              <w:bottom w:val="single" w:sz="4" w:space="0" w:color="auto"/>
              <w:right w:val="single" w:sz="4" w:space="0" w:color="auto"/>
            </w:tcBorders>
            <w:hideMark/>
          </w:tcPr>
          <w:p w14:paraId="6B2BB9BB" w14:textId="77777777" w:rsidR="00B60A83" w:rsidRPr="00790D52" w:rsidRDefault="00B60A83" w:rsidP="00CC54EC">
            <w:pPr>
              <w:pStyle w:val="Default"/>
              <w:spacing w:line="256" w:lineRule="auto"/>
              <w:rPr>
                <w:rFonts w:ascii="Times New Roman" w:hAnsi="Times New Roman" w:cs="Times New Roman"/>
                <w:b/>
                <w:bCs/>
                <w:color w:val="auto"/>
                <w:sz w:val="22"/>
                <w:szCs w:val="22"/>
              </w:rPr>
            </w:pPr>
            <w:r w:rsidRPr="00790D52">
              <w:rPr>
                <w:rFonts w:ascii="Times New Roman" w:hAnsi="Times New Roman" w:cs="Times New Roman"/>
                <w:b/>
                <w:bCs/>
                <w:color w:val="auto"/>
                <w:sz w:val="22"/>
                <w:szCs w:val="22"/>
              </w:rPr>
              <w:t xml:space="preserve">Виды работ </w:t>
            </w:r>
          </w:p>
        </w:tc>
        <w:tc>
          <w:tcPr>
            <w:tcW w:w="7843" w:type="dxa"/>
            <w:tcBorders>
              <w:top w:val="single" w:sz="4" w:space="0" w:color="auto"/>
              <w:left w:val="single" w:sz="4" w:space="0" w:color="auto"/>
              <w:bottom w:val="single" w:sz="4" w:space="0" w:color="auto"/>
              <w:right w:val="single" w:sz="4" w:space="0" w:color="auto"/>
            </w:tcBorders>
            <w:hideMark/>
          </w:tcPr>
          <w:p w14:paraId="07812423" w14:textId="77777777" w:rsidR="00B60A83" w:rsidRPr="00790D52" w:rsidRDefault="00B60A83" w:rsidP="00CC54EC">
            <w:pPr>
              <w:pStyle w:val="Default"/>
              <w:spacing w:line="256" w:lineRule="auto"/>
              <w:rPr>
                <w:rFonts w:ascii="Times New Roman" w:hAnsi="Times New Roman" w:cs="Times New Roman"/>
                <w:b/>
                <w:bCs/>
                <w:color w:val="auto"/>
                <w:sz w:val="22"/>
                <w:szCs w:val="22"/>
              </w:rPr>
            </w:pPr>
            <w:r w:rsidRPr="00790D52">
              <w:rPr>
                <w:rFonts w:ascii="Times New Roman" w:hAnsi="Times New Roman" w:cs="Times New Roman"/>
                <w:b/>
                <w:bCs/>
                <w:color w:val="auto"/>
                <w:sz w:val="22"/>
                <w:szCs w:val="22"/>
              </w:rPr>
              <w:t xml:space="preserve">Содержание работ </w:t>
            </w:r>
          </w:p>
        </w:tc>
      </w:tr>
      <w:tr w:rsidR="00B60A83" w:rsidRPr="00790D52" w14:paraId="0A9E7361" w14:textId="77777777" w:rsidTr="00B60A83">
        <w:trPr>
          <w:trHeight w:val="93"/>
        </w:trPr>
        <w:tc>
          <w:tcPr>
            <w:tcW w:w="2357" w:type="dxa"/>
            <w:tcBorders>
              <w:top w:val="single" w:sz="4" w:space="0" w:color="auto"/>
              <w:left w:val="single" w:sz="4" w:space="0" w:color="auto"/>
              <w:bottom w:val="single" w:sz="4" w:space="0" w:color="auto"/>
              <w:right w:val="single" w:sz="4" w:space="0" w:color="auto"/>
            </w:tcBorders>
            <w:hideMark/>
          </w:tcPr>
          <w:p w14:paraId="32A0D5EC" w14:textId="77777777" w:rsidR="00B60A83" w:rsidRPr="00790D52" w:rsidRDefault="00B60A83" w:rsidP="00CC54EC">
            <w:pPr>
              <w:pStyle w:val="Default"/>
              <w:spacing w:line="256" w:lineRule="auto"/>
              <w:rPr>
                <w:rFonts w:ascii="Times New Roman" w:hAnsi="Times New Roman" w:cs="Times New Roman"/>
                <w:color w:val="auto"/>
                <w:sz w:val="22"/>
                <w:szCs w:val="22"/>
              </w:rPr>
            </w:pPr>
            <w:r w:rsidRPr="00790D52">
              <w:rPr>
                <w:rFonts w:ascii="Times New Roman" w:hAnsi="Times New Roman" w:cs="Times New Roman"/>
                <w:color w:val="auto"/>
                <w:sz w:val="22"/>
                <w:szCs w:val="22"/>
              </w:rPr>
              <w:t xml:space="preserve">Окна </w:t>
            </w:r>
          </w:p>
        </w:tc>
        <w:tc>
          <w:tcPr>
            <w:tcW w:w="7843" w:type="dxa"/>
            <w:tcBorders>
              <w:top w:val="single" w:sz="4" w:space="0" w:color="auto"/>
              <w:left w:val="single" w:sz="4" w:space="0" w:color="auto"/>
              <w:bottom w:val="single" w:sz="4" w:space="0" w:color="auto"/>
              <w:right w:val="single" w:sz="4" w:space="0" w:color="auto"/>
            </w:tcBorders>
            <w:hideMark/>
          </w:tcPr>
          <w:p w14:paraId="5F3B8D09" w14:textId="77777777" w:rsidR="00B60A83" w:rsidRPr="00790D52" w:rsidRDefault="00B60A83" w:rsidP="00CC54EC">
            <w:pPr>
              <w:pStyle w:val="Default"/>
              <w:spacing w:line="256" w:lineRule="auto"/>
              <w:rPr>
                <w:rFonts w:ascii="Times New Roman" w:hAnsi="Times New Roman" w:cs="Times New Roman"/>
                <w:color w:val="auto"/>
                <w:sz w:val="22"/>
                <w:szCs w:val="22"/>
              </w:rPr>
            </w:pPr>
            <w:r w:rsidRPr="00790D52">
              <w:rPr>
                <w:rFonts w:ascii="Times New Roman" w:hAnsi="Times New Roman" w:cs="Times New Roman"/>
                <w:sz w:val="22"/>
                <w:szCs w:val="22"/>
              </w:rPr>
              <w:t>Согласно проектной документации</w:t>
            </w:r>
            <w:r w:rsidRPr="00790D52">
              <w:rPr>
                <w:rFonts w:ascii="Times New Roman" w:hAnsi="Times New Roman" w:cs="Times New Roman"/>
                <w:color w:val="auto"/>
                <w:sz w:val="22"/>
                <w:szCs w:val="22"/>
              </w:rPr>
              <w:t>.</w:t>
            </w:r>
          </w:p>
        </w:tc>
      </w:tr>
      <w:tr w:rsidR="00B60A83" w:rsidRPr="00790D52" w14:paraId="7AB99BF6" w14:textId="77777777" w:rsidTr="00B60A83">
        <w:trPr>
          <w:trHeight w:val="211"/>
        </w:trPr>
        <w:tc>
          <w:tcPr>
            <w:tcW w:w="2357" w:type="dxa"/>
            <w:tcBorders>
              <w:top w:val="single" w:sz="4" w:space="0" w:color="auto"/>
              <w:left w:val="single" w:sz="4" w:space="0" w:color="auto"/>
              <w:bottom w:val="single" w:sz="4" w:space="0" w:color="auto"/>
              <w:right w:val="single" w:sz="4" w:space="0" w:color="auto"/>
            </w:tcBorders>
            <w:hideMark/>
          </w:tcPr>
          <w:p w14:paraId="7BBD134C" w14:textId="77777777" w:rsidR="00B60A83" w:rsidRPr="00790D52" w:rsidRDefault="00B60A83" w:rsidP="00CC54EC">
            <w:pPr>
              <w:pStyle w:val="Default"/>
              <w:spacing w:line="256" w:lineRule="auto"/>
              <w:rPr>
                <w:rFonts w:ascii="Times New Roman" w:hAnsi="Times New Roman" w:cs="Times New Roman"/>
                <w:color w:val="auto"/>
                <w:sz w:val="22"/>
                <w:szCs w:val="22"/>
              </w:rPr>
            </w:pPr>
            <w:r w:rsidRPr="00790D52">
              <w:rPr>
                <w:rFonts w:ascii="Times New Roman" w:hAnsi="Times New Roman" w:cs="Times New Roman"/>
                <w:color w:val="auto"/>
                <w:sz w:val="22"/>
                <w:szCs w:val="22"/>
              </w:rPr>
              <w:t xml:space="preserve">Двери </w:t>
            </w:r>
            <w:r>
              <w:rPr>
                <w:rFonts w:ascii="Times New Roman" w:hAnsi="Times New Roman" w:cs="Times New Roman"/>
                <w:color w:val="auto"/>
                <w:sz w:val="22"/>
                <w:szCs w:val="22"/>
              </w:rPr>
              <w:t>входные</w:t>
            </w:r>
          </w:p>
        </w:tc>
        <w:tc>
          <w:tcPr>
            <w:tcW w:w="7843" w:type="dxa"/>
            <w:tcBorders>
              <w:top w:val="single" w:sz="4" w:space="0" w:color="auto"/>
              <w:left w:val="single" w:sz="4" w:space="0" w:color="auto"/>
              <w:bottom w:val="single" w:sz="4" w:space="0" w:color="auto"/>
              <w:right w:val="single" w:sz="4" w:space="0" w:color="auto"/>
            </w:tcBorders>
            <w:hideMark/>
          </w:tcPr>
          <w:p w14:paraId="1F9A3A41" w14:textId="77777777" w:rsidR="00B60A83" w:rsidRPr="00790D52" w:rsidRDefault="00B60A83" w:rsidP="00CC54EC">
            <w:pPr>
              <w:spacing w:line="254" w:lineRule="auto"/>
              <w:jc w:val="both"/>
              <w:rPr>
                <w:sz w:val="22"/>
                <w:szCs w:val="22"/>
                <w:lang w:eastAsia="en-US"/>
              </w:rPr>
            </w:pPr>
            <w:r>
              <w:rPr>
                <w:sz w:val="22"/>
                <w:szCs w:val="22"/>
                <w:lang w:eastAsia="en-US"/>
              </w:rPr>
              <w:t>М</w:t>
            </w:r>
            <w:r w:rsidRPr="00790D52">
              <w:rPr>
                <w:sz w:val="22"/>
                <w:szCs w:val="22"/>
                <w:lang w:eastAsia="en-US"/>
              </w:rPr>
              <w:t>еталлические</w:t>
            </w:r>
          </w:p>
        </w:tc>
      </w:tr>
      <w:tr w:rsidR="00B60A83" w:rsidRPr="00790D52" w14:paraId="669ED86D" w14:textId="77777777" w:rsidTr="00B60A83">
        <w:trPr>
          <w:trHeight w:val="557"/>
        </w:trPr>
        <w:tc>
          <w:tcPr>
            <w:tcW w:w="2357" w:type="dxa"/>
            <w:tcBorders>
              <w:top w:val="single" w:sz="4" w:space="0" w:color="auto"/>
              <w:left w:val="single" w:sz="4" w:space="0" w:color="auto"/>
              <w:bottom w:val="single" w:sz="4" w:space="0" w:color="auto"/>
              <w:right w:val="single" w:sz="4" w:space="0" w:color="auto"/>
            </w:tcBorders>
            <w:hideMark/>
          </w:tcPr>
          <w:p w14:paraId="3DA13017" w14:textId="77777777" w:rsidR="00B60A83" w:rsidRPr="00790D52" w:rsidRDefault="00B60A83" w:rsidP="00CC54EC">
            <w:pPr>
              <w:pStyle w:val="Default"/>
              <w:spacing w:line="256" w:lineRule="auto"/>
              <w:rPr>
                <w:rFonts w:ascii="Times New Roman" w:hAnsi="Times New Roman" w:cs="Times New Roman"/>
                <w:color w:val="auto"/>
                <w:sz w:val="22"/>
                <w:szCs w:val="22"/>
              </w:rPr>
            </w:pPr>
            <w:r w:rsidRPr="00790D52">
              <w:rPr>
                <w:rFonts w:ascii="Times New Roman" w:hAnsi="Times New Roman" w:cs="Times New Roman"/>
                <w:color w:val="auto"/>
                <w:sz w:val="22"/>
                <w:szCs w:val="22"/>
              </w:rPr>
              <w:t xml:space="preserve">Отделочные работы </w:t>
            </w:r>
          </w:p>
        </w:tc>
        <w:tc>
          <w:tcPr>
            <w:tcW w:w="7843" w:type="dxa"/>
            <w:tcBorders>
              <w:top w:val="single" w:sz="4" w:space="0" w:color="auto"/>
              <w:left w:val="single" w:sz="4" w:space="0" w:color="auto"/>
              <w:bottom w:val="single" w:sz="4" w:space="0" w:color="auto"/>
              <w:right w:val="single" w:sz="4" w:space="0" w:color="auto"/>
            </w:tcBorders>
            <w:hideMark/>
          </w:tcPr>
          <w:p w14:paraId="6BBEC8C8" w14:textId="77777777" w:rsidR="00B60A83" w:rsidRPr="00790D52" w:rsidRDefault="00B60A83" w:rsidP="00CC54EC">
            <w:pPr>
              <w:pStyle w:val="Default"/>
              <w:spacing w:line="256" w:lineRule="auto"/>
              <w:jc w:val="both"/>
              <w:rPr>
                <w:rFonts w:ascii="Times New Roman" w:hAnsi="Times New Roman" w:cs="Times New Roman"/>
                <w:color w:val="auto"/>
                <w:sz w:val="22"/>
                <w:szCs w:val="22"/>
              </w:rPr>
            </w:pPr>
            <w:r w:rsidRPr="00790D52">
              <w:rPr>
                <w:rFonts w:ascii="Times New Roman" w:hAnsi="Times New Roman" w:cs="Times New Roman"/>
                <w:color w:val="auto"/>
                <w:sz w:val="22"/>
                <w:szCs w:val="22"/>
              </w:rPr>
              <w:t xml:space="preserve">Стены кухни, коридора, комнат, санузла: </w:t>
            </w:r>
          </w:p>
          <w:p w14:paraId="1129861D" w14:textId="77777777" w:rsidR="00B60A83" w:rsidRPr="00790D52" w:rsidRDefault="00B60A83" w:rsidP="00CC54EC">
            <w:pPr>
              <w:pStyle w:val="Default"/>
              <w:spacing w:line="256" w:lineRule="auto"/>
              <w:jc w:val="both"/>
              <w:rPr>
                <w:rFonts w:ascii="Times New Roman" w:hAnsi="Times New Roman" w:cs="Times New Roman"/>
                <w:color w:val="auto"/>
                <w:sz w:val="22"/>
                <w:szCs w:val="22"/>
              </w:rPr>
            </w:pPr>
            <w:r w:rsidRPr="00790D52">
              <w:rPr>
                <w:rFonts w:ascii="Times New Roman" w:hAnsi="Times New Roman" w:cs="Times New Roman"/>
                <w:color w:val="auto"/>
                <w:sz w:val="22"/>
                <w:szCs w:val="22"/>
              </w:rPr>
              <w:t>- штукатурка</w:t>
            </w:r>
          </w:p>
          <w:p w14:paraId="010AB7EB" w14:textId="77777777" w:rsidR="00B60A83" w:rsidRPr="00790D52" w:rsidRDefault="00B60A83" w:rsidP="00CC54EC">
            <w:pPr>
              <w:pStyle w:val="Default"/>
              <w:spacing w:line="256" w:lineRule="auto"/>
              <w:jc w:val="both"/>
              <w:rPr>
                <w:rFonts w:ascii="Times New Roman" w:hAnsi="Times New Roman" w:cs="Times New Roman"/>
                <w:color w:val="auto"/>
                <w:sz w:val="22"/>
                <w:szCs w:val="22"/>
              </w:rPr>
            </w:pPr>
            <w:r w:rsidRPr="00790D52">
              <w:rPr>
                <w:rFonts w:ascii="Times New Roman" w:hAnsi="Times New Roman" w:cs="Times New Roman"/>
                <w:color w:val="auto"/>
                <w:sz w:val="22"/>
                <w:szCs w:val="22"/>
              </w:rPr>
              <w:t xml:space="preserve">Полы помещений: </w:t>
            </w:r>
          </w:p>
          <w:p w14:paraId="133E5A63" w14:textId="77777777" w:rsidR="00B60A83" w:rsidRPr="00790D52" w:rsidRDefault="00B60A83" w:rsidP="00CC54EC">
            <w:pPr>
              <w:pStyle w:val="Default"/>
              <w:spacing w:line="256" w:lineRule="auto"/>
              <w:jc w:val="both"/>
              <w:rPr>
                <w:rFonts w:ascii="Times New Roman" w:hAnsi="Times New Roman" w:cs="Times New Roman"/>
                <w:color w:val="auto"/>
                <w:sz w:val="22"/>
                <w:szCs w:val="22"/>
              </w:rPr>
            </w:pPr>
            <w:r w:rsidRPr="00790D52">
              <w:rPr>
                <w:rFonts w:ascii="Times New Roman" w:hAnsi="Times New Roman" w:cs="Times New Roman"/>
                <w:color w:val="auto"/>
                <w:sz w:val="22"/>
                <w:szCs w:val="22"/>
              </w:rPr>
              <w:t>- цементно-песчаная стяжка, без финишного покрытия</w:t>
            </w:r>
          </w:p>
          <w:p w14:paraId="5A1E3B4A" w14:textId="77777777" w:rsidR="00B60A83" w:rsidRPr="00790D52" w:rsidRDefault="00B60A83" w:rsidP="00CC54EC">
            <w:pPr>
              <w:pStyle w:val="Default"/>
              <w:spacing w:line="256" w:lineRule="auto"/>
              <w:jc w:val="both"/>
              <w:rPr>
                <w:rFonts w:ascii="Times New Roman" w:hAnsi="Times New Roman" w:cs="Times New Roman"/>
                <w:color w:val="auto"/>
                <w:sz w:val="22"/>
                <w:szCs w:val="22"/>
              </w:rPr>
            </w:pPr>
            <w:r w:rsidRPr="00790D52">
              <w:rPr>
                <w:rFonts w:ascii="Times New Roman" w:hAnsi="Times New Roman" w:cs="Times New Roman"/>
                <w:color w:val="auto"/>
                <w:sz w:val="22"/>
                <w:szCs w:val="22"/>
              </w:rPr>
              <w:t>Полы санузлов:</w:t>
            </w:r>
          </w:p>
          <w:p w14:paraId="54D57B7B" w14:textId="77777777" w:rsidR="00B60A83" w:rsidRPr="00790D52" w:rsidRDefault="00B60A83" w:rsidP="00CC54EC">
            <w:pPr>
              <w:pStyle w:val="Default"/>
              <w:spacing w:line="256" w:lineRule="auto"/>
              <w:jc w:val="both"/>
              <w:rPr>
                <w:rFonts w:ascii="Times New Roman" w:hAnsi="Times New Roman" w:cs="Times New Roman"/>
                <w:color w:val="auto"/>
                <w:sz w:val="22"/>
                <w:szCs w:val="22"/>
              </w:rPr>
            </w:pPr>
            <w:r w:rsidRPr="00790D52">
              <w:rPr>
                <w:rFonts w:ascii="Times New Roman" w:hAnsi="Times New Roman" w:cs="Times New Roman"/>
                <w:color w:val="auto"/>
                <w:sz w:val="22"/>
                <w:szCs w:val="22"/>
              </w:rPr>
              <w:t>- цементно-песчаная стяжка, гидроизоляция, без финишного покрытия</w:t>
            </w:r>
          </w:p>
          <w:p w14:paraId="1CEF0DEE" w14:textId="77777777" w:rsidR="00B60A83" w:rsidRPr="00790D52" w:rsidRDefault="00B60A83" w:rsidP="00CC54EC">
            <w:pPr>
              <w:pStyle w:val="Default"/>
              <w:spacing w:line="256" w:lineRule="auto"/>
              <w:jc w:val="both"/>
              <w:rPr>
                <w:rFonts w:ascii="Times New Roman" w:hAnsi="Times New Roman" w:cs="Times New Roman"/>
                <w:color w:val="auto"/>
                <w:sz w:val="22"/>
                <w:szCs w:val="22"/>
              </w:rPr>
            </w:pPr>
            <w:r w:rsidRPr="00790D52">
              <w:rPr>
                <w:rFonts w:ascii="Times New Roman" w:hAnsi="Times New Roman" w:cs="Times New Roman"/>
                <w:color w:val="auto"/>
                <w:sz w:val="22"/>
                <w:szCs w:val="22"/>
              </w:rPr>
              <w:t>Потолок:</w:t>
            </w:r>
          </w:p>
          <w:p w14:paraId="19F61AB0" w14:textId="77777777" w:rsidR="00B60A83" w:rsidRPr="00790D52" w:rsidRDefault="00B60A83" w:rsidP="00CC54EC">
            <w:pPr>
              <w:pStyle w:val="Default"/>
              <w:spacing w:line="256" w:lineRule="auto"/>
              <w:jc w:val="both"/>
              <w:rPr>
                <w:rFonts w:ascii="Times New Roman" w:hAnsi="Times New Roman" w:cs="Times New Roman"/>
                <w:color w:val="auto"/>
                <w:sz w:val="22"/>
                <w:szCs w:val="22"/>
              </w:rPr>
            </w:pPr>
            <w:r w:rsidRPr="00790D52">
              <w:rPr>
                <w:rFonts w:ascii="Times New Roman" w:hAnsi="Times New Roman" w:cs="Times New Roman"/>
                <w:color w:val="auto"/>
                <w:sz w:val="22"/>
                <w:szCs w:val="22"/>
              </w:rPr>
              <w:t xml:space="preserve">- без отделки </w:t>
            </w:r>
          </w:p>
          <w:p w14:paraId="116A8065" w14:textId="77777777" w:rsidR="00B60A83" w:rsidRPr="00790D52" w:rsidRDefault="00B60A83" w:rsidP="00CC54EC">
            <w:pPr>
              <w:pStyle w:val="Default"/>
              <w:spacing w:line="256" w:lineRule="auto"/>
              <w:jc w:val="both"/>
              <w:rPr>
                <w:rFonts w:ascii="Times New Roman" w:hAnsi="Times New Roman" w:cs="Times New Roman"/>
                <w:color w:val="auto"/>
                <w:sz w:val="22"/>
                <w:szCs w:val="22"/>
              </w:rPr>
            </w:pPr>
            <w:r w:rsidRPr="00790D52">
              <w:rPr>
                <w:rFonts w:ascii="Times New Roman" w:hAnsi="Times New Roman" w:cs="Times New Roman"/>
                <w:color w:val="auto"/>
                <w:sz w:val="22"/>
                <w:szCs w:val="22"/>
              </w:rPr>
              <w:t>Межкомнатные двери и двери санузлов:</w:t>
            </w:r>
          </w:p>
          <w:p w14:paraId="3DCC6DD8" w14:textId="77777777" w:rsidR="00B60A83" w:rsidRPr="00790D52" w:rsidRDefault="00B60A83" w:rsidP="00CC54EC">
            <w:pPr>
              <w:pStyle w:val="Default"/>
              <w:spacing w:line="256" w:lineRule="auto"/>
              <w:rPr>
                <w:rFonts w:ascii="Times New Roman" w:hAnsi="Times New Roman" w:cs="Times New Roman"/>
                <w:color w:val="auto"/>
                <w:sz w:val="22"/>
                <w:szCs w:val="22"/>
              </w:rPr>
            </w:pPr>
            <w:r w:rsidRPr="00790D52">
              <w:rPr>
                <w:rFonts w:ascii="Times New Roman" w:hAnsi="Times New Roman" w:cs="Times New Roman"/>
                <w:color w:val="auto"/>
                <w:sz w:val="22"/>
                <w:szCs w:val="22"/>
              </w:rPr>
              <w:t>- не устанавливаются</w:t>
            </w:r>
          </w:p>
        </w:tc>
      </w:tr>
      <w:tr w:rsidR="00B60A83" w:rsidRPr="00790D52" w14:paraId="7D43E53F" w14:textId="77777777" w:rsidTr="00B60A83">
        <w:trPr>
          <w:trHeight w:val="212"/>
        </w:trPr>
        <w:tc>
          <w:tcPr>
            <w:tcW w:w="2357" w:type="dxa"/>
            <w:tcBorders>
              <w:top w:val="single" w:sz="4" w:space="0" w:color="auto"/>
              <w:left w:val="single" w:sz="4" w:space="0" w:color="auto"/>
              <w:bottom w:val="single" w:sz="4" w:space="0" w:color="auto"/>
              <w:right w:val="single" w:sz="4" w:space="0" w:color="auto"/>
            </w:tcBorders>
            <w:vAlign w:val="center"/>
            <w:hideMark/>
          </w:tcPr>
          <w:p w14:paraId="76E1A915" w14:textId="77777777" w:rsidR="00B60A83" w:rsidRPr="00790D52" w:rsidRDefault="00B60A83" w:rsidP="00CC54EC">
            <w:pPr>
              <w:pStyle w:val="Default"/>
              <w:spacing w:line="256" w:lineRule="auto"/>
              <w:rPr>
                <w:rFonts w:ascii="Times New Roman" w:hAnsi="Times New Roman" w:cs="Times New Roman"/>
                <w:color w:val="auto"/>
                <w:sz w:val="22"/>
                <w:szCs w:val="22"/>
              </w:rPr>
            </w:pPr>
            <w:r w:rsidRPr="00790D52">
              <w:rPr>
                <w:rFonts w:ascii="Times New Roman" w:hAnsi="Times New Roman" w:cs="Times New Roman"/>
                <w:color w:val="auto"/>
                <w:sz w:val="22"/>
                <w:szCs w:val="22"/>
              </w:rPr>
              <w:t xml:space="preserve">Сантехническое оборудование </w:t>
            </w:r>
          </w:p>
        </w:tc>
        <w:tc>
          <w:tcPr>
            <w:tcW w:w="7843" w:type="dxa"/>
            <w:tcBorders>
              <w:top w:val="single" w:sz="4" w:space="0" w:color="auto"/>
              <w:left w:val="single" w:sz="4" w:space="0" w:color="auto"/>
              <w:bottom w:val="single" w:sz="4" w:space="0" w:color="auto"/>
              <w:right w:val="single" w:sz="4" w:space="0" w:color="auto"/>
            </w:tcBorders>
            <w:vAlign w:val="center"/>
            <w:hideMark/>
          </w:tcPr>
          <w:p w14:paraId="4A208284" w14:textId="77777777" w:rsidR="00B60A83" w:rsidRDefault="00B60A83" w:rsidP="00CC54EC">
            <w:pPr>
              <w:pStyle w:val="Default"/>
              <w:spacing w:line="256" w:lineRule="auto"/>
              <w:jc w:val="both"/>
              <w:rPr>
                <w:rFonts w:ascii="Times New Roman" w:hAnsi="Times New Roman" w:cs="Times New Roman"/>
                <w:color w:val="auto"/>
                <w:sz w:val="22"/>
                <w:szCs w:val="22"/>
              </w:rPr>
            </w:pPr>
            <w:r w:rsidRPr="00790D52">
              <w:rPr>
                <w:rFonts w:ascii="Times New Roman" w:hAnsi="Times New Roman" w:cs="Times New Roman"/>
                <w:color w:val="auto"/>
                <w:sz w:val="22"/>
                <w:szCs w:val="22"/>
              </w:rPr>
              <w:t xml:space="preserve">Согласно проектной документации. </w:t>
            </w:r>
          </w:p>
          <w:p w14:paraId="5C3BCD68" w14:textId="77777777" w:rsidR="00B60A83" w:rsidRPr="00790D52" w:rsidRDefault="00B60A83" w:rsidP="00CC54EC">
            <w:pPr>
              <w:pStyle w:val="Default"/>
              <w:spacing w:line="256" w:lineRule="auto"/>
              <w:jc w:val="both"/>
              <w:rPr>
                <w:rFonts w:ascii="Times New Roman" w:hAnsi="Times New Roman" w:cs="Times New Roman"/>
                <w:color w:val="auto"/>
                <w:sz w:val="22"/>
                <w:szCs w:val="22"/>
              </w:rPr>
            </w:pPr>
            <w:r w:rsidRPr="00790D52">
              <w:rPr>
                <w:rFonts w:ascii="Times New Roman" w:hAnsi="Times New Roman" w:cs="Times New Roman"/>
                <w:color w:val="auto"/>
                <w:sz w:val="22"/>
                <w:szCs w:val="22"/>
              </w:rPr>
              <w:t>Устанавливается раковина, унитаз (в одном санузле).</w:t>
            </w:r>
          </w:p>
        </w:tc>
      </w:tr>
      <w:tr w:rsidR="00B60A83" w:rsidRPr="00790D52" w14:paraId="46BDBFCB" w14:textId="77777777" w:rsidTr="00B60A83">
        <w:trPr>
          <w:trHeight w:val="212"/>
        </w:trPr>
        <w:tc>
          <w:tcPr>
            <w:tcW w:w="2357" w:type="dxa"/>
            <w:tcBorders>
              <w:top w:val="single" w:sz="4" w:space="0" w:color="auto"/>
              <w:left w:val="single" w:sz="4" w:space="0" w:color="auto"/>
              <w:bottom w:val="single" w:sz="4" w:space="0" w:color="auto"/>
              <w:right w:val="single" w:sz="4" w:space="0" w:color="auto"/>
            </w:tcBorders>
            <w:hideMark/>
          </w:tcPr>
          <w:p w14:paraId="30BE9341" w14:textId="77777777" w:rsidR="00B60A83" w:rsidRPr="00790D52" w:rsidRDefault="00B60A83" w:rsidP="00CC54EC">
            <w:pPr>
              <w:pStyle w:val="Default"/>
              <w:spacing w:line="256" w:lineRule="auto"/>
              <w:rPr>
                <w:rFonts w:ascii="Times New Roman" w:hAnsi="Times New Roman" w:cs="Times New Roman"/>
                <w:color w:val="auto"/>
                <w:sz w:val="22"/>
                <w:szCs w:val="22"/>
              </w:rPr>
            </w:pPr>
            <w:r w:rsidRPr="00790D52">
              <w:rPr>
                <w:rFonts w:ascii="Times New Roman" w:hAnsi="Times New Roman" w:cs="Times New Roman"/>
                <w:color w:val="auto"/>
                <w:sz w:val="22"/>
                <w:szCs w:val="22"/>
              </w:rPr>
              <w:t>ГВС/ХВС</w:t>
            </w:r>
          </w:p>
        </w:tc>
        <w:tc>
          <w:tcPr>
            <w:tcW w:w="7843" w:type="dxa"/>
            <w:tcBorders>
              <w:top w:val="single" w:sz="4" w:space="0" w:color="auto"/>
              <w:left w:val="single" w:sz="4" w:space="0" w:color="auto"/>
              <w:bottom w:val="single" w:sz="4" w:space="0" w:color="auto"/>
              <w:right w:val="single" w:sz="4" w:space="0" w:color="auto"/>
            </w:tcBorders>
          </w:tcPr>
          <w:p w14:paraId="1A23F7B6" w14:textId="77777777" w:rsidR="00B60A83" w:rsidRPr="00790D52" w:rsidRDefault="00B60A83" w:rsidP="00CC54EC">
            <w:pPr>
              <w:pStyle w:val="Default"/>
              <w:spacing w:line="256" w:lineRule="auto"/>
              <w:jc w:val="both"/>
              <w:rPr>
                <w:rFonts w:ascii="Times New Roman" w:hAnsi="Times New Roman" w:cs="Times New Roman"/>
                <w:color w:val="auto"/>
                <w:sz w:val="22"/>
                <w:szCs w:val="22"/>
              </w:rPr>
            </w:pPr>
            <w:r w:rsidRPr="00790D52">
              <w:rPr>
                <w:rFonts w:ascii="Times New Roman" w:hAnsi="Times New Roman" w:cs="Times New Roman"/>
                <w:color w:val="auto"/>
                <w:sz w:val="22"/>
                <w:szCs w:val="22"/>
              </w:rPr>
              <w:t xml:space="preserve">Согласно проектной документации. </w:t>
            </w:r>
          </w:p>
          <w:p w14:paraId="70E2C573" w14:textId="77777777" w:rsidR="00B60A83" w:rsidRPr="00790D52" w:rsidRDefault="00B60A83" w:rsidP="00CC54EC">
            <w:pPr>
              <w:pStyle w:val="Default"/>
              <w:spacing w:line="256" w:lineRule="auto"/>
              <w:jc w:val="both"/>
              <w:rPr>
                <w:rFonts w:ascii="Times New Roman" w:hAnsi="Times New Roman" w:cs="Times New Roman"/>
                <w:color w:val="auto"/>
                <w:sz w:val="22"/>
                <w:szCs w:val="22"/>
              </w:rPr>
            </w:pPr>
          </w:p>
        </w:tc>
      </w:tr>
    </w:tbl>
    <w:p w14:paraId="4F260AA1" w14:textId="07697419" w:rsidR="002D18B3" w:rsidRDefault="002D18B3" w:rsidP="00BB3D43">
      <w:pPr>
        <w:ind w:left="-1134" w:firstLine="567"/>
        <w:jc w:val="both"/>
        <w:rPr>
          <w:sz w:val="22"/>
          <w:szCs w:val="22"/>
        </w:rPr>
      </w:pPr>
    </w:p>
    <w:p w14:paraId="73979F2C" w14:textId="1AC24EC0" w:rsidR="000A67A7" w:rsidRDefault="000A67A7" w:rsidP="00BB3D43">
      <w:pPr>
        <w:ind w:left="-1134" w:firstLine="567"/>
        <w:jc w:val="both"/>
        <w:rPr>
          <w:sz w:val="22"/>
          <w:szCs w:val="22"/>
        </w:rPr>
      </w:pPr>
    </w:p>
    <w:p w14:paraId="2B53E7A7" w14:textId="4CEACB95" w:rsidR="000A67A7" w:rsidRPr="00790D52" w:rsidRDefault="000A67A7" w:rsidP="00BB3D43">
      <w:pPr>
        <w:ind w:left="-1134" w:firstLine="567"/>
        <w:jc w:val="both"/>
        <w:rPr>
          <w:sz w:val="22"/>
          <w:szCs w:val="22"/>
        </w:rPr>
      </w:pPr>
      <w:r>
        <w:rPr>
          <w:b/>
          <w:bCs/>
          <w:sz w:val="22"/>
          <w:szCs w:val="22"/>
        </w:rPr>
        <w:t>(</w:t>
      </w:r>
      <w:r w:rsidRPr="00790D52">
        <w:rPr>
          <w:b/>
          <w:bCs/>
          <w:color w:val="FF0000"/>
          <w:sz w:val="22"/>
          <w:szCs w:val="22"/>
        </w:rPr>
        <w:t>отделка чистов</w:t>
      </w:r>
      <w:r>
        <w:rPr>
          <w:b/>
          <w:bCs/>
          <w:color w:val="FF0000"/>
          <w:sz w:val="22"/>
          <w:szCs w:val="22"/>
        </w:rPr>
        <w:t xml:space="preserve">ая без санузла </w:t>
      </w:r>
      <w:r>
        <w:rPr>
          <w:b/>
          <w:bCs/>
          <w:sz w:val="22"/>
          <w:szCs w:val="22"/>
        </w:rPr>
        <w:t>)</w:t>
      </w:r>
    </w:p>
    <w:tbl>
      <w:tblPr>
        <w:tblW w:w="10206"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7796"/>
      </w:tblGrid>
      <w:tr w:rsidR="00B60A83" w:rsidRPr="00790D52" w14:paraId="1F6F41F8" w14:textId="77777777" w:rsidTr="00CC54EC">
        <w:trPr>
          <w:trHeight w:val="211"/>
        </w:trPr>
        <w:tc>
          <w:tcPr>
            <w:tcW w:w="10206" w:type="dxa"/>
            <w:gridSpan w:val="2"/>
            <w:tcBorders>
              <w:top w:val="single" w:sz="4" w:space="0" w:color="auto"/>
              <w:left w:val="single" w:sz="4" w:space="0" w:color="auto"/>
              <w:bottom w:val="single" w:sz="4" w:space="0" w:color="auto"/>
              <w:right w:val="single" w:sz="4" w:space="0" w:color="auto"/>
            </w:tcBorders>
          </w:tcPr>
          <w:p w14:paraId="25C2060F" w14:textId="109D8E51" w:rsidR="00B60A83" w:rsidRPr="00790D52" w:rsidRDefault="00B60A83" w:rsidP="00CC54EC">
            <w:pPr>
              <w:pStyle w:val="Default"/>
              <w:spacing w:line="256" w:lineRule="auto"/>
              <w:jc w:val="center"/>
              <w:rPr>
                <w:rFonts w:ascii="Times New Roman" w:hAnsi="Times New Roman" w:cs="Times New Roman"/>
                <w:b/>
                <w:bCs/>
                <w:color w:val="auto"/>
                <w:sz w:val="22"/>
                <w:szCs w:val="22"/>
              </w:rPr>
            </w:pPr>
            <w:r w:rsidRPr="00790D52">
              <w:rPr>
                <w:rFonts w:ascii="Times New Roman" w:hAnsi="Times New Roman" w:cs="Times New Roman"/>
                <w:b/>
                <w:bCs/>
                <w:color w:val="auto"/>
                <w:sz w:val="22"/>
                <w:szCs w:val="22"/>
              </w:rPr>
              <w:t xml:space="preserve">Характеристики жилого помещения (квартиры), являющегося Объектом долевого строительства, вид отделки </w:t>
            </w:r>
          </w:p>
        </w:tc>
      </w:tr>
      <w:tr w:rsidR="00B60A83" w:rsidRPr="00790D52" w14:paraId="32DF31A6" w14:textId="77777777" w:rsidTr="00CC54EC">
        <w:tblPrEx>
          <w:tblLook w:val="0000" w:firstRow="0" w:lastRow="0" w:firstColumn="0" w:lastColumn="0" w:noHBand="0" w:noVBand="0"/>
        </w:tblPrEx>
        <w:trPr>
          <w:trHeight w:val="93"/>
        </w:trPr>
        <w:tc>
          <w:tcPr>
            <w:tcW w:w="2410" w:type="dxa"/>
          </w:tcPr>
          <w:p w14:paraId="0A429CBE" w14:textId="77777777" w:rsidR="00B60A83" w:rsidRPr="00790D52" w:rsidRDefault="00B60A83" w:rsidP="00CC54EC">
            <w:pPr>
              <w:pStyle w:val="Default"/>
              <w:rPr>
                <w:rFonts w:ascii="Times New Roman" w:hAnsi="Times New Roman" w:cs="Times New Roman"/>
                <w:b/>
                <w:bCs/>
                <w:sz w:val="22"/>
                <w:szCs w:val="22"/>
              </w:rPr>
            </w:pPr>
            <w:r w:rsidRPr="00790D52">
              <w:rPr>
                <w:rFonts w:ascii="Times New Roman" w:hAnsi="Times New Roman" w:cs="Times New Roman"/>
                <w:b/>
                <w:bCs/>
                <w:sz w:val="22"/>
                <w:szCs w:val="22"/>
              </w:rPr>
              <w:t xml:space="preserve">Виды работ </w:t>
            </w:r>
          </w:p>
        </w:tc>
        <w:tc>
          <w:tcPr>
            <w:tcW w:w="7796" w:type="dxa"/>
          </w:tcPr>
          <w:p w14:paraId="3883C9BD" w14:textId="77777777" w:rsidR="00B60A83" w:rsidRPr="00790D52" w:rsidRDefault="00B60A83" w:rsidP="00CC54EC">
            <w:pPr>
              <w:pStyle w:val="Default"/>
              <w:rPr>
                <w:rFonts w:ascii="Times New Roman" w:hAnsi="Times New Roman" w:cs="Times New Roman"/>
                <w:b/>
                <w:bCs/>
                <w:sz w:val="22"/>
                <w:szCs w:val="22"/>
              </w:rPr>
            </w:pPr>
            <w:r w:rsidRPr="00790D52">
              <w:rPr>
                <w:rFonts w:ascii="Times New Roman" w:hAnsi="Times New Roman" w:cs="Times New Roman"/>
                <w:b/>
                <w:bCs/>
                <w:sz w:val="22"/>
                <w:szCs w:val="22"/>
              </w:rPr>
              <w:t xml:space="preserve">Содержание работ </w:t>
            </w:r>
          </w:p>
        </w:tc>
      </w:tr>
      <w:tr w:rsidR="00B60A83" w:rsidRPr="00790D52" w14:paraId="064DD382" w14:textId="77777777" w:rsidTr="00CC54EC">
        <w:tblPrEx>
          <w:tblLook w:val="0000" w:firstRow="0" w:lastRow="0" w:firstColumn="0" w:lastColumn="0" w:noHBand="0" w:noVBand="0"/>
        </w:tblPrEx>
        <w:trPr>
          <w:trHeight w:val="93"/>
        </w:trPr>
        <w:tc>
          <w:tcPr>
            <w:tcW w:w="2410" w:type="dxa"/>
          </w:tcPr>
          <w:p w14:paraId="37808CEA" w14:textId="77777777" w:rsidR="00B60A83" w:rsidRPr="00790D52" w:rsidRDefault="00B60A83" w:rsidP="00CC54EC">
            <w:pPr>
              <w:pStyle w:val="Default"/>
              <w:rPr>
                <w:rFonts w:ascii="Times New Roman" w:hAnsi="Times New Roman" w:cs="Times New Roman"/>
                <w:sz w:val="22"/>
                <w:szCs w:val="22"/>
              </w:rPr>
            </w:pPr>
            <w:r w:rsidRPr="00790D52">
              <w:rPr>
                <w:rFonts w:ascii="Times New Roman" w:hAnsi="Times New Roman" w:cs="Times New Roman"/>
                <w:sz w:val="22"/>
                <w:szCs w:val="22"/>
              </w:rPr>
              <w:t xml:space="preserve">Окна </w:t>
            </w:r>
          </w:p>
        </w:tc>
        <w:tc>
          <w:tcPr>
            <w:tcW w:w="7796" w:type="dxa"/>
          </w:tcPr>
          <w:p w14:paraId="59AABE27" w14:textId="77777777" w:rsidR="00B60A83" w:rsidRPr="00790D52" w:rsidRDefault="00B60A83" w:rsidP="00CC54EC">
            <w:pPr>
              <w:pStyle w:val="Default"/>
              <w:rPr>
                <w:rFonts w:ascii="Times New Roman" w:hAnsi="Times New Roman" w:cs="Times New Roman"/>
                <w:sz w:val="22"/>
                <w:szCs w:val="22"/>
              </w:rPr>
            </w:pPr>
            <w:r w:rsidRPr="00790D52">
              <w:rPr>
                <w:rFonts w:ascii="Times New Roman" w:hAnsi="Times New Roman" w:cs="Times New Roman"/>
                <w:sz w:val="22"/>
                <w:szCs w:val="22"/>
              </w:rPr>
              <w:t>Согласно проектной документации.</w:t>
            </w:r>
          </w:p>
        </w:tc>
      </w:tr>
      <w:tr w:rsidR="00B60A83" w:rsidRPr="00790D52" w14:paraId="29805E0E" w14:textId="77777777" w:rsidTr="00CC54EC">
        <w:tblPrEx>
          <w:tblLook w:val="0000" w:firstRow="0" w:lastRow="0" w:firstColumn="0" w:lastColumn="0" w:noHBand="0" w:noVBand="0"/>
        </w:tblPrEx>
        <w:trPr>
          <w:trHeight w:val="211"/>
        </w:trPr>
        <w:tc>
          <w:tcPr>
            <w:tcW w:w="2410" w:type="dxa"/>
          </w:tcPr>
          <w:p w14:paraId="72B7E6EF" w14:textId="77777777" w:rsidR="00B60A83" w:rsidRPr="00790D52" w:rsidRDefault="00B60A83" w:rsidP="00CC54EC">
            <w:pPr>
              <w:pStyle w:val="Default"/>
              <w:rPr>
                <w:rFonts w:ascii="Times New Roman" w:hAnsi="Times New Roman" w:cs="Times New Roman"/>
                <w:sz w:val="22"/>
                <w:szCs w:val="22"/>
              </w:rPr>
            </w:pPr>
            <w:r w:rsidRPr="00790D52">
              <w:rPr>
                <w:rFonts w:ascii="Times New Roman" w:hAnsi="Times New Roman" w:cs="Times New Roman"/>
                <w:sz w:val="22"/>
                <w:szCs w:val="22"/>
              </w:rPr>
              <w:t>Двери входные</w:t>
            </w:r>
          </w:p>
        </w:tc>
        <w:tc>
          <w:tcPr>
            <w:tcW w:w="7796" w:type="dxa"/>
          </w:tcPr>
          <w:p w14:paraId="14234E52" w14:textId="77777777" w:rsidR="00B60A83" w:rsidRPr="00790D52" w:rsidRDefault="00B60A83" w:rsidP="00CC54EC">
            <w:pPr>
              <w:jc w:val="both"/>
            </w:pPr>
            <w:r w:rsidRPr="00790D52">
              <w:t xml:space="preserve">Металлические </w:t>
            </w:r>
          </w:p>
        </w:tc>
      </w:tr>
      <w:tr w:rsidR="00B60A83" w:rsidRPr="00790D52" w14:paraId="35E1C03A" w14:textId="77777777" w:rsidTr="00CC54EC">
        <w:tblPrEx>
          <w:tblLook w:val="0000" w:firstRow="0" w:lastRow="0" w:firstColumn="0" w:lastColumn="0" w:noHBand="0" w:noVBand="0"/>
        </w:tblPrEx>
        <w:trPr>
          <w:trHeight w:val="557"/>
        </w:trPr>
        <w:tc>
          <w:tcPr>
            <w:tcW w:w="2410" w:type="dxa"/>
          </w:tcPr>
          <w:p w14:paraId="3CA516C1" w14:textId="77777777" w:rsidR="00B60A83" w:rsidRPr="00790D52" w:rsidRDefault="00B60A83" w:rsidP="00CC54EC">
            <w:pPr>
              <w:pStyle w:val="Default"/>
              <w:rPr>
                <w:rFonts w:ascii="Times New Roman" w:hAnsi="Times New Roman" w:cs="Times New Roman"/>
                <w:sz w:val="22"/>
                <w:szCs w:val="22"/>
              </w:rPr>
            </w:pPr>
            <w:r w:rsidRPr="00790D52">
              <w:rPr>
                <w:rFonts w:ascii="Times New Roman" w:hAnsi="Times New Roman" w:cs="Times New Roman"/>
                <w:sz w:val="22"/>
                <w:szCs w:val="22"/>
              </w:rPr>
              <w:t xml:space="preserve">Отделочные работы </w:t>
            </w:r>
          </w:p>
        </w:tc>
        <w:tc>
          <w:tcPr>
            <w:tcW w:w="7796" w:type="dxa"/>
          </w:tcPr>
          <w:p w14:paraId="2466B186" w14:textId="77777777" w:rsidR="00B60A83" w:rsidRPr="00790D52" w:rsidRDefault="00B60A83" w:rsidP="00CC54EC">
            <w:pPr>
              <w:pStyle w:val="Default"/>
              <w:rPr>
                <w:rFonts w:ascii="Times New Roman" w:hAnsi="Times New Roman" w:cs="Times New Roman"/>
                <w:color w:val="auto"/>
                <w:sz w:val="22"/>
                <w:szCs w:val="22"/>
              </w:rPr>
            </w:pPr>
            <w:r w:rsidRPr="00790D52">
              <w:rPr>
                <w:rFonts w:ascii="Times New Roman" w:hAnsi="Times New Roman" w:cs="Times New Roman"/>
                <w:sz w:val="22"/>
                <w:szCs w:val="22"/>
              </w:rPr>
              <w:t>Стены ку</w:t>
            </w:r>
            <w:r w:rsidRPr="00790D52">
              <w:rPr>
                <w:rFonts w:ascii="Times New Roman" w:hAnsi="Times New Roman" w:cs="Times New Roman"/>
                <w:color w:val="auto"/>
                <w:sz w:val="22"/>
                <w:szCs w:val="22"/>
              </w:rPr>
              <w:t xml:space="preserve">хни, коридора, комнат: </w:t>
            </w:r>
          </w:p>
          <w:p w14:paraId="12B51921" w14:textId="77777777" w:rsidR="00B60A83" w:rsidRPr="00790D52" w:rsidRDefault="00B60A83" w:rsidP="00CC54EC">
            <w:pPr>
              <w:pStyle w:val="Default"/>
              <w:rPr>
                <w:rFonts w:ascii="Times New Roman" w:hAnsi="Times New Roman" w:cs="Times New Roman"/>
                <w:color w:val="auto"/>
                <w:sz w:val="22"/>
                <w:szCs w:val="22"/>
              </w:rPr>
            </w:pPr>
            <w:r w:rsidRPr="00790D52">
              <w:rPr>
                <w:rFonts w:ascii="Times New Roman" w:hAnsi="Times New Roman" w:cs="Times New Roman"/>
                <w:color w:val="auto"/>
                <w:sz w:val="22"/>
                <w:szCs w:val="22"/>
              </w:rPr>
              <w:t>-Выравнивание стен, обои под покраску</w:t>
            </w:r>
          </w:p>
          <w:p w14:paraId="4891CA59" w14:textId="77777777" w:rsidR="00B60A83" w:rsidRPr="00790D52" w:rsidRDefault="00B60A83" w:rsidP="00CC54EC">
            <w:pPr>
              <w:pStyle w:val="Default"/>
              <w:rPr>
                <w:rFonts w:ascii="Times New Roman" w:hAnsi="Times New Roman" w:cs="Times New Roman"/>
                <w:color w:val="auto"/>
                <w:sz w:val="22"/>
                <w:szCs w:val="22"/>
              </w:rPr>
            </w:pPr>
            <w:r w:rsidRPr="00790D52">
              <w:rPr>
                <w:rFonts w:ascii="Times New Roman" w:hAnsi="Times New Roman" w:cs="Times New Roman"/>
                <w:color w:val="auto"/>
                <w:sz w:val="22"/>
                <w:szCs w:val="22"/>
              </w:rPr>
              <w:t xml:space="preserve">Стены санузлов: </w:t>
            </w:r>
          </w:p>
          <w:p w14:paraId="1C0C9D7D" w14:textId="77777777" w:rsidR="00B60A83" w:rsidRPr="00790D52" w:rsidRDefault="00B60A83" w:rsidP="00CC54EC">
            <w:pPr>
              <w:pStyle w:val="Default"/>
              <w:rPr>
                <w:rFonts w:ascii="Times New Roman" w:hAnsi="Times New Roman" w:cs="Times New Roman"/>
                <w:color w:val="auto"/>
                <w:sz w:val="22"/>
                <w:szCs w:val="22"/>
              </w:rPr>
            </w:pPr>
            <w:r w:rsidRPr="00790D52">
              <w:rPr>
                <w:rFonts w:ascii="Times New Roman" w:hAnsi="Times New Roman" w:cs="Times New Roman"/>
                <w:color w:val="auto"/>
                <w:sz w:val="22"/>
                <w:szCs w:val="22"/>
              </w:rPr>
              <w:t>-штукатурка</w:t>
            </w:r>
          </w:p>
          <w:p w14:paraId="2B028021" w14:textId="77777777" w:rsidR="00B60A83" w:rsidRPr="00790D52" w:rsidRDefault="00B60A83" w:rsidP="00CC54EC">
            <w:pPr>
              <w:pStyle w:val="Default"/>
              <w:rPr>
                <w:rFonts w:ascii="Times New Roman" w:hAnsi="Times New Roman" w:cs="Times New Roman"/>
                <w:sz w:val="22"/>
                <w:szCs w:val="22"/>
              </w:rPr>
            </w:pPr>
            <w:r w:rsidRPr="00790D52">
              <w:rPr>
                <w:rFonts w:ascii="Times New Roman" w:hAnsi="Times New Roman" w:cs="Times New Roman"/>
                <w:sz w:val="22"/>
                <w:szCs w:val="22"/>
              </w:rPr>
              <w:t>Полы санузлов:</w:t>
            </w:r>
          </w:p>
          <w:p w14:paraId="19FA42EA" w14:textId="77777777" w:rsidR="00B60A83" w:rsidRPr="00790D52" w:rsidRDefault="00B60A83" w:rsidP="00CC54EC">
            <w:pPr>
              <w:pStyle w:val="Default"/>
              <w:rPr>
                <w:rFonts w:ascii="Times New Roman" w:hAnsi="Times New Roman" w:cs="Times New Roman"/>
                <w:sz w:val="22"/>
                <w:szCs w:val="22"/>
              </w:rPr>
            </w:pPr>
            <w:r w:rsidRPr="00790D52">
              <w:rPr>
                <w:rFonts w:ascii="Times New Roman" w:hAnsi="Times New Roman" w:cs="Times New Roman"/>
                <w:sz w:val="22"/>
                <w:szCs w:val="22"/>
              </w:rPr>
              <w:t>- цементно – песчаная стяжка</w:t>
            </w:r>
            <w:r>
              <w:rPr>
                <w:rFonts w:ascii="Times New Roman" w:hAnsi="Times New Roman" w:cs="Times New Roman"/>
                <w:sz w:val="22"/>
                <w:szCs w:val="22"/>
              </w:rPr>
              <w:t xml:space="preserve">, </w:t>
            </w:r>
            <w:r w:rsidRPr="00790D52">
              <w:rPr>
                <w:rFonts w:ascii="Times New Roman" w:hAnsi="Times New Roman" w:cs="Times New Roman"/>
                <w:color w:val="auto"/>
                <w:sz w:val="22"/>
                <w:szCs w:val="22"/>
              </w:rPr>
              <w:t>гидроизоляция, без финишного покрытия</w:t>
            </w:r>
          </w:p>
          <w:p w14:paraId="30E5C514" w14:textId="77777777" w:rsidR="00B60A83" w:rsidRPr="00790D52" w:rsidRDefault="00B60A83" w:rsidP="00CC54EC">
            <w:pPr>
              <w:pStyle w:val="Default"/>
              <w:rPr>
                <w:rFonts w:ascii="Times New Roman" w:hAnsi="Times New Roman" w:cs="Times New Roman"/>
                <w:sz w:val="22"/>
                <w:szCs w:val="22"/>
              </w:rPr>
            </w:pPr>
            <w:r w:rsidRPr="00790D52">
              <w:rPr>
                <w:rFonts w:ascii="Times New Roman" w:hAnsi="Times New Roman" w:cs="Times New Roman"/>
                <w:sz w:val="22"/>
                <w:szCs w:val="22"/>
              </w:rPr>
              <w:t xml:space="preserve">Полы помещений: </w:t>
            </w:r>
          </w:p>
          <w:p w14:paraId="79C66156" w14:textId="77777777" w:rsidR="00B60A83" w:rsidRPr="00790D52" w:rsidRDefault="00B60A83" w:rsidP="00CC54EC">
            <w:pPr>
              <w:pStyle w:val="Default"/>
              <w:jc w:val="both"/>
              <w:rPr>
                <w:rFonts w:ascii="Times New Roman" w:hAnsi="Times New Roman" w:cs="Times New Roman"/>
                <w:sz w:val="22"/>
                <w:szCs w:val="22"/>
              </w:rPr>
            </w:pPr>
            <w:r w:rsidRPr="00790D52">
              <w:rPr>
                <w:rFonts w:ascii="Times New Roman" w:hAnsi="Times New Roman" w:cs="Times New Roman"/>
                <w:sz w:val="22"/>
                <w:szCs w:val="22"/>
              </w:rPr>
              <w:t>- цементно – песчаная стяжка, ламинат на подложке, плинтус</w:t>
            </w:r>
          </w:p>
          <w:p w14:paraId="4A910E9C" w14:textId="77777777" w:rsidR="00B60A83" w:rsidRPr="00790D52" w:rsidRDefault="00B60A83" w:rsidP="00CC54EC">
            <w:pPr>
              <w:pStyle w:val="Default"/>
              <w:rPr>
                <w:rFonts w:ascii="Times New Roman" w:hAnsi="Times New Roman" w:cs="Times New Roman"/>
                <w:sz w:val="22"/>
                <w:szCs w:val="22"/>
              </w:rPr>
            </w:pPr>
            <w:r w:rsidRPr="00790D52">
              <w:rPr>
                <w:rFonts w:ascii="Times New Roman" w:hAnsi="Times New Roman" w:cs="Times New Roman"/>
                <w:sz w:val="22"/>
                <w:szCs w:val="22"/>
              </w:rPr>
              <w:t xml:space="preserve">Потолок: </w:t>
            </w:r>
          </w:p>
          <w:p w14:paraId="39EA65F1" w14:textId="77777777" w:rsidR="00B60A83" w:rsidRPr="00790D52" w:rsidRDefault="00B60A83" w:rsidP="00CC54EC">
            <w:pPr>
              <w:pStyle w:val="Default"/>
              <w:rPr>
                <w:rStyle w:val="af7"/>
                <w:rFonts w:ascii="Times New Roman" w:hAnsi="Times New Roman" w:cs="Times New Roman"/>
                <w:sz w:val="22"/>
                <w:szCs w:val="22"/>
              </w:rPr>
            </w:pPr>
            <w:r w:rsidRPr="00790D52">
              <w:rPr>
                <w:rFonts w:ascii="Times New Roman" w:hAnsi="Times New Roman" w:cs="Times New Roman"/>
                <w:sz w:val="22"/>
                <w:szCs w:val="22"/>
              </w:rPr>
              <w:t xml:space="preserve">- </w:t>
            </w:r>
            <w:r w:rsidRPr="00790D52">
              <w:rPr>
                <w:rStyle w:val="af7"/>
                <w:rFonts w:ascii="Times New Roman" w:hAnsi="Times New Roman" w:cs="Times New Roman"/>
                <w:sz w:val="22"/>
                <w:szCs w:val="22"/>
              </w:rPr>
              <w:t xml:space="preserve">Натяжной белый </w:t>
            </w:r>
          </w:p>
          <w:p w14:paraId="70559E46" w14:textId="77777777" w:rsidR="00B60A83" w:rsidRPr="00790D52" w:rsidRDefault="00B60A83" w:rsidP="00CC54EC">
            <w:pPr>
              <w:pStyle w:val="Default"/>
              <w:rPr>
                <w:rStyle w:val="af7"/>
                <w:rFonts w:ascii="Times New Roman" w:hAnsi="Times New Roman" w:cs="Times New Roman"/>
                <w:sz w:val="22"/>
                <w:szCs w:val="22"/>
              </w:rPr>
            </w:pPr>
            <w:r w:rsidRPr="00790D52">
              <w:rPr>
                <w:rStyle w:val="af7"/>
                <w:rFonts w:ascii="Times New Roman" w:hAnsi="Times New Roman" w:cs="Times New Roman"/>
                <w:sz w:val="22"/>
                <w:szCs w:val="22"/>
              </w:rPr>
              <w:t>Двери межкомнатные:</w:t>
            </w:r>
          </w:p>
          <w:p w14:paraId="1FA5C776" w14:textId="77777777" w:rsidR="00B60A83" w:rsidRPr="00790D52" w:rsidRDefault="00B60A83" w:rsidP="00CC54EC">
            <w:pPr>
              <w:pStyle w:val="Default"/>
              <w:rPr>
                <w:rFonts w:ascii="Times New Roman" w:hAnsi="Times New Roman" w:cs="Times New Roman"/>
                <w:sz w:val="22"/>
                <w:szCs w:val="22"/>
              </w:rPr>
            </w:pPr>
            <w:r w:rsidRPr="00790D52">
              <w:rPr>
                <w:rStyle w:val="af7"/>
                <w:rFonts w:ascii="Times New Roman" w:hAnsi="Times New Roman" w:cs="Times New Roman"/>
                <w:sz w:val="22"/>
                <w:szCs w:val="22"/>
              </w:rPr>
              <w:t>-</w:t>
            </w:r>
            <w:r w:rsidRPr="00790D52">
              <w:rPr>
                <w:rFonts w:ascii="Times New Roman" w:hAnsi="Times New Roman" w:cs="Times New Roman"/>
                <w:sz w:val="22"/>
                <w:szCs w:val="22"/>
              </w:rPr>
              <w:t xml:space="preserve"> </w:t>
            </w:r>
            <w:r w:rsidRPr="00790D52">
              <w:rPr>
                <w:rStyle w:val="af7"/>
                <w:rFonts w:ascii="Times New Roman" w:hAnsi="Times New Roman" w:cs="Times New Roman"/>
                <w:sz w:val="22"/>
                <w:szCs w:val="22"/>
              </w:rPr>
              <w:t>ламинированные</w:t>
            </w:r>
          </w:p>
        </w:tc>
      </w:tr>
      <w:tr w:rsidR="00B60A83" w:rsidRPr="00790D52" w14:paraId="07A53C88" w14:textId="77777777" w:rsidTr="00CC54EC">
        <w:tblPrEx>
          <w:tblLook w:val="0000" w:firstRow="0" w:lastRow="0" w:firstColumn="0" w:lastColumn="0" w:noHBand="0" w:noVBand="0"/>
        </w:tblPrEx>
        <w:trPr>
          <w:trHeight w:val="212"/>
        </w:trPr>
        <w:tc>
          <w:tcPr>
            <w:tcW w:w="2410" w:type="dxa"/>
            <w:vAlign w:val="center"/>
          </w:tcPr>
          <w:p w14:paraId="30983A0D" w14:textId="77777777" w:rsidR="00B60A83" w:rsidRPr="00790D52" w:rsidRDefault="00B60A83" w:rsidP="00CC54EC">
            <w:pPr>
              <w:pStyle w:val="Default"/>
              <w:rPr>
                <w:rFonts w:ascii="Times New Roman" w:hAnsi="Times New Roman" w:cs="Times New Roman"/>
                <w:sz w:val="22"/>
                <w:szCs w:val="22"/>
              </w:rPr>
            </w:pPr>
            <w:r w:rsidRPr="00790D52">
              <w:rPr>
                <w:rFonts w:ascii="Times New Roman" w:hAnsi="Times New Roman" w:cs="Times New Roman"/>
                <w:sz w:val="22"/>
                <w:szCs w:val="22"/>
              </w:rPr>
              <w:t xml:space="preserve">Сантехническое оборудование </w:t>
            </w:r>
          </w:p>
        </w:tc>
        <w:tc>
          <w:tcPr>
            <w:tcW w:w="7796" w:type="dxa"/>
            <w:vAlign w:val="center"/>
          </w:tcPr>
          <w:p w14:paraId="5AF7DB6A" w14:textId="77777777" w:rsidR="00B60A83" w:rsidRDefault="00B60A83" w:rsidP="00CC54EC">
            <w:pPr>
              <w:pStyle w:val="Default"/>
              <w:jc w:val="both"/>
              <w:rPr>
                <w:rFonts w:ascii="Times New Roman" w:hAnsi="Times New Roman" w:cs="Times New Roman"/>
                <w:sz w:val="22"/>
                <w:szCs w:val="22"/>
              </w:rPr>
            </w:pPr>
            <w:r w:rsidRPr="00790D52">
              <w:rPr>
                <w:rFonts w:ascii="Times New Roman" w:hAnsi="Times New Roman" w:cs="Times New Roman"/>
                <w:sz w:val="22"/>
                <w:szCs w:val="22"/>
              </w:rPr>
              <w:t xml:space="preserve">Согласно проектной документации. </w:t>
            </w:r>
          </w:p>
          <w:p w14:paraId="71A9516A" w14:textId="77777777" w:rsidR="00B60A83" w:rsidRPr="00790D52" w:rsidRDefault="00B60A83" w:rsidP="00CC54EC">
            <w:pPr>
              <w:pStyle w:val="Default"/>
              <w:jc w:val="both"/>
              <w:rPr>
                <w:rFonts w:ascii="Times New Roman" w:hAnsi="Times New Roman" w:cs="Times New Roman"/>
                <w:sz w:val="22"/>
                <w:szCs w:val="22"/>
              </w:rPr>
            </w:pPr>
            <w:r w:rsidRPr="00790D52">
              <w:rPr>
                <w:rFonts w:ascii="Times New Roman" w:hAnsi="Times New Roman" w:cs="Times New Roman"/>
                <w:sz w:val="22"/>
                <w:szCs w:val="22"/>
              </w:rPr>
              <w:t>Устанавливается раковина, унитаз (в одном санузле)</w:t>
            </w:r>
          </w:p>
        </w:tc>
      </w:tr>
      <w:tr w:rsidR="00B60A83" w:rsidRPr="00790D52" w14:paraId="7FA63022" w14:textId="77777777" w:rsidTr="00CC54EC">
        <w:tblPrEx>
          <w:tblLook w:val="0000" w:firstRow="0" w:lastRow="0" w:firstColumn="0" w:lastColumn="0" w:noHBand="0" w:noVBand="0"/>
        </w:tblPrEx>
        <w:trPr>
          <w:trHeight w:val="212"/>
        </w:trPr>
        <w:tc>
          <w:tcPr>
            <w:tcW w:w="2410" w:type="dxa"/>
            <w:vAlign w:val="center"/>
          </w:tcPr>
          <w:p w14:paraId="690FEBF8" w14:textId="77777777" w:rsidR="00B60A83" w:rsidRPr="00790D52" w:rsidRDefault="00B60A83" w:rsidP="00CC54EC">
            <w:pPr>
              <w:pStyle w:val="Default"/>
              <w:rPr>
                <w:rFonts w:ascii="Times New Roman" w:hAnsi="Times New Roman" w:cs="Times New Roman"/>
                <w:sz w:val="22"/>
                <w:szCs w:val="22"/>
              </w:rPr>
            </w:pPr>
            <w:r w:rsidRPr="00790D52">
              <w:rPr>
                <w:rFonts w:ascii="Times New Roman" w:hAnsi="Times New Roman" w:cs="Times New Roman"/>
                <w:sz w:val="22"/>
                <w:szCs w:val="22"/>
              </w:rPr>
              <w:t>ГВС/ХВС</w:t>
            </w:r>
          </w:p>
        </w:tc>
        <w:tc>
          <w:tcPr>
            <w:tcW w:w="7796" w:type="dxa"/>
            <w:vAlign w:val="center"/>
          </w:tcPr>
          <w:p w14:paraId="22DC7CA3" w14:textId="77777777" w:rsidR="00B60A83" w:rsidRPr="00790D52" w:rsidRDefault="00B60A83" w:rsidP="00CC54EC">
            <w:pPr>
              <w:pStyle w:val="Default"/>
              <w:jc w:val="both"/>
              <w:rPr>
                <w:rFonts w:ascii="Times New Roman" w:hAnsi="Times New Roman" w:cs="Times New Roman"/>
                <w:sz w:val="22"/>
                <w:szCs w:val="22"/>
              </w:rPr>
            </w:pPr>
            <w:r w:rsidRPr="00790D52">
              <w:rPr>
                <w:rFonts w:ascii="Times New Roman" w:hAnsi="Times New Roman" w:cs="Times New Roman"/>
                <w:sz w:val="22"/>
                <w:szCs w:val="22"/>
              </w:rPr>
              <w:t xml:space="preserve">Согласно проектной документации. </w:t>
            </w:r>
          </w:p>
        </w:tc>
      </w:tr>
      <w:tr w:rsidR="00B60A83" w:rsidRPr="00790D52" w14:paraId="6A80B52C" w14:textId="77777777" w:rsidTr="00CC54EC">
        <w:tblPrEx>
          <w:tblLook w:val="0000" w:firstRow="0" w:lastRow="0" w:firstColumn="0" w:lastColumn="0" w:noHBand="0" w:noVBand="0"/>
        </w:tblPrEx>
        <w:trPr>
          <w:trHeight w:val="212"/>
        </w:trPr>
        <w:tc>
          <w:tcPr>
            <w:tcW w:w="2410" w:type="dxa"/>
            <w:vAlign w:val="center"/>
          </w:tcPr>
          <w:p w14:paraId="25918E07" w14:textId="77777777" w:rsidR="00B60A83" w:rsidRPr="00790D52" w:rsidRDefault="00B60A83" w:rsidP="00CC54EC">
            <w:pPr>
              <w:pStyle w:val="Default"/>
              <w:rPr>
                <w:rFonts w:ascii="Times New Roman" w:hAnsi="Times New Roman" w:cs="Times New Roman"/>
                <w:sz w:val="22"/>
                <w:szCs w:val="22"/>
              </w:rPr>
            </w:pPr>
            <w:r w:rsidRPr="00790D52">
              <w:rPr>
                <w:rFonts w:ascii="Times New Roman" w:hAnsi="Times New Roman" w:cs="Times New Roman"/>
                <w:sz w:val="22"/>
                <w:szCs w:val="22"/>
              </w:rPr>
              <w:t>Электрооборудование</w:t>
            </w:r>
          </w:p>
        </w:tc>
        <w:tc>
          <w:tcPr>
            <w:tcW w:w="7796" w:type="dxa"/>
            <w:vAlign w:val="center"/>
          </w:tcPr>
          <w:p w14:paraId="5C0257D1" w14:textId="77777777" w:rsidR="00B60A83" w:rsidRDefault="00B60A83" w:rsidP="00CC54EC">
            <w:pPr>
              <w:pStyle w:val="Default"/>
              <w:jc w:val="both"/>
              <w:rPr>
                <w:rFonts w:ascii="Times New Roman" w:hAnsi="Times New Roman" w:cs="Times New Roman"/>
                <w:sz w:val="22"/>
                <w:szCs w:val="22"/>
              </w:rPr>
            </w:pPr>
            <w:r w:rsidRPr="00790D52">
              <w:rPr>
                <w:rFonts w:ascii="Times New Roman" w:hAnsi="Times New Roman" w:cs="Times New Roman"/>
                <w:sz w:val="22"/>
                <w:szCs w:val="22"/>
              </w:rPr>
              <w:t xml:space="preserve">Установка счетчиков согласно проектной документации, разводка по помещению с установкой розеток и выключателей, плита не устанавливается. В </w:t>
            </w:r>
            <w:r w:rsidRPr="00790D52">
              <w:rPr>
                <w:rFonts w:ascii="Times New Roman" w:hAnsi="Times New Roman" w:cs="Times New Roman"/>
                <w:sz w:val="22"/>
                <w:szCs w:val="22"/>
              </w:rPr>
              <w:lastRenderedPageBreak/>
              <w:t>местах установки светильников клемма для подключения люстры, либо электропатрон</w:t>
            </w:r>
          </w:p>
          <w:p w14:paraId="60EFCC62" w14:textId="77777777" w:rsidR="00B60A83" w:rsidRPr="00790D52" w:rsidRDefault="00B60A83" w:rsidP="00CC54EC">
            <w:pPr>
              <w:pStyle w:val="Default"/>
              <w:jc w:val="both"/>
              <w:rPr>
                <w:rFonts w:ascii="Times New Roman" w:hAnsi="Times New Roman" w:cs="Times New Roman"/>
                <w:sz w:val="22"/>
                <w:szCs w:val="22"/>
              </w:rPr>
            </w:pPr>
          </w:p>
        </w:tc>
      </w:tr>
    </w:tbl>
    <w:p w14:paraId="7D2D39CE" w14:textId="553E5C99" w:rsidR="007F0BD6" w:rsidRDefault="007F0BD6" w:rsidP="00BB3D43">
      <w:pPr>
        <w:ind w:left="-1134" w:firstLine="567"/>
        <w:jc w:val="both"/>
        <w:rPr>
          <w:sz w:val="22"/>
          <w:szCs w:val="22"/>
        </w:rPr>
      </w:pPr>
    </w:p>
    <w:p w14:paraId="5473475A" w14:textId="65852581" w:rsidR="00BE19D3" w:rsidRPr="00790D52" w:rsidRDefault="00BE19D3" w:rsidP="00BB3D43">
      <w:pPr>
        <w:ind w:left="-1134" w:firstLine="567"/>
        <w:jc w:val="both"/>
        <w:rPr>
          <w:sz w:val="22"/>
          <w:szCs w:val="22"/>
        </w:rPr>
      </w:pPr>
      <w:r>
        <w:rPr>
          <w:b/>
          <w:bCs/>
          <w:sz w:val="22"/>
          <w:szCs w:val="22"/>
        </w:rPr>
        <w:t>(</w:t>
      </w:r>
      <w:r w:rsidRPr="00790D52">
        <w:rPr>
          <w:b/>
          <w:bCs/>
          <w:color w:val="FF0000"/>
          <w:sz w:val="22"/>
          <w:szCs w:val="22"/>
        </w:rPr>
        <w:t>отделка чистов</w:t>
      </w:r>
      <w:r>
        <w:rPr>
          <w:b/>
          <w:bCs/>
          <w:color w:val="FF0000"/>
          <w:sz w:val="22"/>
          <w:szCs w:val="22"/>
        </w:rPr>
        <w:t>ая с санузлом</w:t>
      </w:r>
      <w:r>
        <w:rPr>
          <w:b/>
          <w:bCs/>
          <w:sz w:val="22"/>
          <w:szCs w:val="22"/>
        </w:rPr>
        <w:t>)</w:t>
      </w:r>
    </w:p>
    <w:tbl>
      <w:tblPr>
        <w:tblW w:w="10349"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7655"/>
      </w:tblGrid>
      <w:tr w:rsidR="00B60A83" w:rsidRPr="00790D52" w14:paraId="1F73453C" w14:textId="77777777" w:rsidTr="00CC54EC">
        <w:trPr>
          <w:trHeight w:val="211"/>
        </w:trPr>
        <w:tc>
          <w:tcPr>
            <w:tcW w:w="10349" w:type="dxa"/>
            <w:gridSpan w:val="2"/>
            <w:shd w:val="clear" w:color="auto" w:fill="auto"/>
          </w:tcPr>
          <w:p w14:paraId="2B35435C" w14:textId="77A377F8" w:rsidR="00B60A83" w:rsidRPr="00790D52" w:rsidRDefault="00B60A83" w:rsidP="00CC54EC">
            <w:pPr>
              <w:pStyle w:val="Default"/>
              <w:spacing w:line="256" w:lineRule="auto"/>
              <w:jc w:val="center"/>
              <w:rPr>
                <w:rFonts w:ascii="Times New Roman" w:hAnsi="Times New Roman" w:cs="Times New Roman"/>
                <w:b/>
                <w:bCs/>
                <w:sz w:val="22"/>
                <w:szCs w:val="22"/>
              </w:rPr>
            </w:pPr>
            <w:r w:rsidRPr="00790D52">
              <w:rPr>
                <w:rFonts w:ascii="Times New Roman" w:hAnsi="Times New Roman" w:cs="Times New Roman"/>
                <w:b/>
                <w:bCs/>
                <w:sz w:val="22"/>
                <w:szCs w:val="22"/>
              </w:rPr>
              <w:t xml:space="preserve">Характеристики жилого помещения (квартиры), являющегося Объектом долевого строительства, вид отделки </w:t>
            </w:r>
          </w:p>
          <w:p w14:paraId="3565DA44" w14:textId="77777777" w:rsidR="00B60A83" w:rsidRPr="00790D52" w:rsidRDefault="00B60A83" w:rsidP="00CC54EC">
            <w:pPr>
              <w:pStyle w:val="Default"/>
              <w:spacing w:line="256" w:lineRule="auto"/>
              <w:jc w:val="center"/>
              <w:rPr>
                <w:rFonts w:ascii="Times New Roman" w:hAnsi="Times New Roman" w:cs="Times New Roman"/>
                <w:sz w:val="22"/>
                <w:szCs w:val="22"/>
              </w:rPr>
            </w:pPr>
          </w:p>
        </w:tc>
      </w:tr>
      <w:tr w:rsidR="00B60A83" w:rsidRPr="00790D52" w14:paraId="63DF59D6" w14:textId="77777777" w:rsidTr="00CC54EC">
        <w:trPr>
          <w:trHeight w:val="93"/>
        </w:trPr>
        <w:tc>
          <w:tcPr>
            <w:tcW w:w="2694" w:type="dxa"/>
            <w:shd w:val="clear" w:color="auto" w:fill="auto"/>
            <w:hideMark/>
          </w:tcPr>
          <w:p w14:paraId="2433E32B" w14:textId="77777777" w:rsidR="00B60A83" w:rsidRPr="00790D52" w:rsidRDefault="00B60A83" w:rsidP="00CC54EC">
            <w:pPr>
              <w:pStyle w:val="Default"/>
              <w:spacing w:line="256" w:lineRule="auto"/>
              <w:rPr>
                <w:rFonts w:ascii="Times New Roman" w:hAnsi="Times New Roman" w:cs="Times New Roman"/>
                <w:b/>
                <w:bCs/>
                <w:sz w:val="22"/>
                <w:szCs w:val="22"/>
              </w:rPr>
            </w:pPr>
            <w:r w:rsidRPr="00790D52">
              <w:rPr>
                <w:rFonts w:ascii="Times New Roman" w:hAnsi="Times New Roman" w:cs="Times New Roman"/>
                <w:b/>
                <w:bCs/>
                <w:sz w:val="22"/>
                <w:szCs w:val="22"/>
              </w:rPr>
              <w:t xml:space="preserve">Виды работ </w:t>
            </w:r>
          </w:p>
        </w:tc>
        <w:tc>
          <w:tcPr>
            <w:tcW w:w="7655" w:type="dxa"/>
            <w:shd w:val="clear" w:color="auto" w:fill="auto"/>
            <w:hideMark/>
          </w:tcPr>
          <w:p w14:paraId="759EB053" w14:textId="77777777" w:rsidR="00B60A83" w:rsidRPr="00790D52" w:rsidRDefault="00B60A83" w:rsidP="00CC54EC">
            <w:pPr>
              <w:pStyle w:val="Default"/>
              <w:spacing w:line="256" w:lineRule="auto"/>
              <w:rPr>
                <w:rFonts w:ascii="Times New Roman" w:hAnsi="Times New Roman" w:cs="Times New Roman"/>
                <w:b/>
                <w:bCs/>
                <w:sz w:val="22"/>
                <w:szCs w:val="22"/>
              </w:rPr>
            </w:pPr>
            <w:r w:rsidRPr="00790D52">
              <w:rPr>
                <w:rFonts w:ascii="Times New Roman" w:hAnsi="Times New Roman" w:cs="Times New Roman"/>
                <w:b/>
                <w:bCs/>
                <w:sz w:val="22"/>
                <w:szCs w:val="22"/>
              </w:rPr>
              <w:t xml:space="preserve">Содержание работ </w:t>
            </w:r>
          </w:p>
        </w:tc>
      </w:tr>
      <w:tr w:rsidR="00B60A83" w:rsidRPr="00790D52" w14:paraId="5CE2F3BC" w14:textId="77777777" w:rsidTr="00CC54EC">
        <w:trPr>
          <w:trHeight w:val="93"/>
        </w:trPr>
        <w:tc>
          <w:tcPr>
            <w:tcW w:w="2694" w:type="dxa"/>
            <w:shd w:val="clear" w:color="auto" w:fill="auto"/>
            <w:hideMark/>
          </w:tcPr>
          <w:p w14:paraId="0A863FFC" w14:textId="77777777" w:rsidR="00B60A83" w:rsidRPr="00790D52" w:rsidRDefault="00B60A83" w:rsidP="00CC54EC">
            <w:pPr>
              <w:pStyle w:val="Default"/>
              <w:spacing w:line="256" w:lineRule="auto"/>
              <w:rPr>
                <w:rFonts w:ascii="Times New Roman" w:hAnsi="Times New Roman" w:cs="Times New Roman"/>
                <w:sz w:val="22"/>
                <w:szCs w:val="22"/>
              </w:rPr>
            </w:pPr>
            <w:r w:rsidRPr="00790D52">
              <w:rPr>
                <w:rFonts w:ascii="Times New Roman" w:hAnsi="Times New Roman" w:cs="Times New Roman"/>
                <w:sz w:val="22"/>
                <w:szCs w:val="22"/>
              </w:rPr>
              <w:t xml:space="preserve">Окна </w:t>
            </w:r>
          </w:p>
        </w:tc>
        <w:tc>
          <w:tcPr>
            <w:tcW w:w="7655" w:type="dxa"/>
            <w:shd w:val="clear" w:color="auto" w:fill="auto"/>
            <w:hideMark/>
          </w:tcPr>
          <w:p w14:paraId="5B5166D6" w14:textId="77777777" w:rsidR="00B60A83" w:rsidRPr="00790D52" w:rsidRDefault="00B60A83" w:rsidP="00CC54EC">
            <w:pPr>
              <w:pStyle w:val="Default"/>
              <w:spacing w:line="256" w:lineRule="auto"/>
              <w:rPr>
                <w:rFonts w:ascii="Times New Roman" w:hAnsi="Times New Roman" w:cs="Times New Roman"/>
                <w:color w:val="auto"/>
                <w:sz w:val="22"/>
                <w:szCs w:val="22"/>
              </w:rPr>
            </w:pPr>
            <w:r w:rsidRPr="00790D52">
              <w:rPr>
                <w:rFonts w:ascii="Times New Roman" w:hAnsi="Times New Roman" w:cs="Times New Roman"/>
                <w:sz w:val="22"/>
                <w:szCs w:val="22"/>
              </w:rPr>
              <w:t>Согласно проектной документации.</w:t>
            </w:r>
          </w:p>
        </w:tc>
      </w:tr>
      <w:tr w:rsidR="00B60A83" w:rsidRPr="00790D52" w14:paraId="2A2713B2" w14:textId="77777777" w:rsidTr="00CC54EC">
        <w:trPr>
          <w:trHeight w:val="211"/>
        </w:trPr>
        <w:tc>
          <w:tcPr>
            <w:tcW w:w="2694" w:type="dxa"/>
            <w:shd w:val="clear" w:color="auto" w:fill="auto"/>
            <w:hideMark/>
          </w:tcPr>
          <w:p w14:paraId="09AD64E4" w14:textId="77777777" w:rsidR="00B60A83" w:rsidRPr="00790D52" w:rsidRDefault="00B60A83" w:rsidP="00CC54EC">
            <w:pPr>
              <w:pStyle w:val="Default"/>
              <w:spacing w:line="256" w:lineRule="auto"/>
              <w:rPr>
                <w:rFonts w:ascii="Times New Roman" w:hAnsi="Times New Roman" w:cs="Times New Roman"/>
                <w:sz w:val="22"/>
                <w:szCs w:val="22"/>
              </w:rPr>
            </w:pPr>
            <w:r w:rsidRPr="00790D52">
              <w:rPr>
                <w:rFonts w:ascii="Times New Roman" w:hAnsi="Times New Roman" w:cs="Times New Roman"/>
                <w:sz w:val="22"/>
                <w:szCs w:val="22"/>
              </w:rPr>
              <w:t>Двери входные</w:t>
            </w:r>
          </w:p>
        </w:tc>
        <w:tc>
          <w:tcPr>
            <w:tcW w:w="7655" w:type="dxa"/>
            <w:shd w:val="clear" w:color="auto" w:fill="auto"/>
            <w:hideMark/>
          </w:tcPr>
          <w:p w14:paraId="5C044064" w14:textId="77777777" w:rsidR="00B60A83" w:rsidRPr="00790D52" w:rsidRDefault="00B60A83" w:rsidP="00CC54EC">
            <w:pPr>
              <w:spacing w:line="254" w:lineRule="auto"/>
              <w:jc w:val="both"/>
              <w:rPr>
                <w:sz w:val="22"/>
                <w:szCs w:val="22"/>
                <w:lang w:eastAsia="en-US"/>
              </w:rPr>
            </w:pPr>
            <w:r w:rsidRPr="00790D52">
              <w:rPr>
                <w:sz w:val="22"/>
                <w:szCs w:val="22"/>
                <w:lang w:eastAsia="en-US"/>
              </w:rPr>
              <w:t>Металлические</w:t>
            </w:r>
          </w:p>
        </w:tc>
      </w:tr>
      <w:tr w:rsidR="00B60A83" w:rsidRPr="00790D52" w14:paraId="020C1E97" w14:textId="77777777" w:rsidTr="00CC54EC">
        <w:trPr>
          <w:trHeight w:val="3442"/>
        </w:trPr>
        <w:tc>
          <w:tcPr>
            <w:tcW w:w="2694" w:type="dxa"/>
            <w:shd w:val="clear" w:color="auto" w:fill="auto"/>
            <w:hideMark/>
          </w:tcPr>
          <w:p w14:paraId="382B6590" w14:textId="77777777" w:rsidR="00B60A83" w:rsidRPr="00790D52" w:rsidRDefault="00B60A83" w:rsidP="00CC54EC">
            <w:pPr>
              <w:pStyle w:val="Default"/>
              <w:spacing w:line="256" w:lineRule="auto"/>
              <w:rPr>
                <w:rFonts w:ascii="Times New Roman" w:hAnsi="Times New Roman" w:cs="Times New Roman"/>
                <w:sz w:val="22"/>
                <w:szCs w:val="22"/>
              </w:rPr>
            </w:pPr>
            <w:r w:rsidRPr="00790D52">
              <w:rPr>
                <w:rFonts w:ascii="Times New Roman" w:hAnsi="Times New Roman" w:cs="Times New Roman"/>
                <w:sz w:val="22"/>
                <w:szCs w:val="22"/>
              </w:rPr>
              <w:t xml:space="preserve">Отделочные работы </w:t>
            </w:r>
          </w:p>
        </w:tc>
        <w:tc>
          <w:tcPr>
            <w:tcW w:w="7655" w:type="dxa"/>
            <w:shd w:val="clear" w:color="auto" w:fill="auto"/>
          </w:tcPr>
          <w:p w14:paraId="73E40D3E" w14:textId="77777777" w:rsidR="00B60A83" w:rsidRPr="00790D52" w:rsidRDefault="00B60A83" w:rsidP="00CC54EC">
            <w:pPr>
              <w:pStyle w:val="Default"/>
              <w:spacing w:line="256" w:lineRule="auto"/>
              <w:rPr>
                <w:rFonts w:ascii="Times New Roman" w:hAnsi="Times New Roman" w:cs="Times New Roman"/>
                <w:color w:val="auto"/>
                <w:sz w:val="22"/>
                <w:szCs w:val="22"/>
              </w:rPr>
            </w:pPr>
            <w:r w:rsidRPr="00790D52">
              <w:rPr>
                <w:rFonts w:ascii="Times New Roman" w:hAnsi="Times New Roman" w:cs="Times New Roman"/>
                <w:sz w:val="22"/>
                <w:szCs w:val="22"/>
              </w:rPr>
              <w:t xml:space="preserve">Стены кухни, коридора, комнат: </w:t>
            </w:r>
          </w:p>
          <w:p w14:paraId="0EDCEBC1" w14:textId="77777777" w:rsidR="00B60A83" w:rsidRPr="00790D52" w:rsidRDefault="00B60A83" w:rsidP="00CC54EC">
            <w:pPr>
              <w:pStyle w:val="Default"/>
              <w:spacing w:line="256" w:lineRule="auto"/>
              <w:rPr>
                <w:rFonts w:ascii="Times New Roman" w:hAnsi="Times New Roman" w:cs="Times New Roman"/>
                <w:color w:val="auto"/>
                <w:sz w:val="22"/>
                <w:szCs w:val="22"/>
              </w:rPr>
            </w:pPr>
            <w:r w:rsidRPr="00790D52">
              <w:rPr>
                <w:rFonts w:ascii="Times New Roman" w:hAnsi="Times New Roman" w:cs="Times New Roman"/>
                <w:sz w:val="22"/>
                <w:szCs w:val="22"/>
              </w:rPr>
              <w:t>-</w:t>
            </w:r>
            <w:r w:rsidRPr="00790D52">
              <w:rPr>
                <w:rFonts w:ascii="Times New Roman" w:hAnsi="Times New Roman" w:cs="Times New Roman"/>
                <w:color w:val="auto"/>
                <w:sz w:val="22"/>
                <w:szCs w:val="22"/>
              </w:rPr>
              <w:t xml:space="preserve"> Выравнивание стен</w:t>
            </w:r>
            <w:r w:rsidRPr="00790D52">
              <w:rPr>
                <w:rFonts w:ascii="Times New Roman" w:hAnsi="Times New Roman" w:cs="Times New Roman"/>
                <w:sz w:val="22"/>
                <w:szCs w:val="22"/>
              </w:rPr>
              <w:t>, обои под покраску</w:t>
            </w:r>
          </w:p>
          <w:p w14:paraId="4C4CF1B3" w14:textId="77777777" w:rsidR="00B60A83" w:rsidRPr="00790D52" w:rsidRDefault="00B60A83" w:rsidP="00CC54EC">
            <w:pPr>
              <w:pStyle w:val="Default"/>
              <w:spacing w:line="256" w:lineRule="auto"/>
              <w:rPr>
                <w:rFonts w:ascii="Times New Roman" w:hAnsi="Times New Roman" w:cs="Times New Roman"/>
                <w:color w:val="auto"/>
                <w:sz w:val="22"/>
                <w:szCs w:val="22"/>
              </w:rPr>
            </w:pPr>
            <w:r w:rsidRPr="00790D52">
              <w:rPr>
                <w:rFonts w:ascii="Times New Roman" w:hAnsi="Times New Roman" w:cs="Times New Roman"/>
                <w:sz w:val="22"/>
                <w:szCs w:val="22"/>
              </w:rPr>
              <w:t xml:space="preserve">Стены санузлов: </w:t>
            </w:r>
          </w:p>
          <w:p w14:paraId="3EE14EC6" w14:textId="77777777" w:rsidR="00B60A83" w:rsidRPr="00790D52" w:rsidRDefault="00B60A83" w:rsidP="00CC54EC">
            <w:pPr>
              <w:pStyle w:val="Default"/>
              <w:spacing w:line="256" w:lineRule="auto"/>
              <w:rPr>
                <w:rFonts w:ascii="Times New Roman" w:hAnsi="Times New Roman" w:cs="Times New Roman"/>
                <w:color w:val="auto"/>
                <w:sz w:val="22"/>
                <w:szCs w:val="22"/>
              </w:rPr>
            </w:pPr>
            <w:r w:rsidRPr="00790D52">
              <w:rPr>
                <w:rFonts w:ascii="Times New Roman" w:hAnsi="Times New Roman" w:cs="Times New Roman"/>
                <w:sz w:val="22"/>
                <w:szCs w:val="22"/>
              </w:rPr>
              <w:t>-Плитка керамическая на уровне 2/3 от пола</w:t>
            </w:r>
          </w:p>
          <w:p w14:paraId="6497C73D" w14:textId="77777777" w:rsidR="00B60A83" w:rsidRPr="00790D52" w:rsidRDefault="00B60A83" w:rsidP="00CC54EC">
            <w:pPr>
              <w:pStyle w:val="Default"/>
              <w:spacing w:line="256" w:lineRule="auto"/>
              <w:rPr>
                <w:rFonts w:ascii="Times New Roman" w:hAnsi="Times New Roman" w:cs="Times New Roman"/>
                <w:sz w:val="22"/>
                <w:szCs w:val="22"/>
              </w:rPr>
            </w:pPr>
            <w:r w:rsidRPr="00790D52">
              <w:rPr>
                <w:rFonts w:ascii="Times New Roman" w:hAnsi="Times New Roman" w:cs="Times New Roman"/>
                <w:sz w:val="22"/>
                <w:szCs w:val="22"/>
              </w:rPr>
              <w:t>Полы санузлов:</w:t>
            </w:r>
          </w:p>
          <w:p w14:paraId="2DC349AD" w14:textId="77777777" w:rsidR="00B60A83" w:rsidRPr="00790D52" w:rsidRDefault="00B60A83" w:rsidP="00CC54EC">
            <w:pPr>
              <w:pStyle w:val="Default"/>
              <w:spacing w:line="256" w:lineRule="auto"/>
              <w:rPr>
                <w:rFonts w:ascii="Times New Roman" w:hAnsi="Times New Roman" w:cs="Times New Roman"/>
                <w:sz w:val="22"/>
                <w:szCs w:val="22"/>
              </w:rPr>
            </w:pPr>
            <w:r w:rsidRPr="00790D52">
              <w:rPr>
                <w:rFonts w:ascii="Times New Roman" w:hAnsi="Times New Roman" w:cs="Times New Roman"/>
                <w:sz w:val="22"/>
                <w:szCs w:val="22"/>
              </w:rPr>
              <w:t xml:space="preserve">- цементно – песчаная стяжка, </w:t>
            </w:r>
            <w:r w:rsidRPr="00790D52">
              <w:rPr>
                <w:rFonts w:ascii="Times New Roman" w:hAnsi="Times New Roman" w:cs="Times New Roman"/>
                <w:color w:val="auto"/>
                <w:sz w:val="22"/>
                <w:szCs w:val="22"/>
              </w:rPr>
              <w:t>гидроизоляция</w:t>
            </w:r>
            <w:r>
              <w:rPr>
                <w:rFonts w:ascii="Times New Roman" w:hAnsi="Times New Roman" w:cs="Times New Roman"/>
                <w:sz w:val="22"/>
                <w:szCs w:val="22"/>
              </w:rPr>
              <w:t xml:space="preserve">, </w:t>
            </w:r>
            <w:r w:rsidRPr="00790D52">
              <w:rPr>
                <w:rFonts w:ascii="Times New Roman" w:hAnsi="Times New Roman" w:cs="Times New Roman"/>
                <w:sz w:val="22"/>
                <w:szCs w:val="22"/>
              </w:rPr>
              <w:t>плитка</w:t>
            </w:r>
          </w:p>
          <w:p w14:paraId="37EE3582" w14:textId="77777777" w:rsidR="00B60A83" w:rsidRPr="00790D52" w:rsidRDefault="00B60A83" w:rsidP="00CC54EC">
            <w:pPr>
              <w:pStyle w:val="Default"/>
              <w:spacing w:line="256" w:lineRule="auto"/>
              <w:rPr>
                <w:rFonts w:ascii="Times New Roman" w:hAnsi="Times New Roman" w:cs="Times New Roman"/>
                <w:sz w:val="22"/>
                <w:szCs w:val="22"/>
              </w:rPr>
            </w:pPr>
            <w:r w:rsidRPr="00790D52">
              <w:rPr>
                <w:rFonts w:ascii="Times New Roman" w:hAnsi="Times New Roman" w:cs="Times New Roman"/>
                <w:sz w:val="22"/>
                <w:szCs w:val="22"/>
              </w:rPr>
              <w:t xml:space="preserve">Полы помещений: </w:t>
            </w:r>
          </w:p>
          <w:p w14:paraId="488796E4" w14:textId="77777777" w:rsidR="00B60A83" w:rsidRPr="00790D52" w:rsidRDefault="00B60A83" w:rsidP="00CC54EC">
            <w:pPr>
              <w:pStyle w:val="Default"/>
              <w:spacing w:line="256" w:lineRule="auto"/>
              <w:jc w:val="both"/>
              <w:rPr>
                <w:rFonts w:ascii="Times New Roman" w:hAnsi="Times New Roman" w:cs="Times New Roman"/>
                <w:sz w:val="22"/>
                <w:szCs w:val="22"/>
              </w:rPr>
            </w:pPr>
            <w:r w:rsidRPr="00790D52">
              <w:rPr>
                <w:rFonts w:ascii="Times New Roman" w:hAnsi="Times New Roman" w:cs="Times New Roman"/>
                <w:sz w:val="22"/>
                <w:szCs w:val="22"/>
              </w:rPr>
              <w:t>- цементно – песчаная стяжка, ламинат на подложке, плинтус</w:t>
            </w:r>
          </w:p>
          <w:p w14:paraId="14B47A6E" w14:textId="77777777" w:rsidR="00B60A83" w:rsidRPr="00790D52" w:rsidRDefault="00B60A83" w:rsidP="00CC54EC">
            <w:pPr>
              <w:pStyle w:val="Default"/>
              <w:spacing w:line="256" w:lineRule="auto"/>
              <w:rPr>
                <w:rFonts w:ascii="Times New Roman" w:hAnsi="Times New Roman" w:cs="Times New Roman"/>
                <w:sz w:val="22"/>
                <w:szCs w:val="22"/>
              </w:rPr>
            </w:pPr>
            <w:r w:rsidRPr="00790D52">
              <w:rPr>
                <w:rFonts w:ascii="Times New Roman" w:hAnsi="Times New Roman" w:cs="Times New Roman"/>
                <w:sz w:val="22"/>
                <w:szCs w:val="22"/>
              </w:rPr>
              <w:t>Потолок:</w:t>
            </w:r>
          </w:p>
          <w:p w14:paraId="6AC97A04" w14:textId="77777777" w:rsidR="00B60A83" w:rsidRPr="00790D52" w:rsidRDefault="00B60A83" w:rsidP="00CC54EC">
            <w:pPr>
              <w:pStyle w:val="Default"/>
              <w:spacing w:line="256" w:lineRule="auto"/>
              <w:rPr>
                <w:rStyle w:val="af7"/>
                <w:rFonts w:ascii="Times New Roman" w:hAnsi="Times New Roman" w:cs="Times New Roman"/>
              </w:rPr>
            </w:pPr>
            <w:r w:rsidRPr="00790D52">
              <w:rPr>
                <w:rFonts w:ascii="Times New Roman" w:hAnsi="Times New Roman" w:cs="Times New Roman"/>
                <w:sz w:val="22"/>
                <w:szCs w:val="22"/>
              </w:rPr>
              <w:t xml:space="preserve">- </w:t>
            </w:r>
            <w:r w:rsidRPr="00790D52">
              <w:rPr>
                <w:rStyle w:val="af7"/>
                <w:rFonts w:ascii="Times New Roman" w:hAnsi="Times New Roman" w:cs="Times New Roman"/>
                <w:sz w:val="22"/>
                <w:szCs w:val="22"/>
              </w:rPr>
              <w:t xml:space="preserve">Натяжной белый </w:t>
            </w:r>
          </w:p>
          <w:p w14:paraId="4E5AE429" w14:textId="77777777" w:rsidR="00B60A83" w:rsidRPr="00790D52" w:rsidRDefault="00B60A83" w:rsidP="00CC54EC">
            <w:pPr>
              <w:pStyle w:val="Default"/>
              <w:spacing w:line="256" w:lineRule="auto"/>
              <w:rPr>
                <w:rStyle w:val="af7"/>
                <w:rFonts w:ascii="Times New Roman" w:hAnsi="Times New Roman" w:cs="Times New Roman"/>
                <w:sz w:val="22"/>
                <w:szCs w:val="22"/>
              </w:rPr>
            </w:pPr>
            <w:r w:rsidRPr="00790D52">
              <w:rPr>
                <w:rStyle w:val="af7"/>
                <w:rFonts w:ascii="Times New Roman" w:hAnsi="Times New Roman" w:cs="Times New Roman"/>
                <w:sz w:val="22"/>
                <w:szCs w:val="22"/>
              </w:rPr>
              <w:t>Двери межкомнатные:</w:t>
            </w:r>
          </w:p>
          <w:p w14:paraId="0FEFEAB7" w14:textId="77777777" w:rsidR="00B60A83" w:rsidRPr="00790D52" w:rsidRDefault="00B60A83" w:rsidP="00CC54EC">
            <w:pPr>
              <w:pStyle w:val="Default"/>
              <w:spacing w:line="256" w:lineRule="auto"/>
              <w:rPr>
                <w:rFonts w:ascii="Times New Roman" w:hAnsi="Times New Roman" w:cs="Times New Roman"/>
                <w:sz w:val="22"/>
                <w:szCs w:val="22"/>
              </w:rPr>
            </w:pPr>
            <w:r w:rsidRPr="00790D52">
              <w:rPr>
                <w:rStyle w:val="af7"/>
                <w:rFonts w:ascii="Times New Roman" w:hAnsi="Times New Roman" w:cs="Times New Roman"/>
                <w:sz w:val="22"/>
                <w:szCs w:val="22"/>
              </w:rPr>
              <w:t>-</w:t>
            </w:r>
            <w:r w:rsidRPr="00790D52">
              <w:rPr>
                <w:rFonts w:ascii="Times New Roman" w:hAnsi="Times New Roman" w:cs="Times New Roman"/>
                <w:sz w:val="22"/>
                <w:szCs w:val="22"/>
              </w:rPr>
              <w:t xml:space="preserve"> </w:t>
            </w:r>
            <w:r w:rsidRPr="00790D52">
              <w:rPr>
                <w:rStyle w:val="af7"/>
                <w:rFonts w:ascii="Times New Roman" w:hAnsi="Times New Roman" w:cs="Times New Roman"/>
                <w:sz w:val="22"/>
                <w:szCs w:val="22"/>
              </w:rPr>
              <w:t>ламинированные</w:t>
            </w:r>
          </w:p>
        </w:tc>
      </w:tr>
      <w:tr w:rsidR="00B60A83" w:rsidRPr="00790D52" w14:paraId="38323769" w14:textId="77777777" w:rsidTr="00CC54EC">
        <w:trPr>
          <w:trHeight w:val="93"/>
        </w:trPr>
        <w:tc>
          <w:tcPr>
            <w:tcW w:w="2694" w:type="dxa"/>
            <w:shd w:val="clear" w:color="auto" w:fill="auto"/>
            <w:vAlign w:val="center"/>
            <w:hideMark/>
          </w:tcPr>
          <w:p w14:paraId="25FE2B7F" w14:textId="77777777" w:rsidR="00B60A83" w:rsidRPr="00790D52" w:rsidRDefault="00B60A83" w:rsidP="00CC54EC">
            <w:pPr>
              <w:pStyle w:val="Default"/>
              <w:spacing w:line="256" w:lineRule="auto"/>
              <w:rPr>
                <w:rFonts w:ascii="Times New Roman" w:hAnsi="Times New Roman" w:cs="Times New Roman"/>
                <w:sz w:val="22"/>
                <w:szCs w:val="22"/>
              </w:rPr>
            </w:pPr>
            <w:r w:rsidRPr="00790D52">
              <w:rPr>
                <w:rFonts w:ascii="Times New Roman" w:hAnsi="Times New Roman" w:cs="Times New Roman"/>
                <w:sz w:val="22"/>
                <w:szCs w:val="22"/>
              </w:rPr>
              <w:t xml:space="preserve">Сантехническое оборудование </w:t>
            </w:r>
          </w:p>
        </w:tc>
        <w:tc>
          <w:tcPr>
            <w:tcW w:w="7655" w:type="dxa"/>
            <w:shd w:val="clear" w:color="auto" w:fill="auto"/>
            <w:vAlign w:val="center"/>
            <w:hideMark/>
          </w:tcPr>
          <w:p w14:paraId="22D77A29" w14:textId="77777777" w:rsidR="00B60A83" w:rsidRDefault="00B60A83" w:rsidP="00CC54EC">
            <w:pPr>
              <w:pStyle w:val="Default"/>
              <w:spacing w:line="256" w:lineRule="auto"/>
              <w:jc w:val="both"/>
              <w:rPr>
                <w:rFonts w:ascii="Times New Roman" w:hAnsi="Times New Roman" w:cs="Times New Roman"/>
                <w:sz w:val="22"/>
                <w:szCs w:val="22"/>
              </w:rPr>
            </w:pPr>
            <w:r w:rsidRPr="00790D52">
              <w:rPr>
                <w:rFonts w:ascii="Times New Roman" w:hAnsi="Times New Roman" w:cs="Times New Roman"/>
                <w:sz w:val="22"/>
                <w:szCs w:val="22"/>
              </w:rPr>
              <w:t xml:space="preserve">Согласно проектной документации. </w:t>
            </w:r>
          </w:p>
          <w:p w14:paraId="3F764B44" w14:textId="77777777" w:rsidR="00B60A83" w:rsidRPr="00790D52" w:rsidRDefault="00B60A83" w:rsidP="00CC54EC">
            <w:pPr>
              <w:pStyle w:val="Default"/>
              <w:spacing w:line="256" w:lineRule="auto"/>
              <w:jc w:val="both"/>
              <w:rPr>
                <w:rFonts w:ascii="Times New Roman" w:hAnsi="Times New Roman" w:cs="Times New Roman"/>
                <w:sz w:val="22"/>
                <w:szCs w:val="22"/>
              </w:rPr>
            </w:pPr>
            <w:r w:rsidRPr="00790D52">
              <w:rPr>
                <w:rFonts w:ascii="Times New Roman" w:hAnsi="Times New Roman" w:cs="Times New Roman"/>
                <w:sz w:val="22"/>
                <w:szCs w:val="22"/>
              </w:rPr>
              <w:t xml:space="preserve">Устанавливается ванна, раковина, унитаз (в одном санузле) </w:t>
            </w:r>
          </w:p>
        </w:tc>
      </w:tr>
      <w:tr w:rsidR="00B60A83" w:rsidRPr="00790D52" w14:paraId="3C0A7252" w14:textId="77777777" w:rsidTr="00CC54EC">
        <w:trPr>
          <w:trHeight w:val="151"/>
        </w:trPr>
        <w:tc>
          <w:tcPr>
            <w:tcW w:w="2694" w:type="dxa"/>
            <w:shd w:val="clear" w:color="auto" w:fill="auto"/>
            <w:vAlign w:val="center"/>
            <w:hideMark/>
          </w:tcPr>
          <w:p w14:paraId="79848A76" w14:textId="77777777" w:rsidR="00B60A83" w:rsidRPr="00790D52" w:rsidRDefault="00B60A83" w:rsidP="00CC54EC">
            <w:pPr>
              <w:pStyle w:val="Default"/>
              <w:spacing w:line="256" w:lineRule="auto"/>
              <w:rPr>
                <w:rFonts w:ascii="Times New Roman" w:hAnsi="Times New Roman" w:cs="Times New Roman"/>
                <w:sz w:val="22"/>
                <w:szCs w:val="22"/>
              </w:rPr>
            </w:pPr>
            <w:r w:rsidRPr="00790D52">
              <w:rPr>
                <w:rFonts w:ascii="Times New Roman" w:hAnsi="Times New Roman" w:cs="Times New Roman"/>
                <w:sz w:val="22"/>
                <w:szCs w:val="22"/>
              </w:rPr>
              <w:t>ГВС/ХВС</w:t>
            </w:r>
          </w:p>
        </w:tc>
        <w:tc>
          <w:tcPr>
            <w:tcW w:w="7655" w:type="dxa"/>
            <w:shd w:val="clear" w:color="auto" w:fill="auto"/>
            <w:vAlign w:val="center"/>
            <w:hideMark/>
          </w:tcPr>
          <w:p w14:paraId="6CC0D078" w14:textId="77777777" w:rsidR="00B60A83" w:rsidRPr="00790D52" w:rsidRDefault="00B60A83" w:rsidP="00CC54EC">
            <w:pPr>
              <w:pStyle w:val="Default"/>
              <w:spacing w:line="256" w:lineRule="auto"/>
              <w:jc w:val="both"/>
              <w:rPr>
                <w:rFonts w:ascii="Times New Roman" w:hAnsi="Times New Roman" w:cs="Times New Roman"/>
                <w:sz w:val="22"/>
                <w:szCs w:val="22"/>
              </w:rPr>
            </w:pPr>
            <w:r w:rsidRPr="00790D52">
              <w:rPr>
                <w:rFonts w:ascii="Times New Roman" w:hAnsi="Times New Roman" w:cs="Times New Roman"/>
                <w:sz w:val="22"/>
                <w:szCs w:val="22"/>
              </w:rPr>
              <w:t xml:space="preserve">Согласно проектной документации. </w:t>
            </w:r>
          </w:p>
        </w:tc>
      </w:tr>
      <w:tr w:rsidR="00B60A83" w:rsidRPr="00E83159" w14:paraId="18638ABC" w14:textId="77777777" w:rsidTr="00CC54EC">
        <w:trPr>
          <w:trHeight w:val="151"/>
        </w:trPr>
        <w:tc>
          <w:tcPr>
            <w:tcW w:w="2694" w:type="dxa"/>
            <w:shd w:val="clear" w:color="auto" w:fill="auto"/>
            <w:vAlign w:val="center"/>
            <w:hideMark/>
          </w:tcPr>
          <w:p w14:paraId="77D08ED3" w14:textId="77777777" w:rsidR="00B60A83" w:rsidRPr="00790D52" w:rsidRDefault="00B60A83" w:rsidP="00CC54EC">
            <w:pPr>
              <w:pStyle w:val="Default"/>
              <w:spacing w:line="256" w:lineRule="auto"/>
              <w:rPr>
                <w:rFonts w:ascii="Times New Roman" w:hAnsi="Times New Roman" w:cs="Times New Roman"/>
                <w:sz w:val="22"/>
                <w:szCs w:val="22"/>
              </w:rPr>
            </w:pPr>
            <w:r w:rsidRPr="00790D52">
              <w:rPr>
                <w:rFonts w:ascii="Times New Roman" w:hAnsi="Times New Roman" w:cs="Times New Roman"/>
                <w:sz w:val="22"/>
                <w:szCs w:val="22"/>
              </w:rPr>
              <w:t>Электрооборудование</w:t>
            </w:r>
          </w:p>
        </w:tc>
        <w:tc>
          <w:tcPr>
            <w:tcW w:w="7655" w:type="dxa"/>
            <w:shd w:val="clear" w:color="auto" w:fill="auto"/>
            <w:vAlign w:val="center"/>
            <w:hideMark/>
          </w:tcPr>
          <w:p w14:paraId="17042918" w14:textId="77777777" w:rsidR="00B60A83" w:rsidRDefault="00B60A83" w:rsidP="00CC54EC">
            <w:pPr>
              <w:pStyle w:val="Default"/>
              <w:jc w:val="both"/>
              <w:rPr>
                <w:rFonts w:ascii="Times New Roman" w:hAnsi="Times New Roman" w:cs="Times New Roman"/>
                <w:sz w:val="22"/>
                <w:szCs w:val="22"/>
              </w:rPr>
            </w:pPr>
            <w:r w:rsidRPr="00790D52">
              <w:rPr>
                <w:rFonts w:ascii="Times New Roman" w:hAnsi="Times New Roman" w:cs="Times New Roman"/>
                <w:sz w:val="22"/>
                <w:szCs w:val="22"/>
              </w:rPr>
              <w:t>Установка счетчиков согласно проектной документации, разводка по помещению с установкой розеток и выключателей, плита не устанавливается. В местах установки светильников клемма для подключения люстры, либо электропатрон</w:t>
            </w:r>
          </w:p>
          <w:p w14:paraId="15A93BB0" w14:textId="77777777" w:rsidR="00B60A83" w:rsidRPr="00E83159" w:rsidRDefault="00B60A83" w:rsidP="00CC54EC">
            <w:pPr>
              <w:pStyle w:val="Default"/>
              <w:spacing w:line="256" w:lineRule="auto"/>
              <w:rPr>
                <w:rFonts w:ascii="Times New Roman" w:hAnsi="Times New Roman" w:cs="Times New Roman"/>
                <w:sz w:val="22"/>
                <w:szCs w:val="22"/>
              </w:rPr>
            </w:pPr>
          </w:p>
        </w:tc>
      </w:tr>
    </w:tbl>
    <w:p w14:paraId="482C9D47" w14:textId="77777777" w:rsidR="00E83159" w:rsidRPr="00E83159" w:rsidRDefault="00E83159" w:rsidP="00BB3D43">
      <w:pPr>
        <w:ind w:left="-1134" w:firstLine="567"/>
        <w:jc w:val="both"/>
        <w:rPr>
          <w:sz w:val="22"/>
          <w:szCs w:val="22"/>
        </w:rPr>
      </w:pPr>
    </w:p>
    <w:p w14:paraId="27C6D2F4" w14:textId="77777777" w:rsidR="002D18B3" w:rsidRPr="00E83159" w:rsidRDefault="002D18B3" w:rsidP="00BB3D43">
      <w:pPr>
        <w:ind w:left="-1134" w:firstLine="567"/>
        <w:jc w:val="both"/>
        <w:rPr>
          <w:sz w:val="22"/>
          <w:szCs w:val="22"/>
        </w:rPr>
      </w:pPr>
    </w:p>
    <w:tbl>
      <w:tblPr>
        <w:tblStyle w:val="af3"/>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245"/>
      </w:tblGrid>
      <w:tr w:rsidR="0067075E" w:rsidRPr="00E83159" w14:paraId="2348587E" w14:textId="77777777" w:rsidTr="00BB3D43">
        <w:trPr>
          <w:trHeight w:val="1856"/>
        </w:trPr>
        <w:tc>
          <w:tcPr>
            <w:tcW w:w="5103" w:type="dxa"/>
          </w:tcPr>
          <w:p w14:paraId="77AE9D2A" w14:textId="77777777" w:rsidR="00BB3D43" w:rsidRPr="00E83159" w:rsidRDefault="00BB3D43">
            <w:pPr>
              <w:rPr>
                <w:b/>
                <w:sz w:val="22"/>
                <w:szCs w:val="22"/>
                <w:lang w:eastAsia="en-US"/>
              </w:rPr>
            </w:pPr>
            <w:r w:rsidRPr="00E83159">
              <w:rPr>
                <w:b/>
                <w:sz w:val="22"/>
                <w:szCs w:val="22"/>
                <w:lang w:eastAsia="en-US"/>
              </w:rPr>
              <w:t>Застройщик:</w:t>
            </w:r>
          </w:p>
          <w:p w14:paraId="00D05C42" w14:textId="77777777" w:rsidR="00BB3D43" w:rsidRPr="00E83159" w:rsidRDefault="00BB3D43">
            <w:pPr>
              <w:jc w:val="both"/>
              <w:rPr>
                <w:bCs/>
                <w:sz w:val="22"/>
                <w:szCs w:val="22"/>
                <w:lang w:eastAsia="en-US"/>
              </w:rPr>
            </w:pPr>
            <w:r w:rsidRPr="00E83159">
              <w:rPr>
                <w:bCs/>
                <w:sz w:val="22"/>
                <w:szCs w:val="22"/>
                <w:lang w:eastAsia="en-US"/>
              </w:rPr>
              <w:t>Директор</w:t>
            </w:r>
            <w:r w:rsidRPr="00E83159">
              <w:rPr>
                <w:bCs/>
                <w:sz w:val="22"/>
                <w:szCs w:val="22"/>
                <w:lang w:eastAsia="en-US"/>
              </w:rPr>
              <w:tab/>
            </w:r>
          </w:p>
          <w:p w14:paraId="546FF72A" w14:textId="2611A5C9" w:rsidR="00BB3D43" w:rsidRPr="00E83159" w:rsidRDefault="00BB3D43">
            <w:pPr>
              <w:jc w:val="both"/>
              <w:rPr>
                <w:bCs/>
                <w:sz w:val="22"/>
                <w:szCs w:val="22"/>
                <w:lang w:eastAsia="en-US"/>
              </w:rPr>
            </w:pPr>
            <w:r w:rsidRPr="00E83159">
              <w:rPr>
                <w:bCs/>
                <w:sz w:val="22"/>
                <w:szCs w:val="22"/>
                <w:lang w:eastAsia="en-US"/>
              </w:rPr>
              <w:t xml:space="preserve">ООО </w:t>
            </w:r>
            <w:r w:rsidR="004675E3" w:rsidRPr="00E83159">
              <w:rPr>
                <w:bCs/>
                <w:sz w:val="22"/>
                <w:szCs w:val="22"/>
                <w:lang w:eastAsia="en-US"/>
              </w:rPr>
              <w:t>«</w:t>
            </w:r>
            <w:r w:rsidRPr="00E83159">
              <w:rPr>
                <w:bCs/>
                <w:sz w:val="22"/>
                <w:szCs w:val="22"/>
                <w:lang w:eastAsia="en-US"/>
              </w:rPr>
              <w:t>СЗ «</w:t>
            </w:r>
            <w:r w:rsidR="004675E3" w:rsidRPr="00E83159">
              <w:rPr>
                <w:bCs/>
                <w:sz w:val="22"/>
                <w:szCs w:val="22"/>
                <w:lang w:eastAsia="en-US"/>
              </w:rPr>
              <w:t>Практика-А</w:t>
            </w:r>
            <w:r w:rsidRPr="00E83159">
              <w:rPr>
                <w:bCs/>
                <w:sz w:val="22"/>
                <w:szCs w:val="22"/>
                <w:lang w:eastAsia="en-US"/>
              </w:rPr>
              <w:t>»</w:t>
            </w:r>
          </w:p>
          <w:p w14:paraId="6669E005" w14:textId="77777777" w:rsidR="00BB3D43" w:rsidRPr="00E83159" w:rsidRDefault="00BB3D43">
            <w:pPr>
              <w:rPr>
                <w:b/>
                <w:sz w:val="22"/>
                <w:szCs w:val="22"/>
                <w:lang w:eastAsia="en-US"/>
              </w:rPr>
            </w:pPr>
          </w:p>
          <w:p w14:paraId="06C41C5A" w14:textId="77777777" w:rsidR="00BB3D43" w:rsidRPr="00E83159" w:rsidRDefault="00BB3D43">
            <w:pPr>
              <w:rPr>
                <w:b/>
                <w:sz w:val="22"/>
                <w:szCs w:val="22"/>
                <w:lang w:eastAsia="en-US"/>
              </w:rPr>
            </w:pPr>
          </w:p>
          <w:p w14:paraId="2C8057D4" w14:textId="5D9BFB05" w:rsidR="00BB3D43" w:rsidRPr="00E83159" w:rsidRDefault="00BB3D43">
            <w:pPr>
              <w:rPr>
                <w:bCs/>
                <w:sz w:val="22"/>
                <w:szCs w:val="22"/>
                <w:lang w:eastAsia="en-US"/>
              </w:rPr>
            </w:pPr>
            <w:r w:rsidRPr="00E83159">
              <w:rPr>
                <w:bCs/>
                <w:sz w:val="22"/>
                <w:szCs w:val="22"/>
                <w:lang w:eastAsia="en-US"/>
              </w:rPr>
              <w:t>____________________/</w:t>
            </w:r>
            <w:r w:rsidR="004675E3" w:rsidRPr="00E83159">
              <w:rPr>
                <w:bCs/>
                <w:sz w:val="22"/>
                <w:szCs w:val="22"/>
                <w:lang w:eastAsia="en-US"/>
              </w:rPr>
              <w:t>А</w:t>
            </w:r>
            <w:r w:rsidRPr="00E83159">
              <w:rPr>
                <w:bCs/>
                <w:sz w:val="22"/>
                <w:szCs w:val="22"/>
                <w:lang w:eastAsia="en-US"/>
              </w:rPr>
              <w:t>.</w:t>
            </w:r>
            <w:r w:rsidR="004675E3" w:rsidRPr="00E83159">
              <w:rPr>
                <w:bCs/>
                <w:sz w:val="22"/>
                <w:szCs w:val="22"/>
                <w:lang w:eastAsia="en-US"/>
              </w:rPr>
              <w:t>Л</w:t>
            </w:r>
            <w:r w:rsidRPr="00E83159">
              <w:rPr>
                <w:bCs/>
                <w:sz w:val="22"/>
                <w:szCs w:val="22"/>
                <w:lang w:eastAsia="en-US"/>
              </w:rPr>
              <w:t xml:space="preserve">. </w:t>
            </w:r>
            <w:r w:rsidR="004675E3" w:rsidRPr="00E83159">
              <w:rPr>
                <w:bCs/>
                <w:sz w:val="22"/>
                <w:szCs w:val="22"/>
                <w:lang w:eastAsia="en-US"/>
              </w:rPr>
              <w:t>Невмержицкий</w:t>
            </w:r>
            <w:r w:rsidRPr="00E83159">
              <w:rPr>
                <w:bCs/>
                <w:sz w:val="22"/>
                <w:szCs w:val="22"/>
                <w:lang w:eastAsia="en-US"/>
              </w:rPr>
              <w:t xml:space="preserve"> /</w:t>
            </w:r>
          </w:p>
          <w:p w14:paraId="52B61D28" w14:textId="77777777" w:rsidR="00BB3D43" w:rsidRPr="00E83159" w:rsidRDefault="00BB3D43">
            <w:pPr>
              <w:rPr>
                <w:b/>
                <w:sz w:val="22"/>
                <w:szCs w:val="22"/>
                <w:lang w:eastAsia="en-US"/>
              </w:rPr>
            </w:pPr>
            <w:r w:rsidRPr="00E83159">
              <w:rPr>
                <w:bCs/>
                <w:sz w:val="22"/>
                <w:szCs w:val="22"/>
                <w:lang w:eastAsia="en-US"/>
              </w:rPr>
              <w:t>м.п.</w:t>
            </w:r>
          </w:p>
        </w:tc>
        <w:tc>
          <w:tcPr>
            <w:tcW w:w="5245" w:type="dxa"/>
          </w:tcPr>
          <w:p w14:paraId="2F8969C3" w14:textId="77777777" w:rsidR="00BB3D43" w:rsidRPr="00E83159" w:rsidRDefault="00BB3D43">
            <w:pPr>
              <w:ind w:left="31"/>
              <w:rPr>
                <w:b/>
                <w:sz w:val="22"/>
                <w:szCs w:val="22"/>
                <w:lang w:eastAsia="en-US"/>
              </w:rPr>
            </w:pPr>
            <w:r w:rsidRPr="00E83159">
              <w:rPr>
                <w:b/>
                <w:sz w:val="22"/>
                <w:szCs w:val="22"/>
                <w:lang w:eastAsia="en-US"/>
              </w:rPr>
              <w:t>${uchastnik}</w:t>
            </w:r>
            <w:r w:rsidRPr="00E83159">
              <w:rPr>
                <w:b/>
                <w:bCs/>
                <w:sz w:val="22"/>
                <w:szCs w:val="22"/>
                <w:lang w:eastAsia="en-US"/>
              </w:rPr>
              <w:t xml:space="preserve"> долевого строительства</w:t>
            </w:r>
            <w:r w:rsidRPr="00E83159">
              <w:rPr>
                <w:b/>
                <w:sz w:val="22"/>
                <w:szCs w:val="22"/>
                <w:lang w:eastAsia="en-US"/>
              </w:rPr>
              <w:t>:</w:t>
            </w:r>
          </w:p>
          <w:p w14:paraId="45AB3CB3" w14:textId="77777777" w:rsidR="00BB3D43" w:rsidRPr="00E83159" w:rsidRDefault="00BB3D43">
            <w:pPr>
              <w:rPr>
                <w:b/>
                <w:sz w:val="22"/>
                <w:szCs w:val="22"/>
                <w:lang w:eastAsia="en-US"/>
              </w:rPr>
            </w:pPr>
          </w:p>
          <w:p w14:paraId="55447738" w14:textId="77777777" w:rsidR="00BB3D43" w:rsidRPr="00E83159" w:rsidRDefault="00BB3D43">
            <w:pPr>
              <w:rPr>
                <w:b/>
                <w:sz w:val="22"/>
                <w:szCs w:val="22"/>
                <w:lang w:eastAsia="en-US"/>
              </w:rPr>
            </w:pPr>
          </w:p>
          <w:p w14:paraId="3E9E712A" w14:textId="77777777" w:rsidR="00BB3D43" w:rsidRPr="00E83159" w:rsidRDefault="00BB3D43">
            <w:pPr>
              <w:rPr>
                <w:b/>
                <w:sz w:val="22"/>
                <w:szCs w:val="22"/>
                <w:lang w:eastAsia="en-US"/>
              </w:rPr>
            </w:pPr>
          </w:p>
          <w:p w14:paraId="5F683F95" w14:textId="77777777" w:rsidR="00BB3D43" w:rsidRPr="00E83159" w:rsidRDefault="00BB3D43">
            <w:pPr>
              <w:rPr>
                <w:b/>
                <w:sz w:val="22"/>
                <w:szCs w:val="22"/>
                <w:lang w:eastAsia="en-US"/>
              </w:rPr>
            </w:pPr>
          </w:p>
          <w:p w14:paraId="0381BD50" w14:textId="6567EFB6" w:rsidR="00BB3D43" w:rsidRPr="00E83159" w:rsidRDefault="00180BAB">
            <w:pPr>
              <w:rPr>
                <w:bCs/>
                <w:sz w:val="22"/>
                <w:szCs w:val="22"/>
                <w:lang w:eastAsia="en-US"/>
              </w:rPr>
            </w:pPr>
            <w:r w:rsidRPr="00E83159">
              <w:rPr>
                <w:bCs/>
                <w:sz w:val="22"/>
                <w:szCs w:val="22"/>
                <w:lang w:eastAsia="en-US"/>
              </w:rPr>
              <w:t>____________________/${contacts.get_io_name_3}/</w:t>
            </w:r>
          </w:p>
        </w:tc>
      </w:tr>
    </w:tbl>
    <w:p w14:paraId="36AEB484" w14:textId="77777777" w:rsidR="008E18A6" w:rsidRPr="00E83159" w:rsidRDefault="008E18A6" w:rsidP="00BB3D43">
      <w:pPr>
        <w:ind w:left="-567"/>
        <w:jc w:val="center"/>
        <w:rPr>
          <w:sz w:val="22"/>
          <w:szCs w:val="22"/>
        </w:rPr>
      </w:pPr>
    </w:p>
    <w:p w14:paraId="7FCADEA7" w14:textId="77777777" w:rsidR="008E18A6" w:rsidRPr="00E83159" w:rsidRDefault="008E18A6">
      <w:pPr>
        <w:spacing w:after="160" w:line="259" w:lineRule="auto"/>
        <w:rPr>
          <w:sz w:val="22"/>
          <w:szCs w:val="22"/>
        </w:rPr>
      </w:pPr>
      <w:r w:rsidRPr="00E83159">
        <w:rPr>
          <w:sz w:val="22"/>
          <w:szCs w:val="22"/>
        </w:rPr>
        <w:br w:type="page"/>
      </w:r>
    </w:p>
    <w:p w14:paraId="231C6875" w14:textId="674FE9D8" w:rsidR="00BB3D43" w:rsidRPr="00E83159" w:rsidRDefault="00BB3D43" w:rsidP="00BB3D43">
      <w:pPr>
        <w:ind w:left="-567"/>
        <w:jc w:val="center"/>
        <w:rPr>
          <w:sz w:val="22"/>
          <w:szCs w:val="22"/>
          <w:lang w:val="en-US"/>
        </w:rPr>
      </w:pPr>
      <w:r w:rsidRPr="00E83159">
        <w:rPr>
          <w:sz w:val="22"/>
          <w:szCs w:val="22"/>
        </w:rPr>
        <w:lastRenderedPageBreak/>
        <w:t>ПРИЛОЖЕНИЕ</w:t>
      </w:r>
      <w:r w:rsidRPr="00E83159">
        <w:rPr>
          <w:sz w:val="22"/>
          <w:szCs w:val="22"/>
          <w:lang w:val="en-US"/>
        </w:rPr>
        <w:t xml:space="preserve"> № 2</w:t>
      </w:r>
    </w:p>
    <w:p w14:paraId="13E02759" w14:textId="77777777" w:rsidR="00BB3D43" w:rsidRPr="00E83159" w:rsidRDefault="00BB3D43" w:rsidP="00BB3D43">
      <w:pPr>
        <w:ind w:left="-567"/>
        <w:jc w:val="center"/>
        <w:rPr>
          <w:sz w:val="22"/>
          <w:szCs w:val="22"/>
          <w:lang w:val="en-US"/>
        </w:rPr>
      </w:pPr>
      <w:r w:rsidRPr="00E83159">
        <w:rPr>
          <w:sz w:val="22"/>
          <w:szCs w:val="22"/>
        </w:rPr>
        <w:t>к</w:t>
      </w:r>
      <w:r w:rsidRPr="00E83159">
        <w:rPr>
          <w:sz w:val="22"/>
          <w:szCs w:val="22"/>
          <w:lang w:val="en-US"/>
        </w:rPr>
        <w:t xml:space="preserve"> </w:t>
      </w:r>
      <w:r w:rsidRPr="00E83159">
        <w:rPr>
          <w:sz w:val="22"/>
          <w:szCs w:val="22"/>
        </w:rPr>
        <w:t>договору</w:t>
      </w:r>
      <w:r w:rsidRPr="00E83159">
        <w:rPr>
          <w:sz w:val="22"/>
          <w:szCs w:val="22"/>
          <w:lang w:val="en-US"/>
        </w:rPr>
        <w:t xml:space="preserve"> № ${estate_deal.agreement_number}</w:t>
      </w:r>
    </w:p>
    <w:p w14:paraId="195248D1" w14:textId="77777777" w:rsidR="00BB3D43" w:rsidRPr="00E83159" w:rsidRDefault="00BB3D43" w:rsidP="00BB3D43">
      <w:pPr>
        <w:ind w:left="-567"/>
        <w:jc w:val="center"/>
        <w:rPr>
          <w:sz w:val="22"/>
          <w:szCs w:val="22"/>
        </w:rPr>
      </w:pPr>
      <w:r w:rsidRPr="00E83159">
        <w:rPr>
          <w:sz w:val="22"/>
          <w:szCs w:val="22"/>
        </w:rPr>
        <w:t>участия в долевом строительстве от ${estate_deal.agreement_date_propis}</w:t>
      </w:r>
    </w:p>
    <w:p w14:paraId="04C03858" w14:textId="77777777" w:rsidR="00BB3D43" w:rsidRPr="00E83159" w:rsidRDefault="00BB3D43" w:rsidP="00BB3D43">
      <w:pPr>
        <w:ind w:left="-567"/>
        <w:jc w:val="center"/>
        <w:rPr>
          <w:sz w:val="22"/>
          <w:szCs w:val="22"/>
        </w:rPr>
      </w:pPr>
    </w:p>
    <w:tbl>
      <w:tblPr>
        <w:tblW w:w="10626" w:type="dxa"/>
        <w:tblInd w:w="-1270" w:type="dxa"/>
        <w:tblLook w:val="00A0" w:firstRow="1" w:lastRow="0" w:firstColumn="1" w:lastColumn="0" w:noHBand="0" w:noVBand="0"/>
      </w:tblPr>
      <w:tblGrid>
        <w:gridCol w:w="4486"/>
        <w:gridCol w:w="6140"/>
      </w:tblGrid>
      <w:tr w:rsidR="0067075E" w:rsidRPr="00BE19D3" w14:paraId="32D15438" w14:textId="77777777" w:rsidTr="00BB3D43">
        <w:trPr>
          <w:trHeight w:val="350"/>
        </w:trPr>
        <w:tc>
          <w:tcPr>
            <w:tcW w:w="4486" w:type="dxa"/>
            <w:hideMark/>
          </w:tcPr>
          <w:p w14:paraId="5D3E4735" w14:textId="77777777" w:rsidR="00BB3D43" w:rsidRPr="00E83159" w:rsidRDefault="00BB3D43">
            <w:pPr>
              <w:spacing w:line="256" w:lineRule="auto"/>
              <w:rPr>
                <w:iCs/>
                <w:sz w:val="22"/>
                <w:szCs w:val="22"/>
                <w:lang w:eastAsia="en-US"/>
              </w:rPr>
            </w:pPr>
            <w:r w:rsidRPr="00E83159">
              <w:rPr>
                <w:iCs/>
                <w:sz w:val="22"/>
                <w:szCs w:val="22"/>
                <w:lang w:eastAsia="en-US"/>
              </w:rPr>
              <w:t>г. Екатеринбург</w:t>
            </w:r>
          </w:p>
        </w:tc>
        <w:tc>
          <w:tcPr>
            <w:tcW w:w="6140" w:type="dxa"/>
            <w:hideMark/>
          </w:tcPr>
          <w:p w14:paraId="393EA1C8" w14:textId="77777777" w:rsidR="00BB3D43" w:rsidRPr="00E83159" w:rsidRDefault="00BB3D43">
            <w:pPr>
              <w:spacing w:line="256" w:lineRule="auto"/>
              <w:jc w:val="right"/>
              <w:rPr>
                <w:iCs/>
                <w:sz w:val="22"/>
                <w:szCs w:val="22"/>
                <w:lang w:val="en-US" w:eastAsia="en-US"/>
              </w:rPr>
            </w:pPr>
            <w:r w:rsidRPr="00E83159">
              <w:rPr>
                <w:sz w:val="22"/>
                <w:szCs w:val="22"/>
                <w:lang w:val="en-US" w:eastAsia="en-US"/>
              </w:rPr>
              <w:t>${estate_deal.agreement_date_propis}</w:t>
            </w:r>
          </w:p>
        </w:tc>
      </w:tr>
    </w:tbl>
    <w:p w14:paraId="2398A4AA" w14:textId="77777777" w:rsidR="00BB3D43" w:rsidRPr="00E83159" w:rsidRDefault="00BB3D43" w:rsidP="00BB3D43">
      <w:pPr>
        <w:jc w:val="both"/>
        <w:rPr>
          <w:sz w:val="22"/>
          <w:szCs w:val="22"/>
          <w:lang w:val="en-US"/>
        </w:rPr>
      </w:pPr>
    </w:p>
    <w:p w14:paraId="31F1C9B4" w14:textId="77777777" w:rsidR="00BB3D43" w:rsidRPr="00E83159" w:rsidRDefault="00BB3D43" w:rsidP="00BB3D43">
      <w:pPr>
        <w:ind w:left="-1134" w:firstLine="567"/>
        <w:jc w:val="both"/>
        <w:rPr>
          <w:b/>
          <w:sz w:val="22"/>
          <w:szCs w:val="22"/>
        </w:rPr>
      </w:pPr>
      <w:r w:rsidRPr="00E83159">
        <w:rPr>
          <w:b/>
          <w:sz w:val="22"/>
          <w:szCs w:val="22"/>
        </w:rPr>
        <w:t>1. ЦЕНА ОБЪЕКТА ДОЛЕВОГО СТРОИТЕЛЬСТВА</w:t>
      </w:r>
    </w:p>
    <w:p w14:paraId="23D3BDDB" w14:textId="77777777" w:rsidR="00BB3D43" w:rsidRPr="00E83159" w:rsidRDefault="00BB3D43" w:rsidP="00BB3D43">
      <w:pPr>
        <w:ind w:left="-1134" w:firstLine="567"/>
        <w:jc w:val="both"/>
        <w:rPr>
          <w:b/>
          <w:sz w:val="22"/>
          <w:szCs w:val="22"/>
        </w:rPr>
      </w:pPr>
    </w:p>
    <w:p w14:paraId="0D274EA2" w14:textId="77777777" w:rsidR="00BB3D43" w:rsidRPr="00E83159" w:rsidRDefault="00BB3D43" w:rsidP="00BB3D43">
      <w:pPr>
        <w:snapToGrid w:val="0"/>
        <w:ind w:left="-1134" w:firstLine="567"/>
        <w:jc w:val="both"/>
        <w:rPr>
          <w:sz w:val="22"/>
          <w:szCs w:val="22"/>
        </w:rPr>
      </w:pPr>
      <w:r w:rsidRPr="00E83159">
        <w:rPr>
          <w:sz w:val="22"/>
          <w:szCs w:val="22"/>
        </w:rPr>
        <w:t>1.1. Стоимость Объекта долевого строительства составляет ${estate_deal.deal_sum|clarification}.</w:t>
      </w:r>
    </w:p>
    <w:p w14:paraId="380048AF" w14:textId="77777777" w:rsidR="00BB3D43" w:rsidRPr="00E83159" w:rsidRDefault="00BB3D43" w:rsidP="00BB3D43">
      <w:pPr>
        <w:snapToGrid w:val="0"/>
        <w:ind w:left="-1134" w:firstLine="567"/>
        <w:jc w:val="both"/>
        <w:rPr>
          <w:sz w:val="22"/>
          <w:szCs w:val="22"/>
        </w:rPr>
      </w:pPr>
      <w:r w:rsidRPr="00E83159">
        <w:rPr>
          <w:sz w:val="22"/>
          <w:szCs w:val="22"/>
        </w:rPr>
        <w:t>1.2. Обязанность по оплате настоящего Договора производится Участником долевого строительства в соответствии с Графиком платежей.</w:t>
      </w:r>
    </w:p>
    <w:p w14:paraId="7DF14560" w14:textId="77777777" w:rsidR="00BB3D43" w:rsidRPr="00E83159" w:rsidRDefault="00BB3D43" w:rsidP="00BB3D43">
      <w:pPr>
        <w:pStyle w:val="2"/>
        <w:spacing w:after="0" w:line="240" w:lineRule="auto"/>
        <w:ind w:left="-1134" w:right="-1" w:firstLine="567"/>
        <w:jc w:val="both"/>
        <w:rPr>
          <w:rFonts w:ascii="Times New Roman" w:eastAsiaTheme="minorHAnsi" w:hAnsi="Times New Roman"/>
        </w:rPr>
      </w:pPr>
      <w:r w:rsidRPr="00E83159">
        <w:rPr>
          <w:rFonts w:ascii="Times New Roman" w:eastAsiaTheme="minorHAnsi" w:hAnsi="Times New Roman"/>
        </w:rPr>
        <w:t>Обязанность участника долевого строительства по уплате Цены настоящего Договора считается исполненной с момента поступления денежных средств на открытый в уполномоченном банке счет эскроу.</w:t>
      </w:r>
    </w:p>
    <w:p w14:paraId="2BFF71FB" w14:textId="77777777" w:rsidR="00BB3D43" w:rsidRPr="00E83159" w:rsidRDefault="00BB3D43" w:rsidP="00BB3D43">
      <w:pPr>
        <w:pStyle w:val="2"/>
        <w:spacing w:after="0" w:line="240" w:lineRule="auto"/>
        <w:ind w:left="-1134" w:right="-1" w:firstLine="567"/>
        <w:jc w:val="both"/>
        <w:rPr>
          <w:rFonts w:ascii="Times New Roman" w:eastAsiaTheme="minorHAnsi" w:hAnsi="Times New Roman"/>
        </w:rPr>
      </w:pPr>
    </w:p>
    <w:p w14:paraId="01C478A3" w14:textId="77777777" w:rsidR="00BB3D43" w:rsidRPr="00E83159" w:rsidRDefault="00BB3D43" w:rsidP="00BB3D43">
      <w:pPr>
        <w:pStyle w:val="2"/>
        <w:numPr>
          <w:ilvl w:val="0"/>
          <w:numId w:val="20"/>
        </w:numPr>
        <w:spacing w:after="0" w:line="240" w:lineRule="auto"/>
        <w:ind w:right="-1"/>
        <w:jc w:val="both"/>
        <w:rPr>
          <w:rFonts w:ascii="Times New Roman" w:hAnsi="Times New Roman"/>
          <w:b/>
        </w:rPr>
      </w:pPr>
      <w:r w:rsidRPr="00E83159">
        <w:rPr>
          <w:rFonts w:ascii="Times New Roman" w:hAnsi="Times New Roman"/>
          <w:b/>
        </w:rPr>
        <w:t>ГРАФИКПЛАТЕЖЕЙ</w:t>
      </w:r>
    </w:p>
    <w:p w14:paraId="6954BF82" w14:textId="77777777" w:rsidR="00BB3D43" w:rsidRPr="00E83159" w:rsidRDefault="00BB3D43" w:rsidP="00BB3D43">
      <w:pPr>
        <w:pStyle w:val="2"/>
        <w:spacing w:after="0" w:line="240" w:lineRule="auto"/>
        <w:ind w:left="405" w:right="-1"/>
        <w:jc w:val="both"/>
        <w:rPr>
          <w:rFonts w:ascii="Times New Roman" w:eastAsiaTheme="minorHAnsi" w:hAnsi="Times New Roman"/>
          <w:lang w:val="en-US"/>
        </w:rPr>
      </w:pPr>
    </w:p>
    <w:p w14:paraId="4A71CC75" w14:textId="77777777" w:rsidR="00B35802" w:rsidRPr="00E83159" w:rsidRDefault="00B35802" w:rsidP="00B35802">
      <w:pPr>
        <w:jc w:val="center"/>
        <w:rPr>
          <w:b/>
          <w:lang w:val="en-US"/>
        </w:rPr>
      </w:pPr>
      <w:bookmarkStart w:id="22" w:name="_Hlk208996423"/>
      <w:r w:rsidRPr="00E83159">
        <w:rPr>
          <w:b/>
          <w:lang w:val="en-US"/>
        </w:rPr>
        <w:t>${finances.table_skip_first_row}</w:t>
      </w:r>
    </w:p>
    <w:tbl>
      <w:tblPr>
        <w:tblW w:w="5621" w:type="pct"/>
        <w:tblInd w:w="-1139" w:type="dxa"/>
        <w:tblLook w:val="04A0" w:firstRow="1" w:lastRow="0" w:firstColumn="1" w:lastColumn="0" w:noHBand="0" w:noVBand="1"/>
      </w:tblPr>
      <w:tblGrid>
        <w:gridCol w:w="1882"/>
        <w:gridCol w:w="5979"/>
        <w:gridCol w:w="2486"/>
      </w:tblGrid>
      <w:tr w:rsidR="0067075E" w:rsidRPr="00E83159" w14:paraId="30DF4D7F" w14:textId="77777777" w:rsidTr="00B35802">
        <w:trPr>
          <w:trHeight w:val="732"/>
        </w:trPr>
        <w:tc>
          <w:tcPr>
            <w:tcW w:w="909" w:type="pct"/>
            <w:tcBorders>
              <w:top w:val="single" w:sz="4" w:space="0" w:color="auto"/>
              <w:left w:val="single" w:sz="4" w:space="0" w:color="auto"/>
              <w:bottom w:val="single" w:sz="4" w:space="0" w:color="auto"/>
              <w:right w:val="single" w:sz="4" w:space="0" w:color="auto"/>
            </w:tcBorders>
            <w:vAlign w:val="center"/>
            <w:hideMark/>
          </w:tcPr>
          <w:bookmarkEnd w:id="22"/>
          <w:p w14:paraId="09CAF7E7" w14:textId="77777777" w:rsidR="00BB3D43" w:rsidRPr="00E83159" w:rsidRDefault="00BB3D43">
            <w:pPr>
              <w:spacing w:line="256" w:lineRule="auto"/>
              <w:ind w:left="33"/>
              <w:jc w:val="center"/>
              <w:rPr>
                <w:sz w:val="22"/>
                <w:szCs w:val="22"/>
                <w:lang w:eastAsia="en-US"/>
              </w:rPr>
            </w:pPr>
            <w:r w:rsidRPr="00E83159">
              <w:rPr>
                <w:sz w:val="22"/>
                <w:szCs w:val="22"/>
                <w:lang w:eastAsia="en-US"/>
              </w:rPr>
              <w:t>Порядковый номер платежа</w:t>
            </w:r>
          </w:p>
        </w:tc>
        <w:tc>
          <w:tcPr>
            <w:tcW w:w="2889" w:type="pct"/>
            <w:tcBorders>
              <w:top w:val="single" w:sz="4" w:space="0" w:color="auto"/>
              <w:left w:val="nil"/>
              <w:bottom w:val="single" w:sz="4" w:space="0" w:color="auto"/>
              <w:right w:val="single" w:sz="4" w:space="0" w:color="000000"/>
            </w:tcBorders>
            <w:vAlign w:val="center"/>
            <w:hideMark/>
          </w:tcPr>
          <w:p w14:paraId="4A9519E1" w14:textId="77777777" w:rsidR="00BB3D43" w:rsidRPr="00E83159" w:rsidRDefault="00BB3D43">
            <w:pPr>
              <w:spacing w:line="256" w:lineRule="auto"/>
              <w:ind w:left="22" w:hanging="1156"/>
              <w:jc w:val="center"/>
              <w:rPr>
                <w:sz w:val="22"/>
                <w:szCs w:val="22"/>
                <w:lang w:eastAsia="en-US"/>
              </w:rPr>
            </w:pPr>
            <w:r w:rsidRPr="00E83159">
              <w:rPr>
                <w:sz w:val="22"/>
                <w:szCs w:val="22"/>
                <w:lang w:eastAsia="en-US"/>
              </w:rPr>
              <w:t>Срок платежа</w:t>
            </w:r>
          </w:p>
        </w:tc>
        <w:tc>
          <w:tcPr>
            <w:tcW w:w="1201" w:type="pct"/>
            <w:tcBorders>
              <w:top w:val="single" w:sz="4" w:space="0" w:color="auto"/>
              <w:left w:val="nil"/>
              <w:bottom w:val="single" w:sz="4" w:space="0" w:color="auto"/>
              <w:right w:val="single" w:sz="4" w:space="0" w:color="auto"/>
            </w:tcBorders>
            <w:vAlign w:val="center"/>
            <w:hideMark/>
          </w:tcPr>
          <w:p w14:paraId="550EB915" w14:textId="77777777" w:rsidR="00BB3D43" w:rsidRPr="00E83159" w:rsidRDefault="00BB3D43">
            <w:pPr>
              <w:spacing w:line="256" w:lineRule="auto"/>
              <w:ind w:left="-22"/>
              <w:jc w:val="center"/>
              <w:rPr>
                <w:sz w:val="22"/>
                <w:szCs w:val="22"/>
                <w:lang w:eastAsia="en-US"/>
              </w:rPr>
            </w:pPr>
            <w:r w:rsidRPr="00E83159">
              <w:rPr>
                <w:sz w:val="22"/>
                <w:szCs w:val="22"/>
                <w:lang w:eastAsia="en-US"/>
              </w:rPr>
              <w:t>Сумма платежа, рублей</w:t>
            </w:r>
          </w:p>
        </w:tc>
      </w:tr>
      <w:tr w:rsidR="0067075E" w:rsidRPr="00E83159" w14:paraId="058380EB" w14:textId="77777777" w:rsidTr="00B35802">
        <w:trPr>
          <w:trHeight w:val="732"/>
        </w:trPr>
        <w:tc>
          <w:tcPr>
            <w:tcW w:w="909" w:type="pct"/>
            <w:tcBorders>
              <w:top w:val="nil"/>
              <w:left w:val="single" w:sz="4" w:space="0" w:color="auto"/>
              <w:bottom w:val="single" w:sz="4" w:space="0" w:color="auto"/>
              <w:right w:val="single" w:sz="4" w:space="0" w:color="auto"/>
            </w:tcBorders>
            <w:noWrap/>
            <w:vAlign w:val="bottom"/>
            <w:hideMark/>
          </w:tcPr>
          <w:p w14:paraId="01ACC613" w14:textId="77777777" w:rsidR="00BB3D43" w:rsidRPr="00E83159" w:rsidRDefault="00BB3D43">
            <w:pPr>
              <w:spacing w:line="256" w:lineRule="auto"/>
              <w:jc w:val="center"/>
              <w:rPr>
                <w:sz w:val="22"/>
                <w:szCs w:val="22"/>
                <w:lang w:eastAsia="en-US"/>
              </w:rPr>
            </w:pPr>
            <w:r w:rsidRPr="00E83159">
              <w:rPr>
                <w:sz w:val="22"/>
                <w:szCs w:val="22"/>
                <w:lang w:eastAsia="en-US"/>
              </w:rPr>
              <w:t>1</w:t>
            </w:r>
          </w:p>
        </w:tc>
        <w:tc>
          <w:tcPr>
            <w:tcW w:w="2889" w:type="pct"/>
            <w:tcBorders>
              <w:top w:val="single" w:sz="4" w:space="0" w:color="auto"/>
              <w:left w:val="nil"/>
              <w:bottom w:val="single" w:sz="4" w:space="0" w:color="auto"/>
              <w:right w:val="single" w:sz="4" w:space="0" w:color="000000"/>
            </w:tcBorders>
            <w:vAlign w:val="bottom"/>
            <w:hideMark/>
          </w:tcPr>
          <w:p w14:paraId="5C377E93" w14:textId="77777777" w:rsidR="00BB3D43" w:rsidRPr="00E83159" w:rsidRDefault="00BB3D43">
            <w:pPr>
              <w:spacing w:line="256" w:lineRule="auto"/>
              <w:ind w:left="22"/>
              <w:jc w:val="both"/>
              <w:rPr>
                <w:sz w:val="22"/>
                <w:szCs w:val="22"/>
                <w:lang w:eastAsia="en-US"/>
              </w:rPr>
            </w:pPr>
            <w:r w:rsidRPr="00E83159">
              <w:rPr>
                <w:sz w:val="22"/>
                <w:szCs w:val="22"/>
                <w:lang w:eastAsia="en-US"/>
              </w:rPr>
              <w:t>В течение 5 (Пяти) рабочих дней после государственной регистрации настоящего Договора путем внесения денежных средств на счет эскроу согласно п.3.2. Договора</w:t>
            </w:r>
          </w:p>
        </w:tc>
        <w:tc>
          <w:tcPr>
            <w:tcW w:w="1201" w:type="pct"/>
            <w:tcBorders>
              <w:top w:val="nil"/>
              <w:left w:val="nil"/>
              <w:bottom w:val="single" w:sz="4" w:space="0" w:color="auto"/>
              <w:right w:val="single" w:sz="4" w:space="0" w:color="auto"/>
            </w:tcBorders>
            <w:vAlign w:val="bottom"/>
            <w:hideMark/>
          </w:tcPr>
          <w:p w14:paraId="57FFA5AB" w14:textId="77777777" w:rsidR="00BB3D43" w:rsidRPr="00E83159" w:rsidRDefault="00BB3D43">
            <w:pPr>
              <w:tabs>
                <w:tab w:val="left" w:pos="885"/>
              </w:tabs>
              <w:spacing w:line="256" w:lineRule="auto"/>
              <w:ind w:right="31"/>
              <w:jc w:val="center"/>
              <w:rPr>
                <w:sz w:val="22"/>
                <w:szCs w:val="22"/>
                <w:lang w:eastAsia="en-US"/>
              </w:rPr>
            </w:pPr>
            <w:r w:rsidRPr="00E83159">
              <w:rPr>
                <w:sz w:val="22"/>
                <w:szCs w:val="22"/>
                <w:lang w:eastAsia="en-US"/>
              </w:rPr>
              <w:t>${finances.first_summa}</w:t>
            </w:r>
          </w:p>
        </w:tc>
      </w:tr>
      <w:tr w:rsidR="0067075E" w:rsidRPr="00E83159" w14:paraId="007E1AA8" w14:textId="77777777" w:rsidTr="00B35802">
        <w:trPr>
          <w:trHeight w:val="732"/>
        </w:trPr>
        <w:tc>
          <w:tcPr>
            <w:tcW w:w="909" w:type="pct"/>
            <w:tcBorders>
              <w:top w:val="nil"/>
              <w:left w:val="single" w:sz="4" w:space="0" w:color="auto"/>
              <w:bottom w:val="single" w:sz="4" w:space="0" w:color="auto"/>
              <w:right w:val="single" w:sz="4" w:space="0" w:color="auto"/>
            </w:tcBorders>
            <w:noWrap/>
            <w:vAlign w:val="bottom"/>
            <w:hideMark/>
          </w:tcPr>
          <w:p w14:paraId="20F56B26" w14:textId="77777777" w:rsidR="00BB3D43" w:rsidRPr="00E83159" w:rsidRDefault="00BB3D43">
            <w:pPr>
              <w:spacing w:line="256" w:lineRule="auto"/>
              <w:jc w:val="center"/>
              <w:rPr>
                <w:sz w:val="22"/>
                <w:szCs w:val="22"/>
                <w:lang w:eastAsia="en-US"/>
              </w:rPr>
            </w:pPr>
            <w:r w:rsidRPr="00E83159">
              <w:rPr>
                <w:sz w:val="22"/>
                <w:szCs w:val="22"/>
                <w:lang w:eastAsia="en-US"/>
              </w:rPr>
              <w:t>${finances.num.1}</w:t>
            </w:r>
          </w:p>
        </w:tc>
        <w:tc>
          <w:tcPr>
            <w:tcW w:w="2889" w:type="pct"/>
            <w:tcBorders>
              <w:top w:val="single" w:sz="4" w:space="0" w:color="auto"/>
              <w:left w:val="nil"/>
              <w:bottom w:val="single" w:sz="4" w:space="0" w:color="auto"/>
              <w:right w:val="single" w:sz="4" w:space="0" w:color="000000"/>
            </w:tcBorders>
            <w:vAlign w:val="bottom"/>
            <w:hideMark/>
          </w:tcPr>
          <w:p w14:paraId="021C57FE" w14:textId="6C1EDF53" w:rsidR="00BB3D43" w:rsidRPr="00E83159" w:rsidRDefault="00BB3D43">
            <w:pPr>
              <w:spacing w:line="256" w:lineRule="auto"/>
              <w:ind w:left="22"/>
              <w:jc w:val="both"/>
              <w:rPr>
                <w:sz w:val="22"/>
                <w:szCs w:val="22"/>
                <w:lang w:eastAsia="en-US"/>
              </w:rPr>
            </w:pPr>
            <w:r w:rsidRPr="00E83159">
              <w:rPr>
                <w:sz w:val="22"/>
                <w:szCs w:val="22"/>
                <w:lang w:eastAsia="en-US"/>
              </w:rPr>
              <w:t>До ${finances.date} г. путем внесения денежных средств на</w:t>
            </w:r>
            <w:r w:rsidR="00B35802" w:rsidRPr="00E83159">
              <w:rPr>
                <w:sz w:val="22"/>
                <w:szCs w:val="22"/>
                <w:lang w:eastAsia="en-US"/>
              </w:rPr>
              <w:t xml:space="preserve"> </w:t>
            </w:r>
            <w:r w:rsidRPr="00E83159">
              <w:rPr>
                <w:sz w:val="22"/>
                <w:szCs w:val="22"/>
                <w:lang w:eastAsia="en-US"/>
              </w:rPr>
              <w:t>счет</w:t>
            </w:r>
            <w:r w:rsidR="00B35802" w:rsidRPr="00E83159">
              <w:rPr>
                <w:sz w:val="22"/>
                <w:szCs w:val="22"/>
                <w:lang w:eastAsia="en-US"/>
              </w:rPr>
              <w:t xml:space="preserve"> </w:t>
            </w:r>
            <w:r w:rsidRPr="00E83159">
              <w:rPr>
                <w:sz w:val="22"/>
                <w:szCs w:val="22"/>
                <w:lang w:eastAsia="en-US"/>
              </w:rPr>
              <w:t>эскроу согласно п. 3.2. Договора.</w:t>
            </w:r>
          </w:p>
        </w:tc>
        <w:tc>
          <w:tcPr>
            <w:tcW w:w="1201" w:type="pct"/>
            <w:tcBorders>
              <w:top w:val="nil"/>
              <w:left w:val="nil"/>
              <w:bottom w:val="single" w:sz="4" w:space="0" w:color="auto"/>
              <w:right w:val="single" w:sz="4" w:space="0" w:color="auto"/>
            </w:tcBorders>
            <w:vAlign w:val="bottom"/>
            <w:hideMark/>
          </w:tcPr>
          <w:p w14:paraId="14684DD2" w14:textId="77777777" w:rsidR="00BB3D43" w:rsidRPr="00E83159" w:rsidRDefault="00BB3D43">
            <w:pPr>
              <w:tabs>
                <w:tab w:val="left" w:pos="885"/>
              </w:tabs>
              <w:spacing w:line="256" w:lineRule="auto"/>
              <w:ind w:right="31"/>
              <w:jc w:val="center"/>
              <w:rPr>
                <w:sz w:val="22"/>
                <w:szCs w:val="22"/>
                <w:lang w:eastAsia="en-US"/>
              </w:rPr>
            </w:pPr>
            <w:r w:rsidRPr="00E83159">
              <w:rPr>
                <w:sz w:val="22"/>
                <w:szCs w:val="22"/>
                <w:lang w:eastAsia="en-US"/>
              </w:rPr>
              <w:t>${finances.summa}</w:t>
            </w:r>
          </w:p>
        </w:tc>
      </w:tr>
      <w:tr w:rsidR="0067075E" w:rsidRPr="00E83159" w14:paraId="641BCFFC" w14:textId="77777777" w:rsidTr="00B35802">
        <w:trPr>
          <w:trHeight w:val="298"/>
        </w:trPr>
        <w:tc>
          <w:tcPr>
            <w:tcW w:w="3799" w:type="pct"/>
            <w:gridSpan w:val="2"/>
            <w:tcBorders>
              <w:top w:val="single" w:sz="4" w:space="0" w:color="auto"/>
              <w:left w:val="single" w:sz="4" w:space="0" w:color="auto"/>
              <w:bottom w:val="single" w:sz="4" w:space="0" w:color="auto"/>
              <w:right w:val="single" w:sz="4" w:space="0" w:color="auto"/>
            </w:tcBorders>
            <w:noWrap/>
            <w:vAlign w:val="bottom"/>
            <w:hideMark/>
          </w:tcPr>
          <w:p w14:paraId="00D14D57" w14:textId="77777777" w:rsidR="00BB3D43" w:rsidRPr="00E83159" w:rsidRDefault="00BB3D43">
            <w:pPr>
              <w:spacing w:line="256" w:lineRule="auto"/>
              <w:jc w:val="right"/>
              <w:rPr>
                <w:b/>
                <w:bCs/>
                <w:sz w:val="22"/>
                <w:szCs w:val="22"/>
                <w:lang w:eastAsia="en-US"/>
              </w:rPr>
            </w:pPr>
            <w:r w:rsidRPr="00E83159">
              <w:rPr>
                <w:b/>
                <w:bCs/>
                <w:sz w:val="22"/>
                <w:szCs w:val="22"/>
                <w:lang w:eastAsia="en-US"/>
              </w:rPr>
              <w:t xml:space="preserve">Итого: </w:t>
            </w:r>
          </w:p>
        </w:tc>
        <w:tc>
          <w:tcPr>
            <w:tcW w:w="1201" w:type="pct"/>
            <w:tcBorders>
              <w:top w:val="nil"/>
              <w:left w:val="single" w:sz="4" w:space="0" w:color="auto"/>
              <w:bottom w:val="single" w:sz="4" w:space="0" w:color="000000"/>
              <w:right w:val="single" w:sz="4" w:space="0" w:color="000000"/>
            </w:tcBorders>
            <w:vAlign w:val="bottom"/>
            <w:hideMark/>
          </w:tcPr>
          <w:p w14:paraId="7890BFD2" w14:textId="77777777" w:rsidR="00BB3D43" w:rsidRPr="00E83159" w:rsidRDefault="00BB3D43">
            <w:pPr>
              <w:tabs>
                <w:tab w:val="left" w:pos="33"/>
              </w:tabs>
              <w:spacing w:line="256" w:lineRule="auto"/>
              <w:jc w:val="center"/>
              <w:rPr>
                <w:b/>
                <w:bCs/>
                <w:sz w:val="22"/>
                <w:szCs w:val="22"/>
                <w:lang w:val="en-US" w:eastAsia="en-US"/>
              </w:rPr>
            </w:pPr>
            <w:r w:rsidRPr="00E83159">
              <w:rPr>
                <w:b/>
                <w:bCs/>
                <w:sz w:val="22"/>
                <w:szCs w:val="22"/>
                <w:lang w:val="en-US" w:eastAsia="en-US"/>
              </w:rPr>
              <w:t>${estate_deal.deal_sum}</w:t>
            </w:r>
          </w:p>
        </w:tc>
      </w:tr>
    </w:tbl>
    <w:p w14:paraId="1A06EF69" w14:textId="77777777" w:rsidR="00BB3D43" w:rsidRPr="00E83159" w:rsidRDefault="00BB3D43" w:rsidP="00BB3D43">
      <w:pPr>
        <w:ind w:left="-1134"/>
        <w:jc w:val="both"/>
        <w:rPr>
          <w:sz w:val="22"/>
          <w:szCs w:val="22"/>
          <w:lang w:val="en-US"/>
        </w:rPr>
      </w:pPr>
    </w:p>
    <w:p w14:paraId="171B4219" w14:textId="77777777" w:rsidR="00BB3D43" w:rsidRPr="00E83159" w:rsidRDefault="00BB3D43" w:rsidP="00BB3D43">
      <w:pPr>
        <w:ind w:left="-1134"/>
        <w:jc w:val="both"/>
        <w:rPr>
          <w:sz w:val="22"/>
          <w:szCs w:val="22"/>
          <w:lang w:val="en-US"/>
        </w:rPr>
      </w:pPr>
    </w:p>
    <w:tbl>
      <w:tblPr>
        <w:tblStyle w:val="af3"/>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245"/>
      </w:tblGrid>
      <w:tr w:rsidR="004675E3" w:rsidRPr="00E83159" w14:paraId="6E0550D1" w14:textId="77777777" w:rsidTr="00044E4D">
        <w:trPr>
          <w:trHeight w:val="1856"/>
        </w:trPr>
        <w:tc>
          <w:tcPr>
            <w:tcW w:w="5103" w:type="dxa"/>
          </w:tcPr>
          <w:p w14:paraId="47EB1AA8" w14:textId="77777777" w:rsidR="004675E3" w:rsidRPr="00E83159" w:rsidRDefault="004675E3" w:rsidP="00044E4D">
            <w:pPr>
              <w:rPr>
                <w:b/>
                <w:sz w:val="22"/>
                <w:szCs w:val="22"/>
                <w:lang w:eastAsia="en-US"/>
              </w:rPr>
            </w:pPr>
            <w:r w:rsidRPr="00E83159">
              <w:rPr>
                <w:b/>
                <w:sz w:val="22"/>
                <w:szCs w:val="22"/>
                <w:lang w:eastAsia="en-US"/>
              </w:rPr>
              <w:t>Застройщик:</w:t>
            </w:r>
          </w:p>
          <w:p w14:paraId="216A76B3" w14:textId="77777777" w:rsidR="004675E3" w:rsidRPr="00E83159" w:rsidRDefault="004675E3" w:rsidP="00044E4D">
            <w:pPr>
              <w:jc w:val="both"/>
              <w:rPr>
                <w:bCs/>
                <w:sz w:val="22"/>
                <w:szCs w:val="22"/>
                <w:lang w:eastAsia="en-US"/>
              </w:rPr>
            </w:pPr>
            <w:r w:rsidRPr="00E83159">
              <w:rPr>
                <w:bCs/>
                <w:sz w:val="22"/>
                <w:szCs w:val="22"/>
                <w:lang w:eastAsia="en-US"/>
              </w:rPr>
              <w:t>Директор</w:t>
            </w:r>
            <w:r w:rsidRPr="00E83159">
              <w:rPr>
                <w:bCs/>
                <w:sz w:val="22"/>
                <w:szCs w:val="22"/>
                <w:lang w:eastAsia="en-US"/>
              </w:rPr>
              <w:tab/>
            </w:r>
          </w:p>
          <w:p w14:paraId="0C587870" w14:textId="77777777" w:rsidR="004675E3" w:rsidRPr="00E83159" w:rsidRDefault="004675E3" w:rsidP="00044E4D">
            <w:pPr>
              <w:jc w:val="both"/>
              <w:rPr>
                <w:bCs/>
                <w:sz w:val="22"/>
                <w:szCs w:val="22"/>
                <w:lang w:eastAsia="en-US"/>
              </w:rPr>
            </w:pPr>
            <w:r w:rsidRPr="00E83159">
              <w:rPr>
                <w:bCs/>
                <w:sz w:val="22"/>
                <w:szCs w:val="22"/>
                <w:lang w:eastAsia="en-US"/>
              </w:rPr>
              <w:t>ООО «СЗ «Практика-А»</w:t>
            </w:r>
          </w:p>
          <w:p w14:paraId="39111823" w14:textId="77777777" w:rsidR="004675E3" w:rsidRPr="00E83159" w:rsidRDefault="004675E3" w:rsidP="00044E4D">
            <w:pPr>
              <w:rPr>
                <w:b/>
                <w:sz w:val="22"/>
                <w:szCs w:val="22"/>
                <w:lang w:eastAsia="en-US"/>
              </w:rPr>
            </w:pPr>
          </w:p>
          <w:p w14:paraId="5FD7BA13" w14:textId="77777777" w:rsidR="004675E3" w:rsidRPr="00E83159" w:rsidRDefault="004675E3" w:rsidP="00044E4D">
            <w:pPr>
              <w:rPr>
                <w:b/>
                <w:sz w:val="22"/>
                <w:szCs w:val="22"/>
                <w:lang w:eastAsia="en-US"/>
              </w:rPr>
            </w:pPr>
          </w:p>
          <w:p w14:paraId="720A500E" w14:textId="77777777" w:rsidR="004675E3" w:rsidRPr="00E83159" w:rsidRDefault="004675E3" w:rsidP="00044E4D">
            <w:pPr>
              <w:rPr>
                <w:bCs/>
                <w:sz w:val="22"/>
                <w:szCs w:val="22"/>
                <w:lang w:eastAsia="en-US"/>
              </w:rPr>
            </w:pPr>
            <w:r w:rsidRPr="00E83159">
              <w:rPr>
                <w:bCs/>
                <w:sz w:val="22"/>
                <w:szCs w:val="22"/>
                <w:lang w:eastAsia="en-US"/>
              </w:rPr>
              <w:t>____________________/А.Л. Невмержицкий /</w:t>
            </w:r>
          </w:p>
          <w:p w14:paraId="10AE0B2C" w14:textId="77777777" w:rsidR="004675E3" w:rsidRPr="00E83159" w:rsidRDefault="004675E3" w:rsidP="00044E4D">
            <w:pPr>
              <w:rPr>
                <w:b/>
                <w:sz w:val="22"/>
                <w:szCs w:val="22"/>
                <w:lang w:eastAsia="en-US"/>
              </w:rPr>
            </w:pPr>
            <w:r w:rsidRPr="00E83159">
              <w:rPr>
                <w:bCs/>
                <w:sz w:val="22"/>
                <w:szCs w:val="22"/>
                <w:lang w:eastAsia="en-US"/>
              </w:rPr>
              <w:t>м.п.</w:t>
            </w:r>
          </w:p>
        </w:tc>
        <w:tc>
          <w:tcPr>
            <w:tcW w:w="5245" w:type="dxa"/>
          </w:tcPr>
          <w:p w14:paraId="7FEF419D" w14:textId="77777777" w:rsidR="004675E3" w:rsidRPr="00E83159" w:rsidRDefault="004675E3" w:rsidP="00044E4D">
            <w:pPr>
              <w:ind w:left="31"/>
              <w:rPr>
                <w:b/>
                <w:sz w:val="22"/>
                <w:szCs w:val="22"/>
                <w:lang w:eastAsia="en-US"/>
              </w:rPr>
            </w:pPr>
            <w:r w:rsidRPr="00E83159">
              <w:rPr>
                <w:b/>
                <w:sz w:val="22"/>
                <w:szCs w:val="22"/>
                <w:lang w:eastAsia="en-US"/>
              </w:rPr>
              <w:t>${uchastnik}</w:t>
            </w:r>
            <w:r w:rsidRPr="00E83159">
              <w:rPr>
                <w:b/>
                <w:bCs/>
                <w:sz w:val="22"/>
                <w:szCs w:val="22"/>
                <w:lang w:eastAsia="en-US"/>
              </w:rPr>
              <w:t xml:space="preserve"> долевого строительства</w:t>
            </w:r>
            <w:r w:rsidRPr="00E83159">
              <w:rPr>
                <w:b/>
                <w:sz w:val="22"/>
                <w:szCs w:val="22"/>
                <w:lang w:eastAsia="en-US"/>
              </w:rPr>
              <w:t>:</w:t>
            </w:r>
          </w:p>
          <w:p w14:paraId="18B531CD" w14:textId="77777777" w:rsidR="004675E3" w:rsidRPr="00E83159" w:rsidRDefault="004675E3" w:rsidP="00044E4D">
            <w:pPr>
              <w:rPr>
                <w:b/>
                <w:sz w:val="22"/>
                <w:szCs w:val="22"/>
                <w:lang w:eastAsia="en-US"/>
              </w:rPr>
            </w:pPr>
          </w:p>
          <w:p w14:paraId="7A44526C" w14:textId="77777777" w:rsidR="004675E3" w:rsidRPr="00E83159" w:rsidRDefault="004675E3" w:rsidP="00044E4D">
            <w:pPr>
              <w:rPr>
                <w:b/>
                <w:sz w:val="22"/>
                <w:szCs w:val="22"/>
                <w:lang w:eastAsia="en-US"/>
              </w:rPr>
            </w:pPr>
          </w:p>
          <w:p w14:paraId="2A1AE7FB" w14:textId="77777777" w:rsidR="004675E3" w:rsidRPr="00E83159" w:rsidRDefault="004675E3" w:rsidP="00044E4D">
            <w:pPr>
              <w:rPr>
                <w:b/>
                <w:sz w:val="22"/>
                <w:szCs w:val="22"/>
                <w:lang w:eastAsia="en-US"/>
              </w:rPr>
            </w:pPr>
          </w:p>
          <w:p w14:paraId="65424DA4" w14:textId="77777777" w:rsidR="004675E3" w:rsidRPr="00E83159" w:rsidRDefault="004675E3" w:rsidP="00044E4D">
            <w:pPr>
              <w:rPr>
                <w:b/>
                <w:sz w:val="22"/>
                <w:szCs w:val="22"/>
                <w:lang w:eastAsia="en-US"/>
              </w:rPr>
            </w:pPr>
          </w:p>
          <w:tbl>
            <w:tblPr>
              <w:tblStyle w:val="af3"/>
              <w:tblW w:w="51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0"/>
            </w:tblGrid>
            <w:tr w:rsidR="004675E3" w:rsidRPr="00E83159" w14:paraId="49D1EB3B" w14:textId="77777777" w:rsidTr="00044E4D">
              <w:tc>
                <w:tcPr>
                  <w:tcW w:w="5134" w:type="dxa"/>
                </w:tcPr>
                <w:p w14:paraId="3BA97507" w14:textId="58B1BC99" w:rsidR="004675E3" w:rsidRPr="00E83159" w:rsidRDefault="004675E3" w:rsidP="00044E4D">
                  <w:pPr>
                    <w:rPr>
                      <w:bCs/>
                      <w:sz w:val="22"/>
                      <w:szCs w:val="22"/>
                      <w:lang w:eastAsia="en-US"/>
                    </w:rPr>
                  </w:pPr>
                  <w:r w:rsidRPr="00E83159">
                    <w:rPr>
                      <w:bCs/>
                      <w:sz w:val="22"/>
                      <w:szCs w:val="22"/>
                      <w:lang w:eastAsia="en-US"/>
                    </w:rPr>
                    <w:t>____________________/${contacts.get_io_name_4}/</w:t>
                  </w:r>
                </w:p>
                <w:p w14:paraId="6EFB6F52" w14:textId="77777777" w:rsidR="004675E3" w:rsidRPr="00E83159" w:rsidRDefault="004675E3" w:rsidP="00044E4D">
                  <w:pPr>
                    <w:rPr>
                      <w:bCs/>
                      <w:sz w:val="22"/>
                      <w:szCs w:val="22"/>
                      <w:lang w:eastAsia="en-US"/>
                    </w:rPr>
                  </w:pPr>
                </w:p>
                <w:p w14:paraId="3EEA9E91" w14:textId="77777777" w:rsidR="004675E3" w:rsidRPr="00E83159" w:rsidRDefault="004675E3" w:rsidP="00044E4D">
                  <w:pPr>
                    <w:rPr>
                      <w:b/>
                      <w:sz w:val="22"/>
                      <w:szCs w:val="22"/>
                      <w:lang w:eastAsia="en-US"/>
                    </w:rPr>
                  </w:pPr>
                </w:p>
              </w:tc>
            </w:tr>
          </w:tbl>
          <w:p w14:paraId="153A0603" w14:textId="77777777" w:rsidR="004675E3" w:rsidRPr="00E83159" w:rsidRDefault="004675E3" w:rsidP="00044E4D">
            <w:pPr>
              <w:rPr>
                <w:b/>
                <w:sz w:val="22"/>
                <w:szCs w:val="22"/>
                <w:lang w:eastAsia="en-US"/>
              </w:rPr>
            </w:pPr>
          </w:p>
        </w:tc>
      </w:tr>
    </w:tbl>
    <w:p w14:paraId="6F8A78A4" w14:textId="77777777" w:rsidR="00BB3D43" w:rsidRPr="00E83159" w:rsidRDefault="00BB3D43" w:rsidP="00BB3D43">
      <w:pPr>
        <w:jc w:val="both"/>
        <w:rPr>
          <w:b/>
          <w:sz w:val="22"/>
          <w:szCs w:val="22"/>
        </w:rPr>
      </w:pPr>
      <w:r w:rsidRPr="00E83159">
        <w:rPr>
          <w:sz w:val="22"/>
          <w:szCs w:val="22"/>
        </w:rPr>
        <w:br w:type="page"/>
      </w:r>
    </w:p>
    <w:p w14:paraId="2E431DFF" w14:textId="77777777" w:rsidR="00BB3D43" w:rsidRPr="00E83159" w:rsidRDefault="00BB3D43" w:rsidP="00BB3D43">
      <w:pPr>
        <w:ind w:left="-567"/>
        <w:jc w:val="center"/>
        <w:rPr>
          <w:sz w:val="22"/>
          <w:szCs w:val="22"/>
          <w:lang w:val="en-US"/>
        </w:rPr>
      </w:pPr>
      <w:r w:rsidRPr="00E83159">
        <w:rPr>
          <w:sz w:val="22"/>
          <w:szCs w:val="22"/>
        </w:rPr>
        <w:lastRenderedPageBreak/>
        <w:t>ПРИЛОЖЕНИЕ</w:t>
      </w:r>
      <w:r w:rsidRPr="00E83159">
        <w:rPr>
          <w:sz w:val="22"/>
          <w:szCs w:val="22"/>
          <w:lang w:val="en-US"/>
        </w:rPr>
        <w:t xml:space="preserve"> № 3</w:t>
      </w:r>
    </w:p>
    <w:p w14:paraId="5FE28133" w14:textId="77777777" w:rsidR="00BB3D43" w:rsidRPr="00E83159" w:rsidRDefault="00BB3D43" w:rsidP="00BB3D43">
      <w:pPr>
        <w:ind w:left="-567"/>
        <w:jc w:val="center"/>
        <w:rPr>
          <w:sz w:val="22"/>
          <w:szCs w:val="22"/>
          <w:lang w:val="en-US"/>
        </w:rPr>
      </w:pPr>
      <w:r w:rsidRPr="00E83159">
        <w:rPr>
          <w:sz w:val="22"/>
          <w:szCs w:val="22"/>
        </w:rPr>
        <w:t>к</w:t>
      </w:r>
      <w:r w:rsidRPr="00E83159">
        <w:rPr>
          <w:sz w:val="22"/>
          <w:szCs w:val="22"/>
          <w:lang w:val="en-US"/>
        </w:rPr>
        <w:t xml:space="preserve"> </w:t>
      </w:r>
      <w:r w:rsidRPr="00E83159">
        <w:rPr>
          <w:sz w:val="22"/>
          <w:szCs w:val="22"/>
        </w:rPr>
        <w:t>договору</w:t>
      </w:r>
      <w:r w:rsidRPr="00E83159">
        <w:rPr>
          <w:sz w:val="22"/>
          <w:szCs w:val="22"/>
          <w:lang w:val="en-US"/>
        </w:rPr>
        <w:t xml:space="preserve"> № ${estate_deal.agreement_number}</w:t>
      </w:r>
    </w:p>
    <w:p w14:paraId="0F8358E6" w14:textId="77777777" w:rsidR="00BB3D43" w:rsidRPr="00E83159" w:rsidRDefault="00BB3D43" w:rsidP="00BB3D43">
      <w:pPr>
        <w:ind w:left="-567"/>
        <w:jc w:val="center"/>
        <w:rPr>
          <w:sz w:val="22"/>
          <w:szCs w:val="22"/>
        </w:rPr>
      </w:pPr>
      <w:r w:rsidRPr="00E83159">
        <w:rPr>
          <w:sz w:val="22"/>
          <w:szCs w:val="22"/>
        </w:rPr>
        <w:t>участия в долевом строительстве от ${estate_deal.agreement_date_propis}</w:t>
      </w:r>
    </w:p>
    <w:p w14:paraId="3CF61B17" w14:textId="77777777" w:rsidR="00BB3D43" w:rsidRPr="00E83159" w:rsidRDefault="00BB3D43" w:rsidP="00BB3D43">
      <w:pPr>
        <w:ind w:left="-1134"/>
        <w:jc w:val="center"/>
        <w:rPr>
          <w:sz w:val="22"/>
          <w:szCs w:val="22"/>
        </w:rPr>
      </w:pPr>
    </w:p>
    <w:tbl>
      <w:tblPr>
        <w:tblW w:w="10490" w:type="dxa"/>
        <w:tblInd w:w="-1134" w:type="dxa"/>
        <w:tblLook w:val="00A0" w:firstRow="1" w:lastRow="0" w:firstColumn="1" w:lastColumn="0" w:noHBand="0" w:noVBand="0"/>
      </w:tblPr>
      <w:tblGrid>
        <w:gridCol w:w="4350"/>
        <w:gridCol w:w="6140"/>
      </w:tblGrid>
      <w:tr w:rsidR="0067075E" w:rsidRPr="00BE19D3" w14:paraId="3458F544" w14:textId="77777777" w:rsidTr="00BB3D43">
        <w:trPr>
          <w:trHeight w:val="350"/>
        </w:trPr>
        <w:tc>
          <w:tcPr>
            <w:tcW w:w="4350" w:type="dxa"/>
            <w:hideMark/>
          </w:tcPr>
          <w:p w14:paraId="487A0949" w14:textId="77777777" w:rsidR="00BB3D43" w:rsidRPr="00E83159" w:rsidRDefault="00BB3D43">
            <w:pPr>
              <w:spacing w:line="256" w:lineRule="auto"/>
              <w:rPr>
                <w:iCs/>
                <w:sz w:val="22"/>
                <w:szCs w:val="22"/>
                <w:lang w:eastAsia="en-US"/>
              </w:rPr>
            </w:pPr>
            <w:r w:rsidRPr="00E83159">
              <w:rPr>
                <w:iCs/>
                <w:sz w:val="22"/>
                <w:szCs w:val="22"/>
                <w:lang w:eastAsia="en-US"/>
              </w:rPr>
              <w:t>г. Екатеринбург</w:t>
            </w:r>
          </w:p>
        </w:tc>
        <w:tc>
          <w:tcPr>
            <w:tcW w:w="6140" w:type="dxa"/>
            <w:hideMark/>
          </w:tcPr>
          <w:p w14:paraId="0CC31DC0" w14:textId="77777777" w:rsidR="00BB3D43" w:rsidRPr="00E83159" w:rsidRDefault="00BB3D43">
            <w:pPr>
              <w:spacing w:line="256" w:lineRule="auto"/>
              <w:jc w:val="right"/>
              <w:rPr>
                <w:iCs/>
                <w:sz w:val="22"/>
                <w:szCs w:val="22"/>
                <w:lang w:val="en-US" w:eastAsia="en-US"/>
              </w:rPr>
            </w:pPr>
            <w:r w:rsidRPr="00E83159">
              <w:rPr>
                <w:sz w:val="22"/>
                <w:szCs w:val="22"/>
                <w:lang w:val="en-US" w:eastAsia="en-US"/>
              </w:rPr>
              <w:t>${estate_deal.agreement_date_propis}</w:t>
            </w:r>
          </w:p>
        </w:tc>
      </w:tr>
    </w:tbl>
    <w:p w14:paraId="53C5F31D" w14:textId="77777777" w:rsidR="00BB3D43" w:rsidRPr="00E83159" w:rsidRDefault="00BB3D43" w:rsidP="00BB3D43">
      <w:pPr>
        <w:rPr>
          <w:sz w:val="22"/>
          <w:szCs w:val="22"/>
          <w:lang w:val="en-US"/>
        </w:rPr>
      </w:pPr>
    </w:p>
    <w:p w14:paraId="6C0C8F53" w14:textId="77777777" w:rsidR="00BB3D43" w:rsidRPr="00E83159" w:rsidRDefault="00BB3D43" w:rsidP="00BB3D43">
      <w:pPr>
        <w:ind w:left="-567"/>
        <w:jc w:val="center"/>
        <w:rPr>
          <w:b/>
          <w:sz w:val="22"/>
          <w:szCs w:val="22"/>
        </w:rPr>
      </w:pPr>
      <w:r w:rsidRPr="00E83159">
        <w:rPr>
          <w:b/>
          <w:sz w:val="22"/>
          <w:szCs w:val="22"/>
        </w:rPr>
        <w:t xml:space="preserve">ПЛАН ОБЪЕКТА ДОЛЕВОГО СТРОИТЕЛЬСТВА </w:t>
      </w:r>
    </w:p>
    <w:p w14:paraId="38E363A8" w14:textId="77777777" w:rsidR="00BB3D43" w:rsidRPr="00E83159" w:rsidRDefault="00BB3D43" w:rsidP="00BB3D43">
      <w:pPr>
        <w:ind w:left="-567"/>
        <w:jc w:val="center"/>
        <w:rPr>
          <w:b/>
          <w:sz w:val="22"/>
          <w:szCs w:val="22"/>
        </w:rPr>
      </w:pPr>
      <w:r w:rsidRPr="00E83159">
        <w:rPr>
          <w:b/>
          <w:sz w:val="22"/>
          <w:szCs w:val="22"/>
        </w:rPr>
        <w:t>И СХЕМА РАСПОЛОЖЕНИЯ НА ПОЭТАЖНОМ ПЛАНЕ</w:t>
      </w:r>
    </w:p>
    <w:p w14:paraId="0672EB4B" w14:textId="77777777" w:rsidR="00BB3D43" w:rsidRPr="00E83159" w:rsidRDefault="00BB3D43" w:rsidP="00BB3D43">
      <w:pPr>
        <w:ind w:left="-1134"/>
        <w:jc w:val="both"/>
        <w:rPr>
          <w:b/>
          <w:sz w:val="22"/>
          <w:szCs w:val="22"/>
        </w:rPr>
      </w:pPr>
    </w:p>
    <w:p w14:paraId="01B945C3" w14:textId="36B80066" w:rsidR="00BB3D43" w:rsidRPr="00E83159" w:rsidRDefault="00510662" w:rsidP="00BB3D43">
      <w:pPr>
        <w:ind w:left="-1134"/>
        <w:jc w:val="center"/>
        <w:rPr>
          <w:sz w:val="22"/>
          <w:szCs w:val="22"/>
          <w:lang w:val="en-US"/>
        </w:rPr>
      </w:pPr>
      <w:r w:rsidRPr="00E83159">
        <w:rPr>
          <w:sz w:val="22"/>
          <w:szCs w:val="22"/>
          <w:lang w:val="en-US"/>
        </w:rPr>
        <w:t>${estate.plans_img}</w:t>
      </w:r>
    </w:p>
    <w:p w14:paraId="3BB5EF14" w14:textId="77777777" w:rsidR="00BB3D43" w:rsidRPr="00E83159" w:rsidRDefault="00BB3D43" w:rsidP="00BB3D43">
      <w:pPr>
        <w:tabs>
          <w:tab w:val="left" w:pos="2410"/>
        </w:tabs>
        <w:ind w:left="-1276"/>
        <w:jc w:val="center"/>
        <w:rPr>
          <w:bCs/>
          <w:i/>
          <w:iCs/>
          <w:noProof/>
          <w:sz w:val="22"/>
          <w:szCs w:val="22"/>
          <w:lang w:val="en-US"/>
        </w:rPr>
      </w:pPr>
      <w:r w:rsidRPr="00E83159">
        <w:rPr>
          <w:bCs/>
          <w:i/>
          <w:iCs/>
          <w:noProof/>
          <w:sz w:val="22"/>
          <w:szCs w:val="22"/>
          <w:lang w:val="en-US"/>
        </w:rPr>
        <w:t>${etag_plan|450}</w:t>
      </w:r>
    </w:p>
    <w:p w14:paraId="4DA1B6AC" w14:textId="77777777" w:rsidR="00BB3D43" w:rsidRPr="00E83159" w:rsidRDefault="00BB3D43" w:rsidP="00BB3D43">
      <w:pPr>
        <w:ind w:left="709"/>
        <w:jc w:val="both"/>
        <w:rPr>
          <w:b/>
          <w:sz w:val="22"/>
          <w:szCs w:val="22"/>
          <w:lang w:val="en-US"/>
        </w:rPr>
      </w:pPr>
    </w:p>
    <w:p w14:paraId="4FE9BE3F" w14:textId="77777777" w:rsidR="00BB3D43" w:rsidRPr="00E83159" w:rsidRDefault="00BB3D43" w:rsidP="00BB3D43">
      <w:pPr>
        <w:ind w:left="709"/>
        <w:jc w:val="both"/>
        <w:rPr>
          <w:b/>
          <w:sz w:val="22"/>
          <w:szCs w:val="22"/>
          <w:lang w:val="en-US"/>
        </w:rPr>
      </w:pPr>
    </w:p>
    <w:p w14:paraId="553467F4" w14:textId="77777777" w:rsidR="00BB3D43" w:rsidRPr="00E83159" w:rsidRDefault="00BB3D43" w:rsidP="00BB3D43">
      <w:pPr>
        <w:ind w:left="-1276"/>
        <w:jc w:val="center"/>
        <w:rPr>
          <w:bCs/>
          <w:i/>
          <w:iCs/>
          <w:noProof/>
          <w:sz w:val="22"/>
          <w:szCs w:val="22"/>
          <w:lang w:val="en-US"/>
        </w:rPr>
      </w:pPr>
    </w:p>
    <w:tbl>
      <w:tblPr>
        <w:tblStyle w:val="af3"/>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245"/>
      </w:tblGrid>
      <w:tr w:rsidR="004675E3" w:rsidRPr="00E83159" w14:paraId="76C2A237" w14:textId="77777777" w:rsidTr="00044E4D">
        <w:trPr>
          <w:trHeight w:val="1856"/>
        </w:trPr>
        <w:tc>
          <w:tcPr>
            <w:tcW w:w="5103" w:type="dxa"/>
          </w:tcPr>
          <w:p w14:paraId="5CFA56D0" w14:textId="77777777" w:rsidR="004675E3" w:rsidRPr="00E83159" w:rsidRDefault="004675E3" w:rsidP="00044E4D">
            <w:pPr>
              <w:rPr>
                <w:b/>
                <w:sz w:val="22"/>
                <w:szCs w:val="22"/>
                <w:lang w:eastAsia="en-US"/>
              </w:rPr>
            </w:pPr>
            <w:r w:rsidRPr="00E83159">
              <w:rPr>
                <w:b/>
                <w:sz w:val="22"/>
                <w:szCs w:val="22"/>
                <w:lang w:eastAsia="en-US"/>
              </w:rPr>
              <w:t>Застройщик:</w:t>
            </w:r>
          </w:p>
          <w:p w14:paraId="0AE15131" w14:textId="77777777" w:rsidR="004675E3" w:rsidRPr="00E83159" w:rsidRDefault="004675E3" w:rsidP="00044E4D">
            <w:pPr>
              <w:jc w:val="both"/>
              <w:rPr>
                <w:bCs/>
                <w:sz w:val="22"/>
                <w:szCs w:val="22"/>
                <w:lang w:eastAsia="en-US"/>
              </w:rPr>
            </w:pPr>
            <w:r w:rsidRPr="00E83159">
              <w:rPr>
                <w:bCs/>
                <w:sz w:val="22"/>
                <w:szCs w:val="22"/>
                <w:lang w:eastAsia="en-US"/>
              </w:rPr>
              <w:t>Директор</w:t>
            </w:r>
            <w:r w:rsidRPr="00E83159">
              <w:rPr>
                <w:bCs/>
                <w:sz w:val="22"/>
                <w:szCs w:val="22"/>
                <w:lang w:eastAsia="en-US"/>
              </w:rPr>
              <w:tab/>
            </w:r>
          </w:p>
          <w:p w14:paraId="00F4804C" w14:textId="77777777" w:rsidR="004675E3" w:rsidRPr="00E83159" w:rsidRDefault="004675E3" w:rsidP="00044E4D">
            <w:pPr>
              <w:jc w:val="both"/>
              <w:rPr>
                <w:bCs/>
                <w:sz w:val="22"/>
                <w:szCs w:val="22"/>
                <w:lang w:eastAsia="en-US"/>
              </w:rPr>
            </w:pPr>
            <w:r w:rsidRPr="00E83159">
              <w:rPr>
                <w:bCs/>
                <w:sz w:val="22"/>
                <w:szCs w:val="22"/>
                <w:lang w:eastAsia="en-US"/>
              </w:rPr>
              <w:t>ООО «СЗ «Практика-А»</w:t>
            </w:r>
          </w:p>
          <w:p w14:paraId="3EEA9FA1" w14:textId="77777777" w:rsidR="004675E3" w:rsidRPr="00E83159" w:rsidRDefault="004675E3" w:rsidP="00044E4D">
            <w:pPr>
              <w:rPr>
                <w:b/>
                <w:sz w:val="22"/>
                <w:szCs w:val="22"/>
                <w:lang w:eastAsia="en-US"/>
              </w:rPr>
            </w:pPr>
          </w:p>
          <w:p w14:paraId="49FAA9EC" w14:textId="77777777" w:rsidR="004675E3" w:rsidRPr="00E83159" w:rsidRDefault="004675E3" w:rsidP="00044E4D">
            <w:pPr>
              <w:rPr>
                <w:b/>
                <w:sz w:val="22"/>
                <w:szCs w:val="22"/>
                <w:lang w:eastAsia="en-US"/>
              </w:rPr>
            </w:pPr>
          </w:p>
          <w:p w14:paraId="30559E26" w14:textId="77777777" w:rsidR="004675E3" w:rsidRPr="00E83159" w:rsidRDefault="004675E3" w:rsidP="00044E4D">
            <w:pPr>
              <w:rPr>
                <w:bCs/>
                <w:sz w:val="22"/>
                <w:szCs w:val="22"/>
                <w:lang w:eastAsia="en-US"/>
              </w:rPr>
            </w:pPr>
            <w:r w:rsidRPr="00E83159">
              <w:rPr>
                <w:bCs/>
                <w:sz w:val="22"/>
                <w:szCs w:val="22"/>
                <w:lang w:eastAsia="en-US"/>
              </w:rPr>
              <w:t>____________________/А.Л. Невмержицкий /</w:t>
            </w:r>
          </w:p>
          <w:p w14:paraId="5FA0E25B" w14:textId="77777777" w:rsidR="004675E3" w:rsidRPr="00E83159" w:rsidRDefault="004675E3" w:rsidP="00044E4D">
            <w:pPr>
              <w:rPr>
                <w:b/>
                <w:sz w:val="22"/>
                <w:szCs w:val="22"/>
                <w:lang w:eastAsia="en-US"/>
              </w:rPr>
            </w:pPr>
            <w:r w:rsidRPr="00E83159">
              <w:rPr>
                <w:bCs/>
                <w:sz w:val="22"/>
                <w:szCs w:val="22"/>
                <w:lang w:eastAsia="en-US"/>
              </w:rPr>
              <w:t>м.п.</w:t>
            </w:r>
          </w:p>
        </w:tc>
        <w:tc>
          <w:tcPr>
            <w:tcW w:w="5245" w:type="dxa"/>
          </w:tcPr>
          <w:p w14:paraId="3A18B2FF" w14:textId="77777777" w:rsidR="004675E3" w:rsidRPr="00E83159" w:rsidRDefault="004675E3" w:rsidP="00044E4D">
            <w:pPr>
              <w:ind w:left="31"/>
              <w:rPr>
                <w:b/>
                <w:sz w:val="22"/>
                <w:szCs w:val="22"/>
                <w:lang w:eastAsia="en-US"/>
              </w:rPr>
            </w:pPr>
            <w:r w:rsidRPr="00E83159">
              <w:rPr>
                <w:b/>
                <w:sz w:val="22"/>
                <w:szCs w:val="22"/>
                <w:lang w:eastAsia="en-US"/>
              </w:rPr>
              <w:t>${uchastnik}</w:t>
            </w:r>
            <w:r w:rsidRPr="00E83159">
              <w:rPr>
                <w:b/>
                <w:bCs/>
                <w:sz w:val="22"/>
                <w:szCs w:val="22"/>
                <w:lang w:eastAsia="en-US"/>
              </w:rPr>
              <w:t xml:space="preserve"> долевого строительства</w:t>
            </w:r>
            <w:r w:rsidRPr="00E83159">
              <w:rPr>
                <w:b/>
                <w:sz w:val="22"/>
                <w:szCs w:val="22"/>
                <w:lang w:eastAsia="en-US"/>
              </w:rPr>
              <w:t>:</w:t>
            </w:r>
          </w:p>
          <w:p w14:paraId="6097B6BA" w14:textId="77777777" w:rsidR="004675E3" w:rsidRPr="00E83159" w:rsidRDefault="004675E3" w:rsidP="00044E4D">
            <w:pPr>
              <w:rPr>
                <w:b/>
                <w:sz w:val="22"/>
                <w:szCs w:val="22"/>
                <w:lang w:eastAsia="en-US"/>
              </w:rPr>
            </w:pPr>
          </w:p>
          <w:p w14:paraId="3749F276" w14:textId="77777777" w:rsidR="004675E3" w:rsidRPr="00E83159" w:rsidRDefault="004675E3" w:rsidP="00044E4D">
            <w:pPr>
              <w:rPr>
                <w:b/>
                <w:sz w:val="22"/>
                <w:szCs w:val="22"/>
                <w:lang w:eastAsia="en-US"/>
              </w:rPr>
            </w:pPr>
          </w:p>
          <w:p w14:paraId="2AE75A22" w14:textId="77777777" w:rsidR="004675E3" w:rsidRPr="00E83159" w:rsidRDefault="004675E3" w:rsidP="00044E4D">
            <w:pPr>
              <w:rPr>
                <w:b/>
                <w:sz w:val="22"/>
                <w:szCs w:val="22"/>
                <w:lang w:eastAsia="en-US"/>
              </w:rPr>
            </w:pPr>
          </w:p>
          <w:p w14:paraId="087985D9" w14:textId="77777777" w:rsidR="004675E3" w:rsidRPr="00E83159" w:rsidRDefault="004675E3" w:rsidP="00044E4D">
            <w:pPr>
              <w:rPr>
                <w:b/>
                <w:sz w:val="22"/>
                <w:szCs w:val="22"/>
                <w:lang w:eastAsia="en-US"/>
              </w:rPr>
            </w:pPr>
          </w:p>
          <w:tbl>
            <w:tblPr>
              <w:tblStyle w:val="af3"/>
              <w:tblW w:w="51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0"/>
            </w:tblGrid>
            <w:tr w:rsidR="004675E3" w:rsidRPr="00E83159" w14:paraId="36DE5942" w14:textId="77777777" w:rsidTr="00044E4D">
              <w:tc>
                <w:tcPr>
                  <w:tcW w:w="5134" w:type="dxa"/>
                </w:tcPr>
                <w:p w14:paraId="391091DA" w14:textId="68604C7D" w:rsidR="004675E3" w:rsidRPr="00E83159" w:rsidRDefault="004675E3" w:rsidP="00044E4D">
                  <w:pPr>
                    <w:rPr>
                      <w:bCs/>
                      <w:sz w:val="22"/>
                      <w:szCs w:val="22"/>
                      <w:lang w:eastAsia="en-US"/>
                    </w:rPr>
                  </w:pPr>
                  <w:r w:rsidRPr="00E83159">
                    <w:rPr>
                      <w:bCs/>
                      <w:sz w:val="22"/>
                      <w:szCs w:val="22"/>
                      <w:lang w:eastAsia="en-US"/>
                    </w:rPr>
                    <w:t>____________________/${contacts.get_io_name_5}/</w:t>
                  </w:r>
                </w:p>
                <w:p w14:paraId="4BB81EA1" w14:textId="77777777" w:rsidR="004675E3" w:rsidRPr="00E83159" w:rsidRDefault="004675E3" w:rsidP="00044E4D">
                  <w:pPr>
                    <w:rPr>
                      <w:bCs/>
                      <w:sz w:val="22"/>
                      <w:szCs w:val="22"/>
                      <w:lang w:eastAsia="en-US"/>
                    </w:rPr>
                  </w:pPr>
                </w:p>
                <w:p w14:paraId="717BD66F" w14:textId="77777777" w:rsidR="004675E3" w:rsidRPr="00E83159" w:rsidRDefault="004675E3" w:rsidP="00044E4D">
                  <w:pPr>
                    <w:rPr>
                      <w:b/>
                      <w:sz w:val="22"/>
                      <w:szCs w:val="22"/>
                      <w:lang w:eastAsia="en-US"/>
                    </w:rPr>
                  </w:pPr>
                </w:p>
              </w:tc>
            </w:tr>
          </w:tbl>
          <w:p w14:paraId="0B13196A" w14:textId="77777777" w:rsidR="004675E3" w:rsidRPr="00E83159" w:rsidRDefault="004675E3" w:rsidP="00044E4D">
            <w:pPr>
              <w:rPr>
                <w:b/>
                <w:sz w:val="22"/>
                <w:szCs w:val="22"/>
                <w:lang w:eastAsia="en-US"/>
              </w:rPr>
            </w:pPr>
          </w:p>
        </w:tc>
      </w:tr>
    </w:tbl>
    <w:p w14:paraId="3E9182BC" w14:textId="77777777" w:rsidR="00BB3D43" w:rsidRPr="00E83159" w:rsidRDefault="00BB3D43" w:rsidP="00BB3D43">
      <w:pPr>
        <w:jc w:val="both"/>
        <w:rPr>
          <w:sz w:val="22"/>
          <w:szCs w:val="22"/>
        </w:rPr>
      </w:pPr>
    </w:p>
    <w:p w14:paraId="1332CAA3" w14:textId="77777777" w:rsidR="00BB3D43" w:rsidRPr="00E83159" w:rsidRDefault="00BB3D43" w:rsidP="0006361D">
      <w:pPr>
        <w:jc w:val="both"/>
        <w:rPr>
          <w:sz w:val="22"/>
          <w:szCs w:val="22"/>
        </w:rPr>
      </w:pPr>
    </w:p>
    <w:sectPr w:rsidR="00BB3D43" w:rsidRPr="00E83159" w:rsidSect="00E83159">
      <w:headerReference w:type="default" r:id="rId15"/>
      <w:footerReference w:type="default" r:id="rId16"/>
      <w:pgSz w:w="11906" w:h="16838" w:code="9"/>
      <w:pgMar w:top="567" w:right="707" w:bottom="568" w:left="1985" w:header="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9064D5" w14:textId="77777777" w:rsidR="00EB3889" w:rsidRDefault="00EB3889" w:rsidP="0036605A">
      <w:r>
        <w:separator/>
      </w:r>
    </w:p>
  </w:endnote>
  <w:endnote w:type="continuationSeparator" w:id="0">
    <w:p w14:paraId="041A7570" w14:textId="77777777" w:rsidR="00EB3889" w:rsidRDefault="00EB3889" w:rsidP="00366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1" w:usb1="08070000" w:usb2="00000010" w:usb3="00000000" w:csb0="00020000"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DA2CFF" w14:textId="77777777" w:rsidR="00044E4D" w:rsidRPr="00E45361" w:rsidRDefault="00044E4D" w:rsidP="005C6597">
    <w:pPr>
      <w:pStyle w:val="af1"/>
      <w:jc w:val="right"/>
      <w:rPr>
        <w:sz w:val="16"/>
        <w:szCs w:val="16"/>
      </w:rPr>
    </w:pPr>
    <w:r w:rsidRPr="00E45361">
      <w:rPr>
        <w:sz w:val="16"/>
        <w:szCs w:val="16"/>
      </w:rPr>
      <w:t xml:space="preserve">страница </w:t>
    </w:r>
    <w:r w:rsidRPr="00E45361">
      <w:rPr>
        <w:b/>
        <w:sz w:val="16"/>
        <w:szCs w:val="16"/>
      </w:rPr>
      <w:fldChar w:fldCharType="begin"/>
    </w:r>
    <w:r w:rsidRPr="00E45361">
      <w:rPr>
        <w:b/>
        <w:sz w:val="16"/>
        <w:szCs w:val="16"/>
      </w:rPr>
      <w:instrText xml:space="preserve"> PAGE </w:instrText>
    </w:r>
    <w:r w:rsidRPr="00E45361">
      <w:rPr>
        <w:b/>
        <w:sz w:val="16"/>
        <w:szCs w:val="16"/>
      </w:rPr>
      <w:fldChar w:fldCharType="separate"/>
    </w:r>
    <w:r>
      <w:rPr>
        <w:b/>
        <w:noProof/>
        <w:sz w:val="16"/>
        <w:szCs w:val="16"/>
      </w:rPr>
      <w:t>12</w:t>
    </w:r>
    <w:r w:rsidRPr="00E45361">
      <w:rPr>
        <w:b/>
        <w:sz w:val="16"/>
        <w:szCs w:val="16"/>
      </w:rPr>
      <w:fldChar w:fldCharType="end"/>
    </w:r>
    <w:r w:rsidRPr="00E45361">
      <w:rPr>
        <w:sz w:val="16"/>
        <w:szCs w:val="16"/>
      </w:rPr>
      <w:t xml:space="preserve"> из </w:t>
    </w:r>
    <w:r w:rsidRPr="00E45361">
      <w:rPr>
        <w:b/>
        <w:sz w:val="16"/>
        <w:szCs w:val="16"/>
      </w:rPr>
      <w:fldChar w:fldCharType="begin"/>
    </w:r>
    <w:r w:rsidRPr="00E45361">
      <w:rPr>
        <w:b/>
        <w:sz w:val="16"/>
        <w:szCs w:val="16"/>
      </w:rPr>
      <w:instrText xml:space="preserve"> NUMPAGES \*Arabic </w:instrText>
    </w:r>
    <w:r w:rsidRPr="00E45361">
      <w:rPr>
        <w:b/>
        <w:sz w:val="16"/>
        <w:szCs w:val="16"/>
      </w:rPr>
      <w:fldChar w:fldCharType="separate"/>
    </w:r>
    <w:r>
      <w:rPr>
        <w:b/>
        <w:noProof/>
        <w:sz w:val="16"/>
        <w:szCs w:val="16"/>
      </w:rPr>
      <w:t>15</w:t>
    </w:r>
    <w:r w:rsidRPr="00E45361">
      <w:rPr>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1E9155" w14:textId="77777777" w:rsidR="00EB3889" w:rsidRDefault="00EB3889" w:rsidP="0036605A">
      <w:r>
        <w:separator/>
      </w:r>
    </w:p>
  </w:footnote>
  <w:footnote w:type="continuationSeparator" w:id="0">
    <w:p w14:paraId="357A55E6" w14:textId="77777777" w:rsidR="00EB3889" w:rsidRDefault="00EB3889" w:rsidP="00366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3B365" w14:textId="77777777" w:rsidR="00044E4D" w:rsidRPr="00007AE4" w:rsidRDefault="00044E4D" w:rsidP="00D1614F">
    <w:pPr>
      <w:pStyle w:val="a8"/>
      <w:jc w:val="right"/>
      <w:rPr>
        <w:rFonts w:ascii="Bookman Old Style" w:hAnsi="Bookman Old Style"/>
        <w:sz w:val="16"/>
        <w:szCs w:val="1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44085"/>
    <w:multiLevelType w:val="hybridMultilevel"/>
    <w:tmpl w:val="286052A0"/>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 w15:restartNumberingAfterBreak="0">
    <w:nsid w:val="07BE4441"/>
    <w:multiLevelType w:val="hybridMultilevel"/>
    <w:tmpl w:val="452630CE"/>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07E4608B"/>
    <w:multiLevelType w:val="hybridMultilevel"/>
    <w:tmpl w:val="207EE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856F34"/>
    <w:multiLevelType w:val="hybridMultilevel"/>
    <w:tmpl w:val="C20CC362"/>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4" w15:restartNumberingAfterBreak="0">
    <w:nsid w:val="12905D06"/>
    <w:multiLevelType w:val="hybridMultilevel"/>
    <w:tmpl w:val="DFB4B3A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6630B4"/>
    <w:multiLevelType w:val="hybridMultilevel"/>
    <w:tmpl w:val="6CAA3A8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6" w15:restartNumberingAfterBreak="0">
    <w:nsid w:val="265B3515"/>
    <w:multiLevelType w:val="multilevel"/>
    <w:tmpl w:val="325410CE"/>
    <w:lvl w:ilvl="0">
      <w:start w:val="1"/>
      <w:numFmt w:val="decimal"/>
      <w:lvlText w:val="%1."/>
      <w:lvlJc w:val="left"/>
      <w:pPr>
        <w:ind w:left="405" w:hanging="405"/>
      </w:pPr>
      <w:rPr>
        <w:rFonts w:hint="default"/>
      </w:rPr>
    </w:lvl>
    <w:lvl w:ilvl="1">
      <w:start w:val="1"/>
      <w:numFmt w:val="decimal"/>
      <w:lvlText w:val="%1.%2."/>
      <w:lvlJc w:val="left"/>
      <w:pPr>
        <w:ind w:left="-162" w:hanging="405"/>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7" w15:restartNumberingAfterBreak="0">
    <w:nsid w:val="27534910"/>
    <w:multiLevelType w:val="hybridMultilevel"/>
    <w:tmpl w:val="4B86D272"/>
    <w:lvl w:ilvl="0" w:tplc="49E40E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9027D2F"/>
    <w:multiLevelType w:val="multilevel"/>
    <w:tmpl w:val="BF1885E6"/>
    <w:lvl w:ilvl="0">
      <w:start w:val="2"/>
      <w:numFmt w:val="decimal"/>
      <w:lvlText w:val="%1."/>
      <w:lvlJc w:val="left"/>
      <w:pPr>
        <w:ind w:left="360" w:hanging="360"/>
      </w:pPr>
    </w:lvl>
    <w:lvl w:ilvl="1">
      <w:start w:val="1"/>
      <w:numFmt w:val="decimal"/>
      <w:lvlText w:val="%1.%2."/>
      <w:lvlJc w:val="left"/>
      <w:pPr>
        <w:ind w:left="786" w:hanging="360"/>
      </w:pPr>
      <w:rPr>
        <w:rFonts w:ascii="Times New Roman" w:hAnsi="Times New Roman" w:cs="Times New Roman" w:hint="default"/>
        <w:sz w:val="20"/>
        <w:szCs w:val="20"/>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560" w:hanging="108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9" w15:restartNumberingAfterBreak="0">
    <w:nsid w:val="2C3B2191"/>
    <w:multiLevelType w:val="multilevel"/>
    <w:tmpl w:val="D13C7076"/>
    <w:lvl w:ilvl="0">
      <w:start w:val="3"/>
      <w:numFmt w:val="decimal"/>
      <w:lvlText w:val="%1."/>
      <w:lvlJc w:val="left"/>
      <w:pPr>
        <w:ind w:left="630" w:hanging="630"/>
      </w:pPr>
      <w:rPr>
        <w:rFonts w:hint="default"/>
      </w:rPr>
    </w:lvl>
    <w:lvl w:ilvl="1">
      <w:start w:val="2"/>
      <w:numFmt w:val="decimal"/>
      <w:lvlText w:val="%1.%2."/>
      <w:lvlJc w:val="left"/>
      <w:pPr>
        <w:ind w:left="1072" w:hanging="720"/>
      </w:pPr>
      <w:rPr>
        <w:rFonts w:hint="default"/>
      </w:rPr>
    </w:lvl>
    <w:lvl w:ilvl="2">
      <w:start w:val="5"/>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976" w:hanging="2160"/>
      </w:pPr>
      <w:rPr>
        <w:rFonts w:hint="default"/>
      </w:rPr>
    </w:lvl>
  </w:abstractNum>
  <w:abstractNum w:abstractNumId="10" w15:restartNumberingAfterBreak="0">
    <w:nsid w:val="35DC7551"/>
    <w:multiLevelType w:val="multilevel"/>
    <w:tmpl w:val="FE580DF8"/>
    <w:lvl w:ilvl="0">
      <w:start w:val="3"/>
      <w:numFmt w:val="decimal"/>
      <w:lvlText w:val="%1."/>
      <w:lvlJc w:val="left"/>
      <w:pPr>
        <w:ind w:left="390" w:hanging="390"/>
      </w:pPr>
      <w:rPr>
        <w:rFonts w:hint="default"/>
      </w:rPr>
    </w:lvl>
    <w:lvl w:ilvl="1">
      <w:start w:val="2"/>
      <w:numFmt w:val="decimal"/>
      <w:lvlText w:val="%1.%2."/>
      <w:lvlJc w:val="left"/>
      <w:pPr>
        <w:ind w:left="742" w:hanging="39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11" w15:restartNumberingAfterBreak="0">
    <w:nsid w:val="3CA24BF4"/>
    <w:multiLevelType w:val="hybridMultilevel"/>
    <w:tmpl w:val="F6EA010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CB5643"/>
    <w:multiLevelType w:val="multilevel"/>
    <w:tmpl w:val="FE7A5C0A"/>
    <w:lvl w:ilvl="0">
      <w:start w:val="3"/>
      <w:numFmt w:val="decimal"/>
      <w:lvlText w:val="%1"/>
      <w:lvlJc w:val="left"/>
      <w:pPr>
        <w:ind w:left="360" w:hanging="360"/>
      </w:pPr>
      <w:rPr>
        <w:rFonts w:hint="default"/>
      </w:rPr>
    </w:lvl>
    <w:lvl w:ilvl="1">
      <w:start w:val="2"/>
      <w:numFmt w:val="decimal"/>
      <w:lvlText w:val="%1.%2"/>
      <w:lvlJc w:val="left"/>
      <w:pPr>
        <w:ind w:left="712" w:hanging="360"/>
      </w:pPr>
      <w:rPr>
        <w:rFonts w:hint="default"/>
      </w:rPr>
    </w:lvl>
    <w:lvl w:ilvl="2">
      <w:start w:val="2"/>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128" w:hanging="72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13" w15:restartNumberingAfterBreak="0">
    <w:nsid w:val="445F3035"/>
    <w:multiLevelType w:val="hybridMultilevel"/>
    <w:tmpl w:val="AAB69D9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7EC370E"/>
    <w:multiLevelType w:val="hybridMultilevel"/>
    <w:tmpl w:val="A95C97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A74675F"/>
    <w:multiLevelType w:val="hybridMultilevel"/>
    <w:tmpl w:val="0A7C74AE"/>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6" w15:restartNumberingAfterBreak="0">
    <w:nsid w:val="74984651"/>
    <w:multiLevelType w:val="hybridMultilevel"/>
    <w:tmpl w:val="91A4EA32"/>
    <w:lvl w:ilvl="0" w:tplc="FBF442C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num>
  <w:num w:numId="2">
    <w:abstractNumId w:val="14"/>
  </w:num>
  <w:num w:numId="3">
    <w:abstractNumId w:val="13"/>
  </w:num>
  <w:num w:numId="4">
    <w:abstractNumId w:val="4"/>
  </w:num>
  <w:num w:numId="5">
    <w:abstractNumId w:val="7"/>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0"/>
  </w:num>
  <w:num w:numId="9">
    <w:abstractNumId w:val="12"/>
  </w:num>
  <w:num w:numId="10">
    <w:abstractNumId w:val="1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1"/>
  </w:num>
  <w:num w:numId="14">
    <w:abstractNumId w:val="2"/>
  </w:num>
  <w:num w:numId="15">
    <w:abstractNumId w:val="15"/>
  </w:num>
  <w:num w:numId="16">
    <w:abstractNumId w:val="5"/>
  </w:num>
  <w:num w:numId="17">
    <w:abstractNumId w:val="0"/>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F66"/>
    <w:rsid w:val="000007C7"/>
    <w:rsid w:val="0000188E"/>
    <w:rsid w:val="00003273"/>
    <w:rsid w:val="00004D47"/>
    <w:rsid w:val="000050CC"/>
    <w:rsid w:val="00007AE4"/>
    <w:rsid w:val="00010299"/>
    <w:rsid w:val="000103F7"/>
    <w:rsid w:val="00011A3A"/>
    <w:rsid w:val="00026A45"/>
    <w:rsid w:val="00027C58"/>
    <w:rsid w:val="00030FF4"/>
    <w:rsid w:val="00032ADF"/>
    <w:rsid w:val="000352CE"/>
    <w:rsid w:val="00037AB3"/>
    <w:rsid w:val="00037B3E"/>
    <w:rsid w:val="00040C40"/>
    <w:rsid w:val="000424F2"/>
    <w:rsid w:val="000432B1"/>
    <w:rsid w:val="00043306"/>
    <w:rsid w:val="00043721"/>
    <w:rsid w:val="00044E4D"/>
    <w:rsid w:val="0005163B"/>
    <w:rsid w:val="000519E9"/>
    <w:rsid w:val="00051ED5"/>
    <w:rsid w:val="0006078F"/>
    <w:rsid w:val="00062DFF"/>
    <w:rsid w:val="0006361D"/>
    <w:rsid w:val="00063BDF"/>
    <w:rsid w:val="000650C1"/>
    <w:rsid w:val="00065506"/>
    <w:rsid w:val="00066AC1"/>
    <w:rsid w:val="000708DA"/>
    <w:rsid w:val="00071493"/>
    <w:rsid w:val="00074285"/>
    <w:rsid w:val="00075CF0"/>
    <w:rsid w:val="00076A4C"/>
    <w:rsid w:val="00087E6B"/>
    <w:rsid w:val="00092EFC"/>
    <w:rsid w:val="00094215"/>
    <w:rsid w:val="00094D57"/>
    <w:rsid w:val="000A5804"/>
    <w:rsid w:val="000A67A7"/>
    <w:rsid w:val="000A6CE9"/>
    <w:rsid w:val="000A71C4"/>
    <w:rsid w:val="000B6C5C"/>
    <w:rsid w:val="000C22C2"/>
    <w:rsid w:val="000C5B4E"/>
    <w:rsid w:val="000C5DA7"/>
    <w:rsid w:val="000D0E2B"/>
    <w:rsid w:val="000D4295"/>
    <w:rsid w:val="000D4B2A"/>
    <w:rsid w:val="000E0464"/>
    <w:rsid w:val="000E29D7"/>
    <w:rsid w:val="000E70E8"/>
    <w:rsid w:val="000F0657"/>
    <w:rsid w:val="000F18A4"/>
    <w:rsid w:val="000F39D1"/>
    <w:rsid w:val="000F3C1D"/>
    <w:rsid w:val="000F3C82"/>
    <w:rsid w:val="000F4F6D"/>
    <w:rsid w:val="00100533"/>
    <w:rsid w:val="00101E18"/>
    <w:rsid w:val="001064BB"/>
    <w:rsid w:val="00110788"/>
    <w:rsid w:val="0011484F"/>
    <w:rsid w:val="00114BDA"/>
    <w:rsid w:val="0011545B"/>
    <w:rsid w:val="00116E97"/>
    <w:rsid w:val="00117EB9"/>
    <w:rsid w:val="00124519"/>
    <w:rsid w:val="00124AB8"/>
    <w:rsid w:val="00124C7A"/>
    <w:rsid w:val="00127230"/>
    <w:rsid w:val="00134F82"/>
    <w:rsid w:val="001362F2"/>
    <w:rsid w:val="0013650F"/>
    <w:rsid w:val="00143C15"/>
    <w:rsid w:val="00145D21"/>
    <w:rsid w:val="00152D77"/>
    <w:rsid w:val="00155D86"/>
    <w:rsid w:val="0015626C"/>
    <w:rsid w:val="00156DB9"/>
    <w:rsid w:val="00157BDF"/>
    <w:rsid w:val="00160CDE"/>
    <w:rsid w:val="00165365"/>
    <w:rsid w:val="00165881"/>
    <w:rsid w:val="001658E4"/>
    <w:rsid w:val="00167A70"/>
    <w:rsid w:val="00175832"/>
    <w:rsid w:val="00176C1C"/>
    <w:rsid w:val="00180BAB"/>
    <w:rsid w:val="0018346F"/>
    <w:rsid w:val="00183F3D"/>
    <w:rsid w:val="0018400A"/>
    <w:rsid w:val="001840DB"/>
    <w:rsid w:val="00184420"/>
    <w:rsid w:val="0018652D"/>
    <w:rsid w:val="0019557E"/>
    <w:rsid w:val="00196D55"/>
    <w:rsid w:val="001A52C6"/>
    <w:rsid w:val="001A55A1"/>
    <w:rsid w:val="001B1BF7"/>
    <w:rsid w:val="001B7889"/>
    <w:rsid w:val="001C0CC3"/>
    <w:rsid w:val="001C1B1F"/>
    <w:rsid w:val="001C5C32"/>
    <w:rsid w:val="001D00A3"/>
    <w:rsid w:val="001D062C"/>
    <w:rsid w:val="001D134E"/>
    <w:rsid w:val="001D2A7E"/>
    <w:rsid w:val="001D3723"/>
    <w:rsid w:val="001D3843"/>
    <w:rsid w:val="001D3998"/>
    <w:rsid w:val="001D5EE3"/>
    <w:rsid w:val="001D6F76"/>
    <w:rsid w:val="001E0CB2"/>
    <w:rsid w:val="001E4120"/>
    <w:rsid w:val="001E5516"/>
    <w:rsid w:val="001F080B"/>
    <w:rsid w:val="001F1237"/>
    <w:rsid w:val="00203721"/>
    <w:rsid w:val="00203B39"/>
    <w:rsid w:val="002044E2"/>
    <w:rsid w:val="002049BC"/>
    <w:rsid w:val="00205E5B"/>
    <w:rsid w:val="00205E72"/>
    <w:rsid w:val="0020723A"/>
    <w:rsid w:val="00211D75"/>
    <w:rsid w:val="00212180"/>
    <w:rsid w:val="0021333D"/>
    <w:rsid w:val="0021455D"/>
    <w:rsid w:val="00215FF2"/>
    <w:rsid w:val="0022226D"/>
    <w:rsid w:val="00225879"/>
    <w:rsid w:val="002266DF"/>
    <w:rsid w:val="002302CE"/>
    <w:rsid w:val="0023058C"/>
    <w:rsid w:val="00230D85"/>
    <w:rsid w:val="0023110E"/>
    <w:rsid w:val="00231240"/>
    <w:rsid w:val="002316AD"/>
    <w:rsid w:val="002367CF"/>
    <w:rsid w:val="0023749C"/>
    <w:rsid w:val="002418AA"/>
    <w:rsid w:val="00243E98"/>
    <w:rsid w:val="00245BA7"/>
    <w:rsid w:val="002466E3"/>
    <w:rsid w:val="002520D7"/>
    <w:rsid w:val="00254482"/>
    <w:rsid w:val="0025646F"/>
    <w:rsid w:val="0026204D"/>
    <w:rsid w:val="0026328A"/>
    <w:rsid w:val="0026785B"/>
    <w:rsid w:val="002722E5"/>
    <w:rsid w:val="00272B4F"/>
    <w:rsid w:val="00272D38"/>
    <w:rsid w:val="002730E1"/>
    <w:rsid w:val="0027680A"/>
    <w:rsid w:val="002770EF"/>
    <w:rsid w:val="00277D7B"/>
    <w:rsid w:val="002836DD"/>
    <w:rsid w:val="00290295"/>
    <w:rsid w:val="00293324"/>
    <w:rsid w:val="00293BED"/>
    <w:rsid w:val="00293C50"/>
    <w:rsid w:val="002A284F"/>
    <w:rsid w:val="002A3490"/>
    <w:rsid w:val="002A4744"/>
    <w:rsid w:val="002A5C83"/>
    <w:rsid w:val="002A607E"/>
    <w:rsid w:val="002B03E4"/>
    <w:rsid w:val="002B1B8A"/>
    <w:rsid w:val="002B3F8E"/>
    <w:rsid w:val="002C204C"/>
    <w:rsid w:val="002C3225"/>
    <w:rsid w:val="002C3C56"/>
    <w:rsid w:val="002D0DD5"/>
    <w:rsid w:val="002D18B3"/>
    <w:rsid w:val="002D28C6"/>
    <w:rsid w:val="002D7A03"/>
    <w:rsid w:val="002E3C59"/>
    <w:rsid w:val="002F1CCE"/>
    <w:rsid w:val="002F28D7"/>
    <w:rsid w:val="002F4F58"/>
    <w:rsid w:val="002F66C8"/>
    <w:rsid w:val="002F7F26"/>
    <w:rsid w:val="00300029"/>
    <w:rsid w:val="00303884"/>
    <w:rsid w:val="00304800"/>
    <w:rsid w:val="00310330"/>
    <w:rsid w:val="003107C4"/>
    <w:rsid w:val="00310CA7"/>
    <w:rsid w:val="0031210F"/>
    <w:rsid w:val="00313DDB"/>
    <w:rsid w:val="003200F3"/>
    <w:rsid w:val="003210DE"/>
    <w:rsid w:val="003214E8"/>
    <w:rsid w:val="0032171F"/>
    <w:rsid w:val="00322389"/>
    <w:rsid w:val="003261FD"/>
    <w:rsid w:val="003271EA"/>
    <w:rsid w:val="00327F5F"/>
    <w:rsid w:val="00334089"/>
    <w:rsid w:val="00337D86"/>
    <w:rsid w:val="0034136C"/>
    <w:rsid w:val="00341561"/>
    <w:rsid w:val="003475E5"/>
    <w:rsid w:val="003507E0"/>
    <w:rsid w:val="003533A3"/>
    <w:rsid w:val="003546C2"/>
    <w:rsid w:val="003641B4"/>
    <w:rsid w:val="0036605A"/>
    <w:rsid w:val="0037151E"/>
    <w:rsid w:val="00372B01"/>
    <w:rsid w:val="00373AB9"/>
    <w:rsid w:val="003753D6"/>
    <w:rsid w:val="00380A06"/>
    <w:rsid w:val="00390FDD"/>
    <w:rsid w:val="00391490"/>
    <w:rsid w:val="00391A2A"/>
    <w:rsid w:val="00394D8E"/>
    <w:rsid w:val="00395EE9"/>
    <w:rsid w:val="003A0C3C"/>
    <w:rsid w:val="003A30CB"/>
    <w:rsid w:val="003A38BC"/>
    <w:rsid w:val="003A6D9C"/>
    <w:rsid w:val="003A7067"/>
    <w:rsid w:val="003B0FFE"/>
    <w:rsid w:val="003B1200"/>
    <w:rsid w:val="003B135E"/>
    <w:rsid w:val="003B284E"/>
    <w:rsid w:val="003B4319"/>
    <w:rsid w:val="003C3D7C"/>
    <w:rsid w:val="003D097C"/>
    <w:rsid w:val="003D1A0F"/>
    <w:rsid w:val="003D58F3"/>
    <w:rsid w:val="003D6A0A"/>
    <w:rsid w:val="003E189D"/>
    <w:rsid w:val="003E4527"/>
    <w:rsid w:val="003E4714"/>
    <w:rsid w:val="003F5483"/>
    <w:rsid w:val="003F5B45"/>
    <w:rsid w:val="0040041C"/>
    <w:rsid w:val="0040174F"/>
    <w:rsid w:val="0040408E"/>
    <w:rsid w:val="00412216"/>
    <w:rsid w:val="00415567"/>
    <w:rsid w:val="00417AF8"/>
    <w:rsid w:val="00421F23"/>
    <w:rsid w:val="0042338F"/>
    <w:rsid w:val="004262D4"/>
    <w:rsid w:val="00430CF9"/>
    <w:rsid w:val="004325D6"/>
    <w:rsid w:val="00432996"/>
    <w:rsid w:val="00434781"/>
    <w:rsid w:val="00435122"/>
    <w:rsid w:val="0043555F"/>
    <w:rsid w:val="004368FA"/>
    <w:rsid w:val="00445F2C"/>
    <w:rsid w:val="004470F8"/>
    <w:rsid w:val="0045356D"/>
    <w:rsid w:val="00455F61"/>
    <w:rsid w:val="00457FB4"/>
    <w:rsid w:val="00460382"/>
    <w:rsid w:val="00461CCD"/>
    <w:rsid w:val="004644E8"/>
    <w:rsid w:val="004675E3"/>
    <w:rsid w:val="00467CE4"/>
    <w:rsid w:val="00473482"/>
    <w:rsid w:val="00474456"/>
    <w:rsid w:val="00474DAF"/>
    <w:rsid w:val="00477363"/>
    <w:rsid w:val="00484FC9"/>
    <w:rsid w:val="00487B18"/>
    <w:rsid w:val="00493E6C"/>
    <w:rsid w:val="00495DDA"/>
    <w:rsid w:val="004978AA"/>
    <w:rsid w:val="004A37B2"/>
    <w:rsid w:val="004A46DC"/>
    <w:rsid w:val="004A5D57"/>
    <w:rsid w:val="004A6F38"/>
    <w:rsid w:val="004A7052"/>
    <w:rsid w:val="004A7C9D"/>
    <w:rsid w:val="004B2CD2"/>
    <w:rsid w:val="004B2DD7"/>
    <w:rsid w:val="004C1211"/>
    <w:rsid w:val="004C131F"/>
    <w:rsid w:val="004D19D5"/>
    <w:rsid w:val="004D6DFA"/>
    <w:rsid w:val="004E251C"/>
    <w:rsid w:val="004E378F"/>
    <w:rsid w:val="004E3DF7"/>
    <w:rsid w:val="004E7A0E"/>
    <w:rsid w:val="004F06D8"/>
    <w:rsid w:val="004F3AFC"/>
    <w:rsid w:val="0050337B"/>
    <w:rsid w:val="005102AA"/>
    <w:rsid w:val="00510662"/>
    <w:rsid w:val="005113DA"/>
    <w:rsid w:val="005137F4"/>
    <w:rsid w:val="00523A0D"/>
    <w:rsid w:val="00531858"/>
    <w:rsid w:val="00535CCC"/>
    <w:rsid w:val="005377B1"/>
    <w:rsid w:val="00543404"/>
    <w:rsid w:val="00547B48"/>
    <w:rsid w:val="00551C2B"/>
    <w:rsid w:val="005525CF"/>
    <w:rsid w:val="00555BA6"/>
    <w:rsid w:val="00562057"/>
    <w:rsid w:val="005626F0"/>
    <w:rsid w:val="00562C40"/>
    <w:rsid w:val="00565133"/>
    <w:rsid w:val="0056775D"/>
    <w:rsid w:val="005707B3"/>
    <w:rsid w:val="0057088C"/>
    <w:rsid w:val="00571DCE"/>
    <w:rsid w:val="00573354"/>
    <w:rsid w:val="00574EC6"/>
    <w:rsid w:val="00577853"/>
    <w:rsid w:val="00580DCA"/>
    <w:rsid w:val="00582867"/>
    <w:rsid w:val="005858A5"/>
    <w:rsid w:val="00587574"/>
    <w:rsid w:val="00590C99"/>
    <w:rsid w:val="00591107"/>
    <w:rsid w:val="00591971"/>
    <w:rsid w:val="00594004"/>
    <w:rsid w:val="00595823"/>
    <w:rsid w:val="0059732F"/>
    <w:rsid w:val="005A2985"/>
    <w:rsid w:val="005A4641"/>
    <w:rsid w:val="005A4E18"/>
    <w:rsid w:val="005A5D9C"/>
    <w:rsid w:val="005A7D44"/>
    <w:rsid w:val="005B06A7"/>
    <w:rsid w:val="005B0FE1"/>
    <w:rsid w:val="005B3B1D"/>
    <w:rsid w:val="005B3D2F"/>
    <w:rsid w:val="005B444A"/>
    <w:rsid w:val="005C0D1F"/>
    <w:rsid w:val="005C198A"/>
    <w:rsid w:val="005C37FB"/>
    <w:rsid w:val="005C5B2D"/>
    <w:rsid w:val="005C6597"/>
    <w:rsid w:val="005D47E6"/>
    <w:rsid w:val="005D4BA8"/>
    <w:rsid w:val="005D4D65"/>
    <w:rsid w:val="005D61DF"/>
    <w:rsid w:val="005E338F"/>
    <w:rsid w:val="005E481F"/>
    <w:rsid w:val="005E4C83"/>
    <w:rsid w:val="005E5C1B"/>
    <w:rsid w:val="005F11DF"/>
    <w:rsid w:val="005F59CB"/>
    <w:rsid w:val="005F60EB"/>
    <w:rsid w:val="006001E0"/>
    <w:rsid w:val="00600FB0"/>
    <w:rsid w:val="00610226"/>
    <w:rsid w:val="00614BE4"/>
    <w:rsid w:val="00614BEB"/>
    <w:rsid w:val="006169A6"/>
    <w:rsid w:val="006200A2"/>
    <w:rsid w:val="006203D7"/>
    <w:rsid w:val="006222D7"/>
    <w:rsid w:val="006250AF"/>
    <w:rsid w:val="00627784"/>
    <w:rsid w:val="00627D19"/>
    <w:rsid w:val="006317F7"/>
    <w:rsid w:val="0063413C"/>
    <w:rsid w:val="00636538"/>
    <w:rsid w:val="006371CE"/>
    <w:rsid w:val="00641C1C"/>
    <w:rsid w:val="00644C50"/>
    <w:rsid w:val="00644C98"/>
    <w:rsid w:val="006452C2"/>
    <w:rsid w:val="00645E73"/>
    <w:rsid w:val="006472B7"/>
    <w:rsid w:val="00654493"/>
    <w:rsid w:val="00655BBE"/>
    <w:rsid w:val="006630C6"/>
    <w:rsid w:val="0067075E"/>
    <w:rsid w:val="00673F69"/>
    <w:rsid w:val="00674845"/>
    <w:rsid w:val="00675774"/>
    <w:rsid w:val="0069010A"/>
    <w:rsid w:val="006A016B"/>
    <w:rsid w:val="006A05E0"/>
    <w:rsid w:val="006A7DB6"/>
    <w:rsid w:val="006B0939"/>
    <w:rsid w:val="006B166E"/>
    <w:rsid w:val="006B273B"/>
    <w:rsid w:val="006B5337"/>
    <w:rsid w:val="006C0903"/>
    <w:rsid w:val="006C73B4"/>
    <w:rsid w:val="006D157A"/>
    <w:rsid w:val="006D2D7C"/>
    <w:rsid w:val="006D4C93"/>
    <w:rsid w:val="006D70F6"/>
    <w:rsid w:val="006E2979"/>
    <w:rsid w:val="006E34BA"/>
    <w:rsid w:val="006E4DBD"/>
    <w:rsid w:val="006E5EE9"/>
    <w:rsid w:val="006F04A7"/>
    <w:rsid w:val="006F36AE"/>
    <w:rsid w:val="006F5714"/>
    <w:rsid w:val="006F6F71"/>
    <w:rsid w:val="0070331A"/>
    <w:rsid w:val="00704378"/>
    <w:rsid w:val="00714E8B"/>
    <w:rsid w:val="00716EA5"/>
    <w:rsid w:val="00717B57"/>
    <w:rsid w:val="00721558"/>
    <w:rsid w:val="0072302F"/>
    <w:rsid w:val="00723D9F"/>
    <w:rsid w:val="00736D94"/>
    <w:rsid w:val="00737350"/>
    <w:rsid w:val="00741D88"/>
    <w:rsid w:val="00742A8D"/>
    <w:rsid w:val="00747B08"/>
    <w:rsid w:val="00750538"/>
    <w:rsid w:val="007530E2"/>
    <w:rsid w:val="007572BA"/>
    <w:rsid w:val="0076357E"/>
    <w:rsid w:val="007659FC"/>
    <w:rsid w:val="0076716B"/>
    <w:rsid w:val="00770379"/>
    <w:rsid w:val="007753D3"/>
    <w:rsid w:val="00775453"/>
    <w:rsid w:val="00781F0C"/>
    <w:rsid w:val="007822C9"/>
    <w:rsid w:val="0078237B"/>
    <w:rsid w:val="007853CB"/>
    <w:rsid w:val="00787518"/>
    <w:rsid w:val="007903CC"/>
    <w:rsid w:val="00790D52"/>
    <w:rsid w:val="00793E2F"/>
    <w:rsid w:val="00795C9F"/>
    <w:rsid w:val="00797E4A"/>
    <w:rsid w:val="007A4859"/>
    <w:rsid w:val="007B1612"/>
    <w:rsid w:val="007B17B8"/>
    <w:rsid w:val="007B1ABB"/>
    <w:rsid w:val="007B2217"/>
    <w:rsid w:val="007B2F78"/>
    <w:rsid w:val="007B49E7"/>
    <w:rsid w:val="007B54B8"/>
    <w:rsid w:val="007C0CFB"/>
    <w:rsid w:val="007C23D7"/>
    <w:rsid w:val="007C2634"/>
    <w:rsid w:val="007C3D27"/>
    <w:rsid w:val="007C71B2"/>
    <w:rsid w:val="007C743C"/>
    <w:rsid w:val="007D194B"/>
    <w:rsid w:val="007D21EA"/>
    <w:rsid w:val="007D2362"/>
    <w:rsid w:val="007D3D29"/>
    <w:rsid w:val="007D79DC"/>
    <w:rsid w:val="007E2BB4"/>
    <w:rsid w:val="007E5790"/>
    <w:rsid w:val="007E5BCF"/>
    <w:rsid w:val="007F03B9"/>
    <w:rsid w:val="007F0BD6"/>
    <w:rsid w:val="007F315A"/>
    <w:rsid w:val="007F5467"/>
    <w:rsid w:val="0080200A"/>
    <w:rsid w:val="0080218C"/>
    <w:rsid w:val="00802CD9"/>
    <w:rsid w:val="0080357A"/>
    <w:rsid w:val="00807EEE"/>
    <w:rsid w:val="00813A1C"/>
    <w:rsid w:val="00815213"/>
    <w:rsid w:val="00820E10"/>
    <w:rsid w:val="008213D5"/>
    <w:rsid w:val="00826CC1"/>
    <w:rsid w:val="00835B87"/>
    <w:rsid w:val="00837EBA"/>
    <w:rsid w:val="00845D34"/>
    <w:rsid w:val="0085096E"/>
    <w:rsid w:val="008510DC"/>
    <w:rsid w:val="0085240A"/>
    <w:rsid w:val="008531EF"/>
    <w:rsid w:val="008549CF"/>
    <w:rsid w:val="00856DCC"/>
    <w:rsid w:val="00857BD7"/>
    <w:rsid w:val="00860128"/>
    <w:rsid w:val="00860765"/>
    <w:rsid w:val="00862918"/>
    <w:rsid w:val="00864560"/>
    <w:rsid w:val="00867695"/>
    <w:rsid w:val="008714D3"/>
    <w:rsid w:val="00880F52"/>
    <w:rsid w:val="0088105D"/>
    <w:rsid w:val="0088248E"/>
    <w:rsid w:val="00886326"/>
    <w:rsid w:val="008902B2"/>
    <w:rsid w:val="008902DC"/>
    <w:rsid w:val="00890BCD"/>
    <w:rsid w:val="00892F05"/>
    <w:rsid w:val="008949ED"/>
    <w:rsid w:val="008A5048"/>
    <w:rsid w:val="008A78C7"/>
    <w:rsid w:val="008A7901"/>
    <w:rsid w:val="008A7C5D"/>
    <w:rsid w:val="008B5EA6"/>
    <w:rsid w:val="008B69A3"/>
    <w:rsid w:val="008B726B"/>
    <w:rsid w:val="008B78EE"/>
    <w:rsid w:val="008C4025"/>
    <w:rsid w:val="008C48BD"/>
    <w:rsid w:val="008C58D6"/>
    <w:rsid w:val="008C5DAC"/>
    <w:rsid w:val="008D2DED"/>
    <w:rsid w:val="008D4529"/>
    <w:rsid w:val="008D4C6E"/>
    <w:rsid w:val="008D6D46"/>
    <w:rsid w:val="008D7795"/>
    <w:rsid w:val="008E18A6"/>
    <w:rsid w:val="008E33F1"/>
    <w:rsid w:val="008E58B3"/>
    <w:rsid w:val="008E6D46"/>
    <w:rsid w:val="008E7819"/>
    <w:rsid w:val="008F00AE"/>
    <w:rsid w:val="008F2059"/>
    <w:rsid w:val="008F3356"/>
    <w:rsid w:val="008F3D8E"/>
    <w:rsid w:val="008F4E09"/>
    <w:rsid w:val="008F5DB1"/>
    <w:rsid w:val="00903420"/>
    <w:rsid w:val="00904F49"/>
    <w:rsid w:val="00906742"/>
    <w:rsid w:val="00907A5D"/>
    <w:rsid w:val="00915497"/>
    <w:rsid w:val="00916DFC"/>
    <w:rsid w:val="00917FC8"/>
    <w:rsid w:val="0092179D"/>
    <w:rsid w:val="00922831"/>
    <w:rsid w:val="00922D07"/>
    <w:rsid w:val="0092349C"/>
    <w:rsid w:val="00930DF6"/>
    <w:rsid w:val="0093269D"/>
    <w:rsid w:val="00933E84"/>
    <w:rsid w:val="00941D9B"/>
    <w:rsid w:val="00943843"/>
    <w:rsid w:val="009467D8"/>
    <w:rsid w:val="00951B68"/>
    <w:rsid w:val="00953E72"/>
    <w:rsid w:val="00953F36"/>
    <w:rsid w:val="009541C1"/>
    <w:rsid w:val="009548E2"/>
    <w:rsid w:val="00954F41"/>
    <w:rsid w:val="009552E0"/>
    <w:rsid w:val="00967498"/>
    <w:rsid w:val="00970241"/>
    <w:rsid w:val="00971442"/>
    <w:rsid w:val="00971665"/>
    <w:rsid w:val="00976C8A"/>
    <w:rsid w:val="00977C66"/>
    <w:rsid w:val="00985A3D"/>
    <w:rsid w:val="00995FEE"/>
    <w:rsid w:val="00997EA6"/>
    <w:rsid w:val="009A0F56"/>
    <w:rsid w:val="009A2697"/>
    <w:rsid w:val="009A56E3"/>
    <w:rsid w:val="009A63C4"/>
    <w:rsid w:val="009A6723"/>
    <w:rsid w:val="009B06E3"/>
    <w:rsid w:val="009B285C"/>
    <w:rsid w:val="009B3E48"/>
    <w:rsid w:val="009B4E6F"/>
    <w:rsid w:val="009C0432"/>
    <w:rsid w:val="009C56CF"/>
    <w:rsid w:val="009C5ACD"/>
    <w:rsid w:val="009D02A4"/>
    <w:rsid w:val="009D0FE0"/>
    <w:rsid w:val="009D1216"/>
    <w:rsid w:val="009D1B54"/>
    <w:rsid w:val="009D1E21"/>
    <w:rsid w:val="009D32EC"/>
    <w:rsid w:val="009E1A70"/>
    <w:rsid w:val="009E2815"/>
    <w:rsid w:val="009E3849"/>
    <w:rsid w:val="009E3C9C"/>
    <w:rsid w:val="009E4BCD"/>
    <w:rsid w:val="009F1B7F"/>
    <w:rsid w:val="009F4E25"/>
    <w:rsid w:val="009F637E"/>
    <w:rsid w:val="009F7BCA"/>
    <w:rsid w:val="009F7CE1"/>
    <w:rsid w:val="00A00527"/>
    <w:rsid w:val="00A0349C"/>
    <w:rsid w:val="00A122A3"/>
    <w:rsid w:val="00A13B6A"/>
    <w:rsid w:val="00A13BE0"/>
    <w:rsid w:val="00A23D27"/>
    <w:rsid w:val="00A26BB6"/>
    <w:rsid w:val="00A27745"/>
    <w:rsid w:val="00A3103C"/>
    <w:rsid w:val="00A31723"/>
    <w:rsid w:val="00A3191D"/>
    <w:rsid w:val="00A33BE9"/>
    <w:rsid w:val="00A3404B"/>
    <w:rsid w:val="00A36AC6"/>
    <w:rsid w:val="00A4669D"/>
    <w:rsid w:val="00A603DF"/>
    <w:rsid w:val="00A60544"/>
    <w:rsid w:val="00A617B6"/>
    <w:rsid w:val="00A6552D"/>
    <w:rsid w:val="00A65A7A"/>
    <w:rsid w:val="00A664C8"/>
    <w:rsid w:val="00A67146"/>
    <w:rsid w:val="00A70337"/>
    <w:rsid w:val="00A723CF"/>
    <w:rsid w:val="00A72484"/>
    <w:rsid w:val="00A7419D"/>
    <w:rsid w:val="00A74886"/>
    <w:rsid w:val="00A76624"/>
    <w:rsid w:val="00A815CB"/>
    <w:rsid w:val="00A87800"/>
    <w:rsid w:val="00A90297"/>
    <w:rsid w:val="00A9298A"/>
    <w:rsid w:val="00A96350"/>
    <w:rsid w:val="00A97546"/>
    <w:rsid w:val="00AA1D2E"/>
    <w:rsid w:val="00AA2E7D"/>
    <w:rsid w:val="00AB2E72"/>
    <w:rsid w:val="00AB6B45"/>
    <w:rsid w:val="00AC094B"/>
    <w:rsid w:val="00AC1A13"/>
    <w:rsid w:val="00AC349A"/>
    <w:rsid w:val="00AC5412"/>
    <w:rsid w:val="00AC79B5"/>
    <w:rsid w:val="00AD065A"/>
    <w:rsid w:val="00AD5C2D"/>
    <w:rsid w:val="00AD6AB2"/>
    <w:rsid w:val="00AE3477"/>
    <w:rsid w:val="00AE4346"/>
    <w:rsid w:val="00AE757A"/>
    <w:rsid w:val="00AE7A47"/>
    <w:rsid w:val="00AF7319"/>
    <w:rsid w:val="00B0122E"/>
    <w:rsid w:val="00B02CE8"/>
    <w:rsid w:val="00B041EE"/>
    <w:rsid w:val="00B0620F"/>
    <w:rsid w:val="00B0712E"/>
    <w:rsid w:val="00B07D6C"/>
    <w:rsid w:val="00B10284"/>
    <w:rsid w:val="00B10F6F"/>
    <w:rsid w:val="00B11F47"/>
    <w:rsid w:val="00B14AF9"/>
    <w:rsid w:val="00B16031"/>
    <w:rsid w:val="00B26E14"/>
    <w:rsid w:val="00B325E3"/>
    <w:rsid w:val="00B35802"/>
    <w:rsid w:val="00B37673"/>
    <w:rsid w:val="00B422E8"/>
    <w:rsid w:val="00B43EDE"/>
    <w:rsid w:val="00B4424B"/>
    <w:rsid w:val="00B47621"/>
    <w:rsid w:val="00B60A83"/>
    <w:rsid w:val="00B61897"/>
    <w:rsid w:val="00B636AC"/>
    <w:rsid w:val="00B6775B"/>
    <w:rsid w:val="00B712A0"/>
    <w:rsid w:val="00B7709E"/>
    <w:rsid w:val="00B85096"/>
    <w:rsid w:val="00B91424"/>
    <w:rsid w:val="00B92F32"/>
    <w:rsid w:val="00B94E1D"/>
    <w:rsid w:val="00B953A8"/>
    <w:rsid w:val="00B956AA"/>
    <w:rsid w:val="00B9762E"/>
    <w:rsid w:val="00BA2A2C"/>
    <w:rsid w:val="00BA6193"/>
    <w:rsid w:val="00BA6690"/>
    <w:rsid w:val="00BB09C1"/>
    <w:rsid w:val="00BB3D43"/>
    <w:rsid w:val="00BB7627"/>
    <w:rsid w:val="00BB7664"/>
    <w:rsid w:val="00BB7DBE"/>
    <w:rsid w:val="00BC1268"/>
    <w:rsid w:val="00BC243B"/>
    <w:rsid w:val="00BC2612"/>
    <w:rsid w:val="00BC3F07"/>
    <w:rsid w:val="00BC4753"/>
    <w:rsid w:val="00BD26DC"/>
    <w:rsid w:val="00BD5B80"/>
    <w:rsid w:val="00BD623C"/>
    <w:rsid w:val="00BD76C3"/>
    <w:rsid w:val="00BE19D3"/>
    <w:rsid w:val="00BE361B"/>
    <w:rsid w:val="00BF0517"/>
    <w:rsid w:val="00BF7C95"/>
    <w:rsid w:val="00C01889"/>
    <w:rsid w:val="00C02739"/>
    <w:rsid w:val="00C0690B"/>
    <w:rsid w:val="00C069F2"/>
    <w:rsid w:val="00C0751C"/>
    <w:rsid w:val="00C10F1A"/>
    <w:rsid w:val="00C126FB"/>
    <w:rsid w:val="00C136F9"/>
    <w:rsid w:val="00C15AE0"/>
    <w:rsid w:val="00C2756A"/>
    <w:rsid w:val="00C35A7F"/>
    <w:rsid w:val="00C35CF6"/>
    <w:rsid w:val="00C375C7"/>
    <w:rsid w:val="00C4422D"/>
    <w:rsid w:val="00C449BD"/>
    <w:rsid w:val="00C47530"/>
    <w:rsid w:val="00C5301F"/>
    <w:rsid w:val="00C5433E"/>
    <w:rsid w:val="00C61B3B"/>
    <w:rsid w:val="00C63C0E"/>
    <w:rsid w:val="00C64033"/>
    <w:rsid w:val="00C649BE"/>
    <w:rsid w:val="00C655B1"/>
    <w:rsid w:val="00C661A4"/>
    <w:rsid w:val="00C702A3"/>
    <w:rsid w:val="00C723E5"/>
    <w:rsid w:val="00C77426"/>
    <w:rsid w:val="00C77856"/>
    <w:rsid w:val="00C82297"/>
    <w:rsid w:val="00C841AC"/>
    <w:rsid w:val="00C86A3E"/>
    <w:rsid w:val="00C91D2E"/>
    <w:rsid w:val="00C91F62"/>
    <w:rsid w:val="00CA043F"/>
    <w:rsid w:val="00CA6006"/>
    <w:rsid w:val="00CA7B25"/>
    <w:rsid w:val="00CA7F42"/>
    <w:rsid w:val="00CB190A"/>
    <w:rsid w:val="00CB236F"/>
    <w:rsid w:val="00CB46D0"/>
    <w:rsid w:val="00CC0C8E"/>
    <w:rsid w:val="00CC3392"/>
    <w:rsid w:val="00CC37B9"/>
    <w:rsid w:val="00CC4D9B"/>
    <w:rsid w:val="00CD1054"/>
    <w:rsid w:val="00CD272C"/>
    <w:rsid w:val="00CD2FA8"/>
    <w:rsid w:val="00CD658B"/>
    <w:rsid w:val="00CD6848"/>
    <w:rsid w:val="00CE2C0B"/>
    <w:rsid w:val="00CE2ECF"/>
    <w:rsid w:val="00CE325A"/>
    <w:rsid w:val="00CE7ABF"/>
    <w:rsid w:val="00CE7CF3"/>
    <w:rsid w:val="00CF0FF1"/>
    <w:rsid w:val="00CF4BA6"/>
    <w:rsid w:val="00D04A97"/>
    <w:rsid w:val="00D0766F"/>
    <w:rsid w:val="00D12FAB"/>
    <w:rsid w:val="00D1379C"/>
    <w:rsid w:val="00D151AA"/>
    <w:rsid w:val="00D15689"/>
    <w:rsid w:val="00D1614F"/>
    <w:rsid w:val="00D2193F"/>
    <w:rsid w:val="00D22D17"/>
    <w:rsid w:val="00D304CB"/>
    <w:rsid w:val="00D34B76"/>
    <w:rsid w:val="00D34D0D"/>
    <w:rsid w:val="00D36F66"/>
    <w:rsid w:val="00D374A0"/>
    <w:rsid w:val="00D37FF0"/>
    <w:rsid w:val="00D40CEE"/>
    <w:rsid w:val="00D43A63"/>
    <w:rsid w:val="00D43E2F"/>
    <w:rsid w:val="00D43EC6"/>
    <w:rsid w:val="00D462F9"/>
    <w:rsid w:val="00D50122"/>
    <w:rsid w:val="00D50255"/>
    <w:rsid w:val="00D50E19"/>
    <w:rsid w:val="00D54C17"/>
    <w:rsid w:val="00D57918"/>
    <w:rsid w:val="00D62128"/>
    <w:rsid w:val="00D6508D"/>
    <w:rsid w:val="00D678AA"/>
    <w:rsid w:val="00D71DA9"/>
    <w:rsid w:val="00D742CB"/>
    <w:rsid w:val="00D75010"/>
    <w:rsid w:val="00D760BA"/>
    <w:rsid w:val="00D8675B"/>
    <w:rsid w:val="00D93142"/>
    <w:rsid w:val="00D9545A"/>
    <w:rsid w:val="00D971C6"/>
    <w:rsid w:val="00DA05D7"/>
    <w:rsid w:val="00DA103C"/>
    <w:rsid w:val="00DA34C3"/>
    <w:rsid w:val="00DA3CCA"/>
    <w:rsid w:val="00DA5653"/>
    <w:rsid w:val="00DB1233"/>
    <w:rsid w:val="00DB2BE4"/>
    <w:rsid w:val="00DB5099"/>
    <w:rsid w:val="00DB6177"/>
    <w:rsid w:val="00DB6DFC"/>
    <w:rsid w:val="00DB7BE1"/>
    <w:rsid w:val="00DC2700"/>
    <w:rsid w:val="00DC411E"/>
    <w:rsid w:val="00DC4EA8"/>
    <w:rsid w:val="00DD3BF2"/>
    <w:rsid w:val="00DD67E0"/>
    <w:rsid w:val="00DE072B"/>
    <w:rsid w:val="00DE267B"/>
    <w:rsid w:val="00DE50FF"/>
    <w:rsid w:val="00DF32EE"/>
    <w:rsid w:val="00DF3619"/>
    <w:rsid w:val="00DF484B"/>
    <w:rsid w:val="00E02E84"/>
    <w:rsid w:val="00E03A1D"/>
    <w:rsid w:val="00E144D7"/>
    <w:rsid w:val="00E14582"/>
    <w:rsid w:val="00E20F60"/>
    <w:rsid w:val="00E2135F"/>
    <w:rsid w:val="00E24A5B"/>
    <w:rsid w:val="00E252AF"/>
    <w:rsid w:val="00E30C65"/>
    <w:rsid w:val="00E30D71"/>
    <w:rsid w:val="00E319AD"/>
    <w:rsid w:val="00E3373F"/>
    <w:rsid w:val="00E378F7"/>
    <w:rsid w:val="00E37C75"/>
    <w:rsid w:val="00E43CD0"/>
    <w:rsid w:val="00E45361"/>
    <w:rsid w:val="00E45582"/>
    <w:rsid w:val="00E501CF"/>
    <w:rsid w:val="00E62749"/>
    <w:rsid w:val="00E64E44"/>
    <w:rsid w:val="00E66F9E"/>
    <w:rsid w:val="00E67230"/>
    <w:rsid w:val="00E7305B"/>
    <w:rsid w:val="00E74751"/>
    <w:rsid w:val="00E747F8"/>
    <w:rsid w:val="00E77FEF"/>
    <w:rsid w:val="00E80D33"/>
    <w:rsid w:val="00E83159"/>
    <w:rsid w:val="00E85B62"/>
    <w:rsid w:val="00E900AB"/>
    <w:rsid w:val="00E93818"/>
    <w:rsid w:val="00E94F84"/>
    <w:rsid w:val="00EA7A10"/>
    <w:rsid w:val="00EA7AB1"/>
    <w:rsid w:val="00EB3889"/>
    <w:rsid w:val="00EB51A1"/>
    <w:rsid w:val="00EC0696"/>
    <w:rsid w:val="00EC4C74"/>
    <w:rsid w:val="00EC52DF"/>
    <w:rsid w:val="00EC5BFB"/>
    <w:rsid w:val="00EC725A"/>
    <w:rsid w:val="00ED0514"/>
    <w:rsid w:val="00ED1E07"/>
    <w:rsid w:val="00ED33FC"/>
    <w:rsid w:val="00EE398C"/>
    <w:rsid w:val="00EE701D"/>
    <w:rsid w:val="00EF5191"/>
    <w:rsid w:val="00EF6B38"/>
    <w:rsid w:val="00F00B0D"/>
    <w:rsid w:val="00F05BC8"/>
    <w:rsid w:val="00F104A5"/>
    <w:rsid w:val="00F10DE3"/>
    <w:rsid w:val="00F117E6"/>
    <w:rsid w:val="00F11A19"/>
    <w:rsid w:val="00F11FA5"/>
    <w:rsid w:val="00F12D69"/>
    <w:rsid w:val="00F143FC"/>
    <w:rsid w:val="00F14CFE"/>
    <w:rsid w:val="00F169D5"/>
    <w:rsid w:val="00F243D6"/>
    <w:rsid w:val="00F24A6C"/>
    <w:rsid w:val="00F27D72"/>
    <w:rsid w:val="00F41AA2"/>
    <w:rsid w:val="00F47999"/>
    <w:rsid w:val="00F50080"/>
    <w:rsid w:val="00F537B8"/>
    <w:rsid w:val="00F54AD6"/>
    <w:rsid w:val="00F577CB"/>
    <w:rsid w:val="00F60028"/>
    <w:rsid w:val="00F60CE6"/>
    <w:rsid w:val="00F61C91"/>
    <w:rsid w:val="00F63314"/>
    <w:rsid w:val="00F65126"/>
    <w:rsid w:val="00F6770A"/>
    <w:rsid w:val="00F70075"/>
    <w:rsid w:val="00F70491"/>
    <w:rsid w:val="00F71204"/>
    <w:rsid w:val="00F74F93"/>
    <w:rsid w:val="00F7507B"/>
    <w:rsid w:val="00F75D6E"/>
    <w:rsid w:val="00F7776D"/>
    <w:rsid w:val="00F813AB"/>
    <w:rsid w:val="00F82084"/>
    <w:rsid w:val="00F834CD"/>
    <w:rsid w:val="00F862E6"/>
    <w:rsid w:val="00F872F3"/>
    <w:rsid w:val="00F9011A"/>
    <w:rsid w:val="00F929B1"/>
    <w:rsid w:val="00F92A56"/>
    <w:rsid w:val="00F937B0"/>
    <w:rsid w:val="00F96E7C"/>
    <w:rsid w:val="00F9729F"/>
    <w:rsid w:val="00FA23AB"/>
    <w:rsid w:val="00FA276F"/>
    <w:rsid w:val="00FA4A37"/>
    <w:rsid w:val="00FA4D35"/>
    <w:rsid w:val="00FA6E40"/>
    <w:rsid w:val="00FA79DA"/>
    <w:rsid w:val="00FB1D88"/>
    <w:rsid w:val="00FB680C"/>
    <w:rsid w:val="00FB73FE"/>
    <w:rsid w:val="00FC21ED"/>
    <w:rsid w:val="00FC57B3"/>
    <w:rsid w:val="00FC5AD5"/>
    <w:rsid w:val="00FC61CF"/>
    <w:rsid w:val="00FC67C0"/>
    <w:rsid w:val="00FD2B64"/>
    <w:rsid w:val="00FD3099"/>
    <w:rsid w:val="00FD3111"/>
    <w:rsid w:val="00FD3603"/>
    <w:rsid w:val="00FD46A4"/>
    <w:rsid w:val="00FE1B7B"/>
    <w:rsid w:val="00FE2050"/>
    <w:rsid w:val="00FE59B5"/>
    <w:rsid w:val="00FE7451"/>
    <w:rsid w:val="00FE7E29"/>
    <w:rsid w:val="00FF4D0D"/>
    <w:rsid w:val="00FF7E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43A892D"/>
  <w15:docId w15:val="{CF32E3C4-E6A8-4973-99AD-E24A3FB7D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0337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36605A"/>
    <w:rPr>
      <w:color w:val="0000FF"/>
      <w:u w:val="single"/>
    </w:rPr>
  </w:style>
  <w:style w:type="paragraph" w:styleId="a4">
    <w:name w:val="footnote text"/>
    <w:basedOn w:val="a"/>
    <w:link w:val="a5"/>
    <w:semiHidden/>
    <w:unhideWhenUsed/>
    <w:rsid w:val="0036605A"/>
    <w:rPr>
      <w:sz w:val="20"/>
      <w:szCs w:val="20"/>
    </w:rPr>
  </w:style>
  <w:style w:type="character" w:customStyle="1" w:styleId="a5">
    <w:name w:val="Текст сноски Знак"/>
    <w:basedOn w:val="a0"/>
    <w:link w:val="a4"/>
    <w:semiHidden/>
    <w:rsid w:val="0036605A"/>
    <w:rPr>
      <w:rFonts w:ascii="Times New Roman" w:eastAsia="Times New Roman" w:hAnsi="Times New Roman" w:cs="Times New Roman"/>
      <w:sz w:val="20"/>
      <w:szCs w:val="20"/>
      <w:lang w:eastAsia="ru-RU"/>
    </w:rPr>
  </w:style>
  <w:style w:type="paragraph" w:styleId="a6">
    <w:name w:val="annotation text"/>
    <w:basedOn w:val="a"/>
    <w:link w:val="a7"/>
    <w:uiPriority w:val="99"/>
    <w:unhideWhenUsed/>
    <w:rsid w:val="0036605A"/>
    <w:rPr>
      <w:sz w:val="20"/>
      <w:szCs w:val="20"/>
    </w:rPr>
  </w:style>
  <w:style w:type="character" w:customStyle="1" w:styleId="a7">
    <w:name w:val="Текст примечания Знак"/>
    <w:basedOn w:val="a0"/>
    <w:link w:val="a6"/>
    <w:uiPriority w:val="99"/>
    <w:rsid w:val="0036605A"/>
    <w:rPr>
      <w:rFonts w:ascii="Times New Roman" w:eastAsia="Times New Roman" w:hAnsi="Times New Roman" w:cs="Times New Roman"/>
      <w:sz w:val="20"/>
      <w:szCs w:val="20"/>
      <w:lang w:eastAsia="ru-RU"/>
    </w:rPr>
  </w:style>
  <w:style w:type="paragraph" w:styleId="a8">
    <w:name w:val="header"/>
    <w:basedOn w:val="a"/>
    <w:link w:val="a9"/>
    <w:unhideWhenUsed/>
    <w:rsid w:val="0036605A"/>
    <w:pPr>
      <w:tabs>
        <w:tab w:val="center" w:pos="4677"/>
        <w:tab w:val="right" w:pos="9355"/>
      </w:tabs>
    </w:pPr>
  </w:style>
  <w:style w:type="character" w:customStyle="1" w:styleId="a9">
    <w:name w:val="Верхний колонтитул Знак"/>
    <w:basedOn w:val="a0"/>
    <w:link w:val="a8"/>
    <w:rsid w:val="0036605A"/>
    <w:rPr>
      <w:rFonts w:ascii="Times New Roman" w:eastAsia="Times New Roman" w:hAnsi="Times New Roman" w:cs="Times New Roman"/>
      <w:sz w:val="24"/>
      <w:szCs w:val="24"/>
      <w:lang w:eastAsia="ru-RU"/>
    </w:rPr>
  </w:style>
  <w:style w:type="paragraph" w:styleId="aa">
    <w:name w:val="No Spacing"/>
    <w:uiPriority w:val="1"/>
    <w:qFormat/>
    <w:rsid w:val="0036605A"/>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36605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b">
    <w:name w:val="footnote reference"/>
    <w:semiHidden/>
    <w:unhideWhenUsed/>
    <w:rsid w:val="0036605A"/>
    <w:rPr>
      <w:vertAlign w:val="superscript"/>
    </w:rPr>
  </w:style>
  <w:style w:type="character" w:styleId="ac">
    <w:name w:val="annotation reference"/>
    <w:basedOn w:val="a0"/>
    <w:uiPriority w:val="99"/>
    <w:semiHidden/>
    <w:unhideWhenUsed/>
    <w:rsid w:val="0036605A"/>
    <w:rPr>
      <w:sz w:val="16"/>
      <w:szCs w:val="16"/>
    </w:rPr>
  </w:style>
  <w:style w:type="paragraph" w:styleId="ad">
    <w:name w:val="Balloon Text"/>
    <w:basedOn w:val="a"/>
    <w:link w:val="ae"/>
    <w:uiPriority w:val="99"/>
    <w:semiHidden/>
    <w:unhideWhenUsed/>
    <w:rsid w:val="0036605A"/>
    <w:rPr>
      <w:rFonts w:ascii="Segoe UI" w:hAnsi="Segoe UI" w:cs="Segoe UI"/>
      <w:sz w:val="18"/>
      <w:szCs w:val="18"/>
    </w:rPr>
  </w:style>
  <w:style w:type="character" w:customStyle="1" w:styleId="ae">
    <w:name w:val="Текст выноски Знак"/>
    <w:basedOn w:val="a0"/>
    <w:link w:val="ad"/>
    <w:uiPriority w:val="99"/>
    <w:semiHidden/>
    <w:rsid w:val="0036605A"/>
    <w:rPr>
      <w:rFonts w:ascii="Segoe UI" w:eastAsia="Times New Roman" w:hAnsi="Segoe UI" w:cs="Segoe UI"/>
      <w:sz w:val="18"/>
      <w:szCs w:val="18"/>
      <w:lang w:eastAsia="ru-RU"/>
    </w:rPr>
  </w:style>
  <w:style w:type="paragraph" w:styleId="af">
    <w:name w:val="List Paragraph"/>
    <w:basedOn w:val="a"/>
    <w:link w:val="af0"/>
    <w:uiPriority w:val="34"/>
    <w:qFormat/>
    <w:rsid w:val="004A7052"/>
    <w:pPr>
      <w:ind w:left="720"/>
      <w:contextualSpacing/>
    </w:pPr>
  </w:style>
  <w:style w:type="paragraph" w:styleId="af1">
    <w:name w:val="footer"/>
    <w:basedOn w:val="a"/>
    <w:link w:val="af2"/>
    <w:uiPriority w:val="99"/>
    <w:unhideWhenUsed/>
    <w:rsid w:val="00922831"/>
    <w:pPr>
      <w:tabs>
        <w:tab w:val="center" w:pos="4677"/>
        <w:tab w:val="right" w:pos="9355"/>
      </w:tabs>
    </w:pPr>
  </w:style>
  <w:style w:type="character" w:customStyle="1" w:styleId="af2">
    <w:name w:val="Нижний колонтитул Знак"/>
    <w:basedOn w:val="a0"/>
    <w:link w:val="af1"/>
    <w:uiPriority w:val="99"/>
    <w:rsid w:val="00922831"/>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600FB0"/>
    <w:pPr>
      <w:spacing w:after="120" w:line="480" w:lineRule="auto"/>
      <w:ind w:left="283"/>
    </w:pPr>
    <w:rPr>
      <w:rFonts w:ascii="Calibri" w:eastAsia="Calibri" w:hAnsi="Calibri"/>
      <w:sz w:val="22"/>
      <w:szCs w:val="22"/>
      <w:lang w:eastAsia="en-US"/>
    </w:rPr>
  </w:style>
  <w:style w:type="character" w:customStyle="1" w:styleId="20">
    <w:name w:val="Основной текст с отступом 2 Знак"/>
    <w:basedOn w:val="a0"/>
    <w:link w:val="2"/>
    <w:uiPriority w:val="99"/>
    <w:rsid w:val="00600FB0"/>
    <w:rPr>
      <w:rFonts w:ascii="Calibri" w:eastAsia="Calibri" w:hAnsi="Calibri" w:cs="Times New Roman"/>
    </w:rPr>
  </w:style>
  <w:style w:type="table" w:styleId="af3">
    <w:name w:val="Table Grid"/>
    <w:basedOn w:val="a1"/>
    <w:uiPriority w:val="59"/>
    <w:rsid w:val="00673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Абзац списка Знак"/>
    <w:basedOn w:val="a0"/>
    <w:link w:val="af"/>
    <w:uiPriority w:val="34"/>
    <w:locked/>
    <w:rsid w:val="00ED0514"/>
    <w:rPr>
      <w:rFonts w:ascii="Times New Roman" w:eastAsia="Times New Roman" w:hAnsi="Times New Roman" w:cs="Times New Roman"/>
      <w:sz w:val="24"/>
      <w:szCs w:val="24"/>
      <w:lang w:eastAsia="ru-RU"/>
    </w:rPr>
  </w:style>
  <w:style w:type="paragraph" w:styleId="af4">
    <w:name w:val="annotation subject"/>
    <w:basedOn w:val="a6"/>
    <w:next w:val="a6"/>
    <w:link w:val="af5"/>
    <w:uiPriority w:val="99"/>
    <w:semiHidden/>
    <w:unhideWhenUsed/>
    <w:rsid w:val="00A00527"/>
    <w:rPr>
      <w:b/>
      <w:bCs/>
    </w:rPr>
  </w:style>
  <w:style w:type="character" w:customStyle="1" w:styleId="af5">
    <w:name w:val="Тема примечания Знак"/>
    <w:basedOn w:val="a7"/>
    <w:link w:val="af4"/>
    <w:uiPriority w:val="99"/>
    <w:semiHidden/>
    <w:rsid w:val="00A00527"/>
    <w:rPr>
      <w:rFonts w:ascii="Times New Roman" w:eastAsia="Times New Roman" w:hAnsi="Times New Roman" w:cs="Times New Roman"/>
      <w:b/>
      <w:bCs/>
      <w:sz w:val="20"/>
      <w:szCs w:val="20"/>
      <w:lang w:eastAsia="ru-RU"/>
    </w:rPr>
  </w:style>
  <w:style w:type="paragraph" w:styleId="af6">
    <w:name w:val="Normal (Web)"/>
    <w:basedOn w:val="a"/>
    <w:uiPriority w:val="99"/>
    <w:unhideWhenUsed/>
    <w:rsid w:val="00114BDA"/>
    <w:rPr>
      <w:rFonts w:eastAsiaTheme="minorHAnsi"/>
    </w:rPr>
  </w:style>
  <w:style w:type="character" w:customStyle="1" w:styleId="Bodytext2">
    <w:name w:val="Body text (2)_"/>
    <w:basedOn w:val="a0"/>
    <w:link w:val="Bodytext21"/>
    <w:locked/>
    <w:rsid w:val="00915497"/>
    <w:rPr>
      <w:shd w:val="clear" w:color="auto" w:fill="FFFFFF"/>
    </w:rPr>
  </w:style>
  <w:style w:type="paragraph" w:customStyle="1" w:styleId="Bodytext21">
    <w:name w:val="Body text (2)1"/>
    <w:basedOn w:val="a"/>
    <w:link w:val="Bodytext2"/>
    <w:rsid w:val="00915497"/>
    <w:pPr>
      <w:shd w:val="clear" w:color="auto" w:fill="FFFFFF"/>
      <w:spacing w:before="180" w:line="226" w:lineRule="exact"/>
      <w:jc w:val="both"/>
    </w:pPr>
    <w:rPr>
      <w:rFonts w:asciiTheme="minorHAnsi" w:eastAsiaTheme="minorHAnsi" w:hAnsiTheme="minorHAnsi" w:cstheme="minorBidi"/>
      <w:sz w:val="22"/>
      <w:szCs w:val="22"/>
      <w:lang w:eastAsia="en-US"/>
    </w:rPr>
  </w:style>
  <w:style w:type="character" w:customStyle="1" w:styleId="1">
    <w:name w:val="Неразрешенное упоминание1"/>
    <w:basedOn w:val="a0"/>
    <w:uiPriority w:val="99"/>
    <w:semiHidden/>
    <w:unhideWhenUsed/>
    <w:rsid w:val="00007AE4"/>
    <w:rPr>
      <w:color w:val="605E5C"/>
      <w:shd w:val="clear" w:color="auto" w:fill="E1DFDD"/>
    </w:rPr>
  </w:style>
  <w:style w:type="character" w:styleId="af7">
    <w:name w:val="page number"/>
    <w:rsid w:val="00802CD9"/>
  </w:style>
  <w:style w:type="paragraph" w:styleId="af8">
    <w:name w:val="Revision"/>
    <w:hidden/>
    <w:uiPriority w:val="99"/>
    <w:semiHidden/>
    <w:rsid w:val="002418AA"/>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2D18B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417625">
      <w:bodyDiv w:val="1"/>
      <w:marLeft w:val="0"/>
      <w:marRight w:val="0"/>
      <w:marTop w:val="0"/>
      <w:marBottom w:val="0"/>
      <w:divBdr>
        <w:top w:val="none" w:sz="0" w:space="0" w:color="auto"/>
        <w:left w:val="none" w:sz="0" w:space="0" w:color="auto"/>
        <w:bottom w:val="none" w:sz="0" w:space="0" w:color="auto"/>
        <w:right w:val="none" w:sz="0" w:space="0" w:color="auto"/>
      </w:divBdr>
    </w:div>
    <w:div w:id="194657502">
      <w:bodyDiv w:val="1"/>
      <w:marLeft w:val="0"/>
      <w:marRight w:val="0"/>
      <w:marTop w:val="0"/>
      <w:marBottom w:val="0"/>
      <w:divBdr>
        <w:top w:val="none" w:sz="0" w:space="0" w:color="auto"/>
        <w:left w:val="none" w:sz="0" w:space="0" w:color="auto"/>
        <w:bottom w:val="none" w:sz="0" w:space="0" w:color="auto"/>
        <w:right w:val="none" w:sz="0" w:space="0" w:color="auto"/>
      </w:divBdr>
    </w:div>
    <w:div w:id="200359893">
      <w:bodyDiv w:val="1"/>
      <w:marLeft w:val="0"/>
      <w:marRight w:val="0"/>
      <w:marTop w:val="0"/>
      <w:marBottom w:val="0"/>
      <w:divBdr>
        <w:top w:val="none" w:sz="0" w:space="0" w:color="auto"/>
        <w:left w:val="none" w:sz="0" w:space="0" w:color="auto"/>
        <w:bottom w:val="none" w:sz="0" w:space="0" w:color="auto"/>
        <w:right w:val="none" w:sz="0" w:space="0" w:color="auto"/>
      </w:divBdr>
    </w:div>
    <w:div w:id="269320168">
      <w:bodyDiv w:val="1"/>
      <w:marLeft w:val="0"/>
      <w:marRight w:val="0"/>
      <w:marTop w:val="0"/>
      <w:marBottom w:val="0"/>
      <w:divBdr>
        <w:top w:val="none" w:sz="0" w:space="0" w:color="auto"/>
        <w:left w:val="none" w:sz="0" w:space="0" w:color="auto"/>
        <w:bottom w:val="none" w:sz="0" w:space="0" w:color="auto"/>
        <w:right w:val="none" w:sz="0" w:space="0" w:color="auto"/>
      </w:divBdr>
    </w:div>
    <w:div w:id="310409746">
      <w:bodyDiv w:val="1"/>
      <w:marLeft w:val="0"/>
      <w:marRight w:val="0"/>
      <w:marTop w:val="0"/>
      <w:marBottom w:val="0"/>
      <w:divBdr>
        <w:top w:val="none" w:sz="0" w:space="0" w:color="auto"/>
        <w:left w:val="none" w:sz="0" w:space="0" w:color="auto"/>
        <w:bottom w:val="none" w:sz="0" w:space="0" w:color="auto"/>
        <w:right w:val="none" w:sz="0" w:space="0" w:color="auto"/>
      </w:divBdr>
    </w:div>
    <w:div w:id="452754684">
      <w:bodyDiv w:val="1"/>
      <w:marLeft w:val="0"/>
      <w:marRight w:val="0"/>
      <w:marTop w:val="0"/>
      <w:marBottom w:val="0"/>
      <w:divBdr>
        <w:top w:val="none" w:sz="0" w:space="0" w:color="auto"/>
        <w:left w:val="none" w:sz="0" w:space="0" w:color="auto"/>
        <w:bottom w:val="none" w:sz="0" w:space="0" w:color="auto"/>
        <w:right w:val="none" w:sz="0" w:space="0" w:color="auto"/>
      </w:divBdr>
    </w:div>
    <w:div w:id="477309712">
      <w:bodyDiv w:val="1"/>
      <w:marLeft w:val="0"/>
      <w:marRight w:val="0"/>
      <w:marTop w:val="0"/>
      <w:marBottom w:val="0"/>
      <w:divBdr>
        <w:top w:val="none" w:sz="0" w:space="0" w:color="auto"/>
        <w:left w:val="none" w:sz="0" w:space="0" w:color="auto"/>
        <w:bottom w:val="none" w:sz="0" w:space="0" w:color="auto"/>
        <w:right w:val="none" w:sz="0" w:space="0" w:color="auto"/>
      </w:divBdr>
    </w:div>
    <w:div w:id="654459126">
      <w:bodyDiv w:val="1"/>
      <w:marLeft w:val="0"/>
      <w:marRight w:val="0"/>
      <w:marTop w:val="0"/>
      <w:marBottom w:val="0"/>
      <w:divBdr>
        <w:top w:val="none" w:sz="0" w:space="0" w:color="auto"/>
        <w:left w:val="none" w:sz="0" w:space="0" w:color="auto"/>
        <w:bottom w:val="none" w:sz="0" w:space="0" w:color="auto"/>
        <w:right w:val="none" w:sz="0" w:space="0" w:color="auto"/>
      </w:divBdr>
    </w:div>
    <w:div w:id="661542664">
      <w:bodyDiv w:val="1"/>
      <w:marLeft w:val="0"/>
      <w:marRight w:val="0"/>
      <w:marTop w:val="0"/>
      <w:marBottom w:val="0"/>
      <w:divBdr>
        <w:top w:val="none" w:sz="0" w:space="0" w:color="auto"/>
        <w:left w:val="none" w:sz="0" w:space="0" w:color="auto"/>
        <w:bottom w:val="none" w:sz="0" w:space="0" w:color="auto"/>
        <w:right w:val="none" w:sz="0" w:space="0" w:color="auto"/>
      </w:divBdr>
    </w:div>
    <w:div w:id="699860391">
      <w:bodyDiv w:val="1"/>
      <w:marLeft w:val="0"/>
      <w:marRight w:val="0"/>
      <w:marTop w:val="0"/>
      <w:marBottom w:val="0"/>
      <w:divBdr>
        <w:top w:val="none" w:sz="0" w:space="0" w:color="auto"/>
        <w:left w:val="none" w:sz="0" w:space="0" w:color="auto"/>
        <w:bottom w:val="none" w:sz="0" w:space="0" w:color="auto"/>
        <w:right w:val="none" w:sz="0" w:space="0" w:color="auto"/>
      </w:divBdr>
    </w:div>
    <w:div w:id="761217417">
      <w:bodyDiv w:val="1"/>
      <w:marLeft w:val="0"/>
      <w:marRight w:val="0"/>
      <w:marTop w:val="0"/>
      <w:marBottom w:val="0"/>
      <w:divBdr>
        <w:top w:val="none" w:sz="0" w:space="0" w:color="auto"/>
        <w:left w:val="none" w:sz="0" w:space="0" w:color="auto"/>
        <w:bottom w:val="none" w:sz="0" w:space="0" w:color="auto"/>
        <w:right w:val="none" w:sz="0" w:space="0" w:color="auto"/>
      </w:divBdr>
    </w:div>
    <w:div w:id="805320794">
      <w:bodyDiv w:val="1"/>
      <w:marLeft w:val="0"/>
      <w:marRight w:val="0"/>
      <w:marTop w:val="0"/>
      <w:marBottom w:val="0"/>
      <w:divBdr>
        <w:top w:val="none" w:sz="0" w:space="0" w:color="auto"/>
        <w:left w:val="none" w:sz="0" w:space="0" w:color="auto"/>
        <w:bottom w:val="none" w:sz="0" w:space="0" w:color="auto"/>
        <w:right w:val="none" w:sz="0" w:space="0" w:color="auto"/>
      </w:divBdr>
    </w:div>
    <w:div w:id="873424758">
      <w:bodyDiv w:val="1"/>
      <w:marLeft w:val="0"/>
      <w:marRight w:val="0"/>
      <w:marTop w:val="0"/>
      <w:marBottom w:val="0"/>
      <w:divBdr>
        <w:top w:val="none" w:sz="0" w:space="0" w:color="auto"/>
        <w:left w:val="none" w:sz="0" w:space="0" w:color="auto"/>
        <w:bottom w:val="none" w:sz="0" w:space="0" w:color="auto"/>
        <w:right w:val="none" w:sz="0" w:space="0" w:color="auto"/>
      </w:divBdr>
    </w:div>
    <w:div w:id="955989094">
      <w:bodyDiv w:val="1"/>
      <w:marLeft w:val="0"/>
      <w:marRight w:val="0"/>
      <w:marTop w:val="0"/>
      <w:marBottom w:val="0"/>
      <w:divBdr>
        <w:top w:val="none" w:sz="0" w:space="0" w:color="auto"/>
        <w:left w:val="none" w:sz="0" w:space="0" w:color="auto"/>
        <w:bottom w:val="none" w:sz="0" w:space="0" w:color="auto"/>
        <w:right w:val="none" w:sz="0" w:space="0" w:color="auto"/>
      </w:divBdr>
    </w:div>
    <w:div w:id="1184787099">
      <w:bodyDiv w:val="1"/>
      <w:marLeft w:val="0"/>
      <w:marRight w:val="0"/>
      <w:marTop w:val="0"/>
      <w:marBottom w:val="0"/>
      <w:divBdr>
        <w:top w:val="none" w:sz="0" w:space="0" w:color="auto"/>
        <w:left w:val="none" w:sz="0" w:space="0" w:color="auto"/>
        <w:bottom w:val="none" w:sz="0" w:space="0" w:color="auto"/>
        <w:right w:val="none" w:sz="0" w:space="0" w:color="auto"/>
      </w:divBdr>
    </w:div>
    <w:div w:id="1247575348">
      <w:bodyDiv w:val="1"/>
      <w:marLeft w:val="0"/>
      <w:marRight w:val="0"/>
      <w:marTop w:val="0"/>
      <w:marBottom w:val="0"/>
      <w:divBdr>
        <w:top w:val="none" w:sz="0" w:space="0" w:color="auto"/>
        <w:left w:val="none" w:sz="0" w:space="0" w:color="auto"/>
        <w:bottom w:val="none" w:sz="0" w:space="0" w:color="auto"/>
        <w:right w:val="none" w:sz="0" w:space="0" w:color="auto"/>
      </w:divBdr>
    </w:div>
    <w:div w:id="1280575646">
      <w:bodyDiv w:val="1"/>
      <w:marLeft w:val="0"/>
      <w:marRight w:val="0"/>
      <w:marTop w:val="0"/>
      <w:marBottom w:val="0"/>
      <w:divBdr>
        <w:top w:val="none" w:sz="0" w:space="0" w:color="auto"/>
        <w:left w:val="none" w:sz="0" w:space="0" w:color="auto"/>
        <w:bottom w:val="none" w:sz="0" w:space="0" w:color="auto"/>
        <w:right w:val="none" w:sz="0" w:space="0" w:color="auto"/>
      </w:divBdr>
    </w:div>
    <w:div w:id="1363825002">
      <w:bodyDiv w:val="1"/>
      <w:marLeft w:val="0"/>
      <w:marRight w:val="0"/>
      <w:marTop w:val="0"/>
      <w:marBottom w:val="0"/>
      <w:divBdr>
        <w:top w:val="none" w:sz="0" w:space="0" w:color="auto"/>
        <w:left w:val="none" w:sz="0" w:space="0" w:color="auto"/>
        <w:bottom w:val="none" w:sz="0" w:space="0" w:color="auto"/>
        <w:right w:val="none" w:sz="0" w:space="0" w:color="auto"/>
      </w:divBdr>
    </w:div>
    <w:div w:id="1383821410">
      <w:bodyDiv w:val="1"/>
      <w:marLeft w:val="0"/>
      <w:marRight w:val="0"/>
      <w:marTop w:val="0"/>
      <w:marBottom w:val="0"/>
      <w:divBdr>
        <w:top w:val="none" w:sz="0" w:space="0" w:color="auto"/>
        <w:left w:val="none" w:sz="0" w:space="0" w:color="auto"/>
        <w:bottom w:val="none" w:sz="0" w:space="0" w:color="auto"/>
        <w:right w:val="none" w:sz="0" w:space="0" w:color="auto"/>
      </w:divBdr>
    </w:div>
    <w:div w:id="1578317543">
      <w:bodyDiv w:val="1"/>
      <w:marLeft w:val="0"/>
      <w:marRight w:val="0"/>
      <w:marTop w:val="0"/>
      <w:marBottom w:val="0"/>
      <w:divBdr>
        <w:top w:val="none" w:sz="0" w:space="0" w:color="auto"/>
        <w:left w:val="none" w:sz="0" w:space="0" w:color="auto"/>
        <w:bottom w:val="none" w:sz="0" w:space="0" w:color="auto"/>
        <w:right w:val="none" w:sz="0" w:space="0" w:color="auto"/>
      </w:divBdr>
    </w:div>
    <w:div w:id="1679233117">
      <w:bodyDiv w:val="1"/>
      <w:marLeft w:val="0"/>
      <w:marRight w:val="0"/>
      <w:marTop w:val="0"/>
      <w:marBottom w:val="0"/>
      <w:divBdr>
        <w:top w:val="none" w:sz="0" w:space="0" w:color="auto"/>
        <w:left w:val="none" w:sz="0" w:space="0" w:color="auto"/>
        <w:bottom w:val="none" w:sz="0" w:space="0" w:color="auto"/>
        <w:right w:val="none" w:sz="0" w:space="0" w:color="auto"/>
      </w:divBdr>
    </w:div>
    <w:div w:id="1683193275">
      <w:bodyDiv w:val="1"/>
      <w:marLeft w:val="0"/>
      <w:marRight w:val="0"/>
      <w:marTop w:val="0"/>
      <w:marBottom w:val="0"/>
      <w:divBdr>
        <w:top w:val="none" w:sz="0" w:space="0" w:color="auto"/>
        <w:left w:val="none" w:sz="0" w:space="0" w:color="auto"/>
        <w:bottom w:val="none" w:sz="0" w:space="0" w:color="auto"/>
        <w:right w:val="none" w:sz="0" w:space="0" w:color="auto"/>
      </w:divBdr>
    </w:div>
    <w:div w:id="1713462969">
      <w:bodyDiv w:val="1"/>
      <w:marLeft w:val="0"/>
      <w:marRight w:val="0"/>
      <w:marTop w:val="0"/>
      <w:marBottom w:val="0"/>
      <w:divBdr>
        <w:top w:val="none" w:sz="0" w:space="0" w:color="auto"/>
        <w:left w:val="none" w:sz="0" w:space="0" w:color="auto"/>
        <w:bottom w:val="none" w:sz="0" w:space="0" w:color="auto"/>
        <w:right w:val="none" w:sz="0" w:space="0" w:color="auto"/>
      </w:divBdr>
    </w:div>
    <w:div w:id="1713463000">
      <w:bodyDiv w:val="1"/>
      <w:marLeft w:val="0"/>
      <w:marRight w:val="0"/>
      <w:marTop w:val="0"/>
      <w:marBottom w:val="0"/>
      <w:divBdr>
        <w:top w:val="none" w:sz="0" w:space="0" w:color="auto"/>
        <w:left w:val="none" w:sz="0" w:space="0" w:color="auto"/>
        <w:bottom w:val="none" w:sz="0" w:space="0" w:color="auto"/>
        <w:right w:val="none" w:sz="0" w:space="0" w:color="auto"/>
      </w:divBdr>
    </w:div>
    <w:div w:id="1759594090">
      <w:bodyDiv w:val="1"/>
      <w:marLeft w:val="0"/>
      <w:marRight w:val="0"/>
      <w:marTop w:val="0"/>
      <w:marBottom w:val="0"/>
      <w:divBdr>
        <w:top w:val="none" w:sz="0" w:space="0" w:color="auto"/>
        <w:left w:val="none" w:sz="0" w:space="0" w:color="auto"/>
        <w:bottom w:val="none" w:sz="0" w:space="0" w:color="auto"/>
        <w:right w:val="none" w:sz="0" w:space="0" w:color="auto"/>
      </w:divBdr>
    </w:div>
    <w:div w:id="1855919636">
      <w:bodyDiv w:val="1"/>
      <w:marLeft w:val="0"/>
      <w:marRight w:val="0"/>
      <w:marTop w:val="0"/>
      <w:marBottom w:val="0"/>
      <w:divBdr>
        <w:top w:val="none" w:sz="0" w:space="0" w:color="auto"/>
        <w:left w:val="none" w:sz="0" w:space="0" w:color="auto"/>
        <w:bottom w:val="none" w:sz="0" w:space="0" w:color="auto"/>
        <w:right w:val="none" w:sz="0" w:space="0" w:color="auto"/>
      </w:divBdr>
    </w:div>
    <w:div w:id="1863203257">
      <w:bodyDiv w:val="1"/>
      <w:marLeft w:val="0"/>
      <w:marRight w:val="0"/>
      <w:marTop w:val="0"/>
      <w:marBottom w:val="0"/>
      <w:divBdr>
        <w:top w:val="none" w:sz="0" w:space="0" w:color="auto"/>
        <w:left w:val="none" w:sz="0" w:space="0" w:color="auto"/>
        <w:bottom w:val="none" w:sz="0" w:space="0" w:color="auto"/>
        <w:right w:val="none" w:sz="0" w:space="0" w:color="auto"/>
      </w:divBdr>
    </w:div>
    <w:div w:id="1934629716">
      <w:bodyDiv w:val="1"/>
      <w:marLeft w:val="0"/>
      <w:marRight w:val="0"/>
      <w:marTop w:val="0"/>
      <w:marBottom w:val="0"/>
      <w:divBdr>
        <w:top w:val="none" w:sz="0" w:space="0" w:color="auto"/>
        <w:left w:val="none" w:sz="0" w:space="0" w:color="auto"/>
        <w:bottom w:val="none" w:sz="0" w:space="0" w:color="auto"/>
        <w:right w:val="none" w:sz="0" w:space="0" w:color="auto"/>
      </w:divBdr>
    </w:div>
    <w:div w:id="1985162828">
      <w:bodyDiv w:val="1"/>
      <w:marLeft w:val="0"/>
      <w:marRight w:val="0"/>
      <w:marTop w:val="0"/>
      <w:marBottom w:val="0"/>
      <w:divBdr>
        <w:top w:val="none" w:sz="0" w:space="0" w:color="auto"/>
        <w:left w:val="none" w:sz="0" w:space="0" w:color="auto"/>
        <w:bottom w:val="none" w:sz="0" w:space="0" w:color="auto"/>
        <w:right w:val="none" w:sz="0" w:space="0" w:color="auto"/>
      </w:divBdr>
    </w:div>
    <w:div w:id="2014260476">
      <w:bodyDiv w:val="1"/>
      <w:marLeft w:val="0"/>
      <w:marRight w:val="0"/>
      <w:marTop w:val="0"/>
      <w:marBottom w:val="0"/>
      <w:divBdr>
        <w:top w:val="none" w:sz="0" w:space="0" w:color="auto"/>
        <w:left w:val="none" w:sz="0" w:space="0" w:color="auto"/>
        <w:bottom w:val="none" w:sz="0" w:space="0" w:color="auto"/>
        <w:right w:val="none" w:sz="0" w:space="0" w:color="auto"/>
      </w:divBdr>
    </w:div>
    <w:div w:id="2024278114">
      <w:bodyDiv w:val="1"/>
      <w:marLeft w:val="0"/>
      <w:marRight w:val="0"/>
      <w:marTop w:val="0"/>
      <w:marBottom w:val="0"/>
      <w:divBdr>
        <w:top w:val="none" w:sz="0" w:space="0" w:color="auto"/>
        <w:left w:val="none" w:sz="0" w:space="0" w:color="auto"/>
        <w:bottom w:val="none" w:sz="0" w:space="0" w:color="auto"/>
        <w:right w:val="none" w:sz="0" w:space="0" w:color="auto"/>
      </w:divBdr>
    </w:div>
    <w:div w:id="2111389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C6CC3A040044CAA604FCD8AE710A5742CFD3F17183A071EF161E8FA30D1E37A190D76F5E1FH2I8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Escrow_Sberbank@sberbank.ru" TargetMode="External"/><Relationship Id="rId4" Type="http://schemas.openxmlformats.org/officeDocument/2006/relationships/settings" Target="settings.xml"/><Relationship Id="rId9" Type="http://schemas.openxmlformats.org/officeDocument/2006/relationships/hyperlink" Target="https://&#1053;&#1072;&#1096;.&#1076;&#1086;&#1084;.&#1088;&#1092;" TargetMode="External"/><Relationship Id="rId14" Type="http://schemas.openxmlformats.org/officeDocument/2006/relationships/hyperlink" Target="consultantplus://offline/ref=C6CC3A040044CAA604FCD8AE710A5742CFD3F57283AB71EF161E8FA30D1E37A190D76F5E192D6BB8H8IC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chinevva\OneDrive\&#1056;&#1072;&#1073;&#1086;&#1095;&#1080;&#1081;%20&#1089;&#1090;&#1086;&#1083;\&#1057;&#1086;&#1079;&#1076;&#1072;&#1090;&#1100;%20&#1076;&#1086;&#1075;&#1086;&#1074;&#1086;&#1088;\!&#1057;&#1086;&#1079;&#1076;&#1072;&#1090;&#1100;%20&#1044;&#1044;&#1059;%20&#1074;&#1077;&#1088;.16.20\&#1064;&#1072;&#1073;&#1083;&#1086;&#1085;&#1099;\&#1069;&#1089;&#1082;&#1088;&#1044;&#1044;&#1059;%20100%2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67E75-0399-43B9-9E9A-0FCB90194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ЭскрДДУ 100%</Template>
  <TotalTime>13</TotalTime>
  <Pages>15</Pages>
  <Words>8389</Words>
  <Characters>47818</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Бичинев Владимир Андреевич</dc:creator>
  <cp:keywords/>
  <dc:description/>
  <cp:lastModifiedBy>Норкина Алёна Владиславовна</cp:lastModifiedBy>
  <cp:revision>5</cp:revision>
  <cp:lastPrinted>2023-03-23T04:57:00Z</cp:lastPrinted>
  <dcterms:created xsi:type="dcterms:W3CDTF">2025-12-02T12:17:00Z</dcterms:created>
  <dcterms:modified xsi:type="dcterms:W3CDTF">2025-12-05T12:01:00Z</dcterms:modified>
</cp:coreProperties>
</file>